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3AF48" w14:textId="77777777" w:rsidR="00BA611C" w:rsidRDefault="00BA611C">
      <w:bookmarkStart w:id="0" w:name="_Hlk185504621"/>
      <w:bookmarkEnd w:id="0"/>
    </w:p>
    <w:p w14:paraId="6E8835F2" w14:textId="77777777" w:rsidR="00BA611C" w:rsidRDefault="00BA611C"/>
    <w:p w14:paraId="7A8A681E" w14:textId="77777777" w:rsidR="00BA611C" w:rsidRDefault="00BA611C"/>
    <w:p w14:paraId="2AC9339F" w14:textId="77777777" w:rsidR="00BA611C" w:rsidRDefault="00BA611C"/>
    <w:p w14:paraId="03CE23D2" w14:textId="77777777" w:rsidR="00BA611C" w:rsidRDefault="00EB4763">
      <w:r>
        <w:rPr>
          <w:noProof/>
          <w:lang w:eastAsia="nl-NL"/>
        </w:rPr>
        <mc:AlternateContent>
          <mc:Choice Requires="wps">
            <w:drawing>
              <wp:anchor distT="0" distB="0" distL="114300" distR="114300" simplePos="0" relativeHeight="251658240" behindDoc="0" locked="0" layoutInCell="1" allowOverlap="1" wp14:anchorId="7537FA77" wp14:editId="7F908F74">
                <wp:simplePos x="0" y="0"/>
                <wp:positionH relativeFrom="column">
                  <wp:posOffset>-232410</wp:posOffset>
                </wp:positionH>
                <wp:positionV relativeFrom="page">
                  <wp:posOffset>1786255</wp:posOffset>
                </wp:positionV>
                <wp:extent cx="6231255" cy="3189605"/>
                <wp:effectExtent l="0" t="0" r="0" b="10795"/>
                <wp:wrapNone/>
                <wp:docPr id="24" name="Tekstvak 24"/>
                <wp:cNvGraphicFramePr/>
                <a:graphic xmlns:a="http://schemas.openxmlformats.org/drawingml/2006/main">
                  <a:graphicData uri="http://schemas.microsoft.com/office/word/2010/wordprocessingShape">
                    <wps:wsp>
                      <wps:cNvSpPr txBox="1"/>
                      <wps:spPr>
                        <a:xfrm>
                          <a:off x="0" y="0"/>
                          <a:ext cx="6231255" cy="318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6DDF4" w14:textId="5F457F69" w:rsidR="00865CB4" w:rsidRPr="00840D5D" w:rsidRDefault="00C61257" w:rsidP="00865CB4">
                            <w:pPr>
                              <w:rPr>
                                <w:color w:val="FFFFFF" w:themeColor="background1"/>
                                <w:sz w:val="52"/>
                                <w:szCs w:val="52"/>
                              </w:rPr>
                            </w:pPr>
                            <w:sdt>
                              <w:sdtPr>
                                <w:rPr>
                                  <w:color w:val="FFFFFF" w:themeColor="background1"/>
                                  <w:kern w:val="2"/>
                                  <w:sz w:val="52"/>
                                  <w:szCs w:val="52"/>
                                  <w14:ligatures w14:val="standardContextua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53DC9" w:rsidRPr="00840D5D">
                                  <w:rPr>
                                    <w:color w:val="FFFFFF" w:themeColor="background1"/>
                                    <w:kern w:val="2"/>
                                    <w:sz w:val="52"/>
                                    <w:szCs w:val="52"/>
                                    <w14:ligatures w14:val="standardContextual"/>
                                  </w:rPr>
                                  <w:t>HET BETREKKEN VAN STUDENTEN BIJ ONDERZOEK IN HET HOGER ONDERWIJS</w:t>
                                </w:r>
                              </w:sdtContent>
                            </w:sdt>
                          </w:p>
                          <w:p w14:paraId="32F3D189" w14:textId="77777777" w:rsidR="003915D8" w:rsidRPr="003915D8" w:rsidRDefault="003915D8" w:rsidP="00A83637">
                            <w:pPr>
                              <w:pStyle w:val="Subtitle"/>
                              <w:spacing w:before="0"/>
                              <w:jc w:val="left"/>
                              <w:rPr>
                                <w:b w:val="0"/>
                                <w:bCs/>
                                <w:color w:val="000000" w:themeColor="text1"/>
                                <w:sz w:val="24"/>
                                <w:szCs w:val="24"/>
                              </w:rPr>
                            </w:pPr>
                          </w:p>
                          <w:sdt>
                            <w:sdtPr>
                              <w:rPr>
                                <w:color w:val="auto"/>
                                <w:kern w:val="2"/>
                                <w:sz w:val="36"/>
                                <w:szCs w:val="36"/>
                                <w14:ligatures w14:val="standardContextua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6F8C20C" w14:textId="7C15669C" w:rsidR="00FA7B34" w:rsidRPr="00831E76" w:rsidRDefault="00FA7B34" w:rsidP="00FA7B34">
                                <w:pPr>
                                  <w:rPr>
                                    <w:smallCaps/>
                                    <w:color w:val="404040" w:themeColor="text1" w:themeTint="BF"/>
                                    <w:sz w:val="36"/>
                                    <w:szCs w:val="36"/>
                                  </w:rPr>
                                </w:pPr>
                                <w:r w:rsidRPr="00FA7B34">
                                  <w:rPr>
                                    <w:color w:val="auto"/>
                                    <w:kern w:val="2"/>
                                    <w:sz w:val="36"/>
                                    <w:szCs w:val="36"/>
                                    <w14:ligatures w14:val="standardContextual"/>
                                  </w:rPr>
                                  <w:t>Centrum voor Talent en Leren,</w:t>
                                </w:r>
                                <w:r>
                                  <w:rPr>
                                    <w:color w:val="auto"/>
                                    <w:kern w:val="2"/>
                                    <w:sz w:val="36"/>
                                    <w:szCs w:val="36"/>
                                    <w14:ligatures w14:val="standardContextual"/>
                                  </w:rPr>
                                  <w:t xml:space="preserve"> </w:t>
                                </w:r>
                                <w:r w:rsidRPr="00FA7B34">
                                  <w:rPr>
                                    <w:color w:val="auto"/>
                                    <w:kern w:val="2"/>
                                    <w:sz w:val="36"/>
                                    <w:szCs w:val="36"/>
                                    <w14:ligatures w14:val="standardContextual"/>
                                  </w:rPr>
                                  <w:t>Lectoraat Talentontwikkeling in Hoger Onderwijs en Samenleving</w:t>
                                </w:r>
                              </w:p>
                            </w:sdtContent>
                          </w:sdt>
                          <w:p w14:paraId="4EBA4278" w14:textId="68E2919A" w:rsidR="00E54B54" w:rsidRPr="00275727" w:rsidRDefault="00E54B54" w:rsidP="00FA7B34">
                            <w:pPr>
                              <w:rPr>
                                <w:b/>
                                <w:bCs/>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7FA77" id="_x0000_t202" coordsize="21600,21600" o:spt="202" path="m,l,21600r21600,l21600,xe">
                <v:stroke joinstyle="miter"/>
                <v:path gradientshapeok="t" o:connecttype="rect"/>
              </v:shapetype>
              <v:shape id="Tekstvak 24" o:spid="_x0000_s1026" type="#_x0000_t202" style="position:absolute;margin-left:-18.3pt;margin-top:140.65pt;width:490.65pt;height:25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" filled="f" stroked="f" strokeweight=".5pt">
                <v:textbox inset="0,0,0,0">
                  <w:txbxContent>
                    <w:p w14:paraId="4126DDF4" w14:textId="5F457F69" w:rsidR="00865CB4" w:rsidRPr="00840D5D" w:rsidRDefault="00C61257" w:rsidP="00865CB4">
                      <w:pPr>
                        <w:rPr>
                          <w:color w:val="FFFFFF" w:themeColor="background1"/>
                          <w:sz w:val="52"/>
                          <w:szCs w:val="52"/>
                        </w:rPr>
                      </w:pPr>
                      <w:sdt>
                        <w:sdtPr>
                          <w:rPr>
                            <w:color w:val="FFFFFF" w:themeColor="background1"/>
                            <w:kern w:val="2"/>
                            <w:sz w:val="52"/>
                            <w:szCs w:val="52"/>
                            <w14:ligatures w14:val="standardContextua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53DC9" w:rsidRPr="00840D5D">
                            <w:rPr>
                              <w:color w:val="FFFFFF" w:themeColor="background1"/>
                              <w:kern w:val="2"/>
                              <w:sz w:val="52"/>
                              <w:szCs w:val="52"/>
                              <w14:ligatures w14:val="standardContextual"/>
                            </w:rPr>
                            <w:t>HET BETREKKEN VAN STUDENTEN BIJ ONDERZOEK IN HET HOGER ONDERWIJS</w:t>
                          </w:r>
                        </w:sdtContent>
                      </w:sdt>
                    </w:p>
                    <w:p w14:paraId="32F3D189" w14:textId="77777777" w:rsidR="003915D8" w:rsidRPr="003915D8" w:rsidRDefault="003915D8" w:rsidP="00A83637">
                      <w:pPr>
                        <w:pStyle w:val="Subtitle"/>
                        <w:spacing w:before="0"/>
                        <w:jc w:val="left"/>
                        <w:rPr>
                          <w:b w:val="0"/>
                          <w:bCs/>
                          <w:color w:val="000000" w:themeColor="text1"/>
                          <w:sz w:val="24"/>
                          <w:szCs w:val="24"/>
                        </w:rPr>
                      </w:pPr>
                    </w:p>
                    <w:sdt>
                      <w:sdtPr>
                        <w:rPr>
                          <w:color w:val="auto"/>
                          <w:kern w:val="2"/>
                          <w:sz w:val="36"/>
                          <w:szCs w:val="36"/>
                          <w14:ligatures w14:val="standardContextua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6F8C20C" w14:textId="7C15669C" w:rsidR="00FA7B34" w:rsidRPr="00831E76" w:rsidRDefault="00FA7B34" w:rsidP="00FA7B34">
                          <w:pPr>
                            <w:rPr>
                              <w:smallCaps/>
                              <w:color w:val="404040" w:themeColor="text1" w:themeTint="BF"/>
                              <w:sz w:val="36"/>
                              <w:szCs w:val="36"/>
                            </w:rPr>
                          </w:pPr>
                          <w:r w:rsidRPr="00FA7B34">
                            <w:rPr>
                              <w:color w:val="auto"/>
                              <w:kern w:val="2"/>
                              <w:sz w:val="36"/>
                              <w:szCs w:val="36"/>
                              <w14:ligatures w14:val="standardContextual"/>
                            </w:rPr>
                            <w:t>Centrum voor Talent en Leren,</w:t>
                          </w:r>
                          <w:r>
                            <w:rPr>
                              <w:color w:val="auto"/>
                              <w:kern w:val="2"/>
                              <w:sz w:val="36"/>
                              <w:szCs w:val="36"/>
                              <w14:ligatures w14:val="standardContextual"/>
                            </w:rPr>
                            <w:t xml:space="preserve"> </w:t>
                          </w:r>
                          <w:r w:rsidRPr="00FA7B34">
                            <w:rPr>
                              <w:color w:val="auto"/>
                              <w:kern w:val="2"/>
                              <w:sz w:val="36"/>
                              <w:szCs w:val="36"/>
                              <w14:ligatures w14:val="standardContextual"/>
                            </w:rPr>
                            <w:t>Lectoraat Talentontwikkeling in Hoger Onderwijs en Samenleving</w:t>
                          </w:r>
                        </w:p>
                      </w:sdtContent>
                    </w:sdt>
                    <w:p w14:paraId="4EBA4278" w14:textId="68E2919A" w:rsidR="00E54B54" w:rsidRPr="00275727" w:rsidRDefault="00E54B54" w:rsidP="00FA7B34">
                      <w:pPr>
                        <w:rPr>
                          <w:b/>
                          <w:bCs/>
                          <w:szCs w:val="48"/>
                        </w:rPr>
                      </w:pPr>
                    </w:p>
                  </w:txbxContent>
                </v:textbox>
                <w10:wrap anchory="page"/>
              </v:shape>
            </w:pict>
          </mc:Fallback>
        </mc:AlternateContent>
      </w:r>
    </w:p>
    <w:p w14:paraId="1640E697" w14:textId="77777777" w:rsidR="00BA611C" w:rsidRDefault="00BA611C"/>
    <w:p w14:paraId="52DAE447" w14:textId="77777777" w:rsidR="00A77B3D" w:rsidRDefault="00A77B3D"/>
    <w:p w14:paraId="32746530" w14:textId="77777777" w:rsidR="00BA611C" w:rsidRDefault="00BA611C"/>
    <w:p w14:paraId="365AC3C5" w14:textId="77777777" w:rsidR="00BA611C" w:rsidRPr="00AF7C94" w:rsidRDefault="00BA611C">
      <w:pPr>
        <w:rPr>
          <w:rFonts w:cs="Helvetica"/>
        </w:rPr>
      </w:pPr>
    </w:p>
    <w:p w14:paraId="53153488" w14:textId="77777777" w:rsidR="00BA611C" w:rsidRDefault="00BA611C"/>
    <w:p w14:paraId="6F8D28AF" w14:textId="77777777" w:rsidR="00BA611C" w:rsidRDefault="00BA611C"/>
    <w:p w14:paraId="155EB544" w14:textId="77777777" w:rsidR="00BA611C" w:rsidRDefault="00BA611C"/>
    <w:p w14:paraId="6D5CB68F" w14:textId="77777777" w:rsidR="00BA611C" w:rsidRDefault="00BA611C"/>
    <w:p w14:paraId="18D48962" w14:textId="77777777" w:rsidR="00BA611C" w:rsidRDefault="00BA611C"/>
    <w:p w14:paraId="2CA72AC7" w14:textId="77777777" w:rsidR="00CF7C83" w:rsidRDefault="00CF7C83"/>
    <w:p w14:paraId="2420D449" w14:textId="77777777" w:rsidR="00CF7C83" w:rsidRDefault="00CF7C83"/>
    <w:p w14:paraId="1A7CACA5" w14:textId="77777777" w:rsidR="00CF7C83" w:rsidRDefault="00CF7C83"/>
    <w:p w14:paraId="3BF7EB4A" w14:textId="77777777" w:rsidR="00CF7C83" w:rsidRDefault="00CF7C83"/>
    <w:p w14:paraId="310A5C50" w14:textId="77777777" w:rsidR="00CF7C83" w:rsidRDefault="00CF7C83"/>
    <w:p w14:paraId="75842826" w14:textId="77777777" w:rsidR="00CF7C83" w:rsidRDefault="00CF7C83"/>
    <w:p w14:paraId="6A0537C2" w14:textId="77777777" w:rsidR="00CF7C83" w:rsidRDefault="00CF7C83"/>
    <w:p w14:paraId="6538F45A" w14:textId="77777777" w:rsidR="00CF7C83" w:rsidRDefault="00CF7C83"/>
    <w:p w14:paraId="55030998" w14:textId="77777777" w:rsidR="00CF7C83" w:rsidRDefault="00CF7C83"/>
    <w:p w14:paraId="7093F172" w14:textId="77777777" w:rsidR="00CF7C83" w:rsidRDefault="00CF7C83"/>
    <w:p w14:paraId="76A28B76" w14:textId="77777777" w:rsidR="00CF7C83" w:rsidRDefault="00CF7C83"/>
    <w:p w14:paraId="54CD212E" w14:textId="77777777" w:rsidR="00CF7C83" w:rsidRDefault="00CF7C83"/>
    <w:p w14:paraId="5C7ED087" w14:textId="77777777" w:rsidR="00CF7C83" w:rsidRDefault="00AC736F">
      <w:r>
        <w:rPr>
          <w:noProof/>
        </w:rPr>
        <mc:AlternateContent>
          <mc:Choice Requires="wps">
            <w:drawing>
              <wp:anchor distT="0" distB="0" distL="114300" distR="114300" simplePos="0" relativeHeight="251658243" behindDoc="0" locked="1" layoutInCell="1" allowOverlap="1" wp14:anchorId="67DC4874" wp14:editId="08D478F7">
                <wp:simplePos x="0" y="0"/>
                <wp:positionH relativeFrom="page">
                  <wp:posOffset>-774065</wp:posOffset>
                </wp:positionH>
                <wp:positionV relativeFrom="page">
                  <wp:posOffset>5353050</wp:posOffset>
                </wp:positionV>
                <wp:extent cx="8982075" cy="5325110"/>
                <wp:effectExtent l="0" t="0" r="9525" b="8890"/>
                <wp:wrapNone/>
                <wp:docPr id="820872592" name="Tekstvak 6" descr="Plumeria blo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2075" cy="532511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6350">
                          <a:noFill/>
                        </a:ln>
                      </wps:spPr>
                      <wps:txbx>
                        <w:txbxContent>
                          <w:p w14:paraId="1BFA6F13" w14:textId="77777777" w:rsidR="00AC736F" w:rsidRDefault="00AC7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4874" id="Tekstvak 6" o:spid="_x0000_s1027" type="#_x0000_t202" alt="Plumeria bloem" style="position:absolute;margin-left:-60.95pt;margin-top:421.5pt;width:707.25pt;height:419.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" stroked="f" strokeweight=".5pt">
                <v:fill r:id="rId12" o:title="Plumeria bloem" recolor="t" rotate="t" type="frame"/>
                <v:textbox>
                  <w:txbxContent>
                    <w:p w14:paraId="1BFA6F13" w14:textId="77777777" w:rsidR="00AC736F" w:rsidRDefault="00AC736F"/>
                  </w:txbxContent>
                </v:textbox>
                <w10:wrap anchorx="page" anchory="page"/>
                <w10:anchorlock/>
              </v:shape>
            </w:pict>
          </mc:Fallback>
        </mc:AlternateContent>
      </w:r>
    </w:p>
    <w:p w14:paraId="0812BDB0" w14:textId="77777777" w:rsidR="00CF7C83" w:rsidRDefault="00CF7C83"/>
    <w:p w14:paraId="5203B8F7" w14:textId="77777777" w:rsidR="00CF7C83" w:rsidRDefault="00CF7C83"/>
    <w:p w14:paraId="73DBC620" w14:textId="77777777" w:rsidR="00BA611C" w:rsidRDefault="00BA611C"/>
    <w:p w14:paraId="514CB721" w14:textId="77777777" w:rsidR="003F447C" w:rsidRDefault="00A77B3D" w:rsidP="00780C3C">
      <w:pPr>
        <w:pStyle w:val="Datumrapport"/>
        <w:sectPr w:rsidR="003F447C" w:rsidSect="000B6F4F">
          <w:headerReference w:type="even" r:id="rId13"/>
          <w:footerReference w:type="even" r:id="rId14"/>
          <w:footerReference w:type="default" r:id="rId15"/>
          <w:headerReference w:type="first" r:id="rId16"/>
          <w:pgSz w:w="11906" w:h="16838" w:code="9"/>
          <w:pgMar w:top="851" w:right="1418" w:bottom="1418" w:left="1418" w:header="709" w:footer="709" w:gutter="0"/>
          <w:cols w:space="708"/>
          <w:titlePg/>
          <w:docGrid w:linePitch="360"/>
        </w:sectPr>
      </w:pPr>
      <w:r>
        <w:br w:type="page"/>
      </w:r>
    </w:p>
    <w:p w14:paraId="071A506C" w14:textId="77777777" w:rsidR="003F447C" w:rsidRDefault="003F447C">
      <w:pPr>
        <w:sectPr w:rsidR="003F447C" w:rsidSect="000B6F4F">
          <w:headerReference w:type="first" r:id="rId17"/>
          <w:pgSz w:w="11906" w:h="16838" w:code="9"/>
          <w:pgMar w:top="851" w:right="1418" w:bottom="1418" w:left="1418" w:header="709" w:footer="709" w:gutter="0"/>
          <w:cols w:space="708"/>
          <w:titlePg/>
          <w:docGrid w:linePitch="360"/>
        </w:sectPr>
      </w:pPr>
    </w:p>
    <w:p w14:paraId="178BF423" w14:textId="77777777" w:rsidR="00A77B3D" w:rsidRDefault="00A77B3D"/>
    <w:p w14:paraId="6F219F54" w14:textId="77777777" w:rsidR="00096C61" w:rsidRDefault="00096C61"/>
    <w:p w14:paraId="77EA57B1" w14:textId="77777777" w:rsidR="00096C61" w:rsidRDefault="00096C61"/>
    <w:p w14:paraId="74331D01" w14:textId="77777777" w:rsidR="00096C61" w:rsidRDefault="00096C61"/>
    <w:p w14:paraId="67ECAB5E" w14:textId="77777777" w:rsidR="00096C61" w:rsidRDefault="00096C61"/>
    <w:p w14:paraId="7D7726A9" w14:textId="77777777" w:rsidR="00096C61" w:rsidRDefault="00096C61"/>
    <w:p w14:paraId="5F1328B7" w14:textId="77777777" w:rsidR="00096C61" w:rsidRDefault="00096C61"/>
    <w:p w14:paraId="7D0DD01D" w14:textId="77777777" w:rsidR="00096C61" w:rsidRDefault="00096C61"/>
    <w:p w14:paraId="15F5EE5C" w14:textId="77777777" w:rsidR="00096C61" w:rsidRDefault="00096C61"/>
    <w:p w14:paraId="16C602C9" w14:textId="77777777" w:rsidR="00096C61" w:rsidRDefault="00A47098">
      <w:r>
        <w:rPr>
          <w:noProof/>
          <w:lang w:eastAsia="nl-NL"/>
        </w:rPr>
        <mc:AlternateContent>
          <mc:Choice Requires="wps">
            <w:drawing>
              <wp:anchor distT="0" distB="0" distL="114300" distR="114300" simplePos="0" relativeHeight="251658242" behindDoc="0" locked="0" layoutInCell="1" allowOverlap="1" wp14:anchorId="5A3141A5" wp14:editId="2EB02D56">
                <wp:simplePos x="0" y="0"/>
                <wp:positionH relativeFrom="margin">
                  <wp:posOffset>223520</wp:posOffset>
                </wp:positionH>
                <wp:positionV relativeFrom="page">
                  <wp:posOffset>2724150</wp:posOffset>
                </wp:positionV>
                <wp:extent cx="5829300" cy="3124200"/>
                <wp:effectExtent l="0" t="0" r="0" b="0"/>
                <wp:wrapTopAndBottom/>
                <wp:docPr id="1" name="Tekstvak 1"/>
                <wp:cNvGraphicFramePr/>
                <a:graphic xmlns:a="http://schemas.openxmlformats.org/drawingml/2006/main">
                  <a:graphicData uri="http://schemas.microsoft.com/office/word/2010/wordprocessingShape">
                    <wps:wsp>
                      <wps:cNvSpPr txBox="1"/>
                      <wps:spPr>
                        <a:xfrm>
                          <a:off x="0" y="0"/>
                          <a:ext cx="5829300"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3FDE3" w14:textId="0F909286" w:rsidR="00E87449" w:rsidRPr="00A06523" w:rsidRDefault="00C61257" w:rsidP="00E87449">
                            <w:pPr>
                              <w:rPr>
                                <w:color w:val="ED7D31" w:themeColor="accent1"/>
                                <w:sz w:val="52"/>
                                <w:szCs w:val="52"/>
                              </w:rPr>
                            </w:pPr>
                            <w:sdt>
                              <w:sdtPr>
                                <w:rPr>
                                  <w:color w:val="ED7D31" w:themeColor="accent1"/>
                                  <w:kern w:val="2"/>
                                  <w:sz w:val="52"/>
                                  <w:szCs w:val="52"/>
                                  <w14:ligatures w14:val="standardContextual"/>
                                </w:rPr>
                                <w:alias w:val="Title"/>
                                <w:tag w:val=""/>
                                <w:id w:val="-1192533029"/>
                                <w:dataBinding w:prefixMappings="xmlns:ns0='http://purl.org/dc/elements/1.1/' xmlns:ns1='http://schemas.openxmlformats.org/package/2006/metadata/core-properties' " w:xpath="/ns1:coreProperties[1]/ns0:title[1]" w:storeItemID="{6C3C8BC8-F283-45AE-878A-BAB7291924A1}"/>
                                <w:text w:multiLine="1"/>
                              </w:sdtPr>
                              <w:sdtEndPr/>
                              <w:sdtContent>
                                <w:r w:rsidR="00853DC9">
                                  <w:rPr>
                                    <w:color w:val="ED7D31" w:themeColor="accent1"/>
                                    <w:kern w:val="2"/>
                                    <w:sz w:val="52"/>
                                    <w:szCs w:val="52"/>
                                    <w14:ligatures w14:val="standardContextual"/>
                                  </w:rPr>
                                  <w:t>HET BETREKKEN VAN STUDENTEN BIJ ONDERZOEK IN HET HOGER ONDERWIJS</w:t>
                                </w:r>
                              </w:sdtContent>
                            </w:sdt>
                          </w:p>
                          <w:p w14:paraId="4AE2F4A8" w14:textId="77777777" w:rsidR="00A47098" w:rsidRPr="00BC26C4" w:rsidRDefault="00A47098">
                            <w:pPr>
                              <w:rPr>
                                <w:bCs/>
                                <w:color w:val="ED7D31"/>
                                <w:sz w:val="24"/>
                                <w:szCs w:val="24"/>
                              </w:rPr>
                            </w:pPr>
                          </w:p>
                          <w:p w14:paraId="016A527B" w14:textId="2C4AC7FF" w:rsidR="00E87449" w:rsidRPr="00831E76" w:rsidRDefault="00A47098" w:rsidP="00E87449">
                            <w:pPr>
                              <w:rPr>
                                <w:smallCaps/>
                                <w:color w:val="404040" w:themeColor="text1" w:themeTint="BF"/>
                                <w:sz w:val="36"/>
                                <w:szCs w:val="36"/>
                              </w:rPr>
                            </w:pPr>
                            <w:r w:rsidRPr="00427B48">
                              <w:rPr>
                                <w:bCs/>
                                <w:sz w:val="36"/>
                                <w:szCs w:val="36"/>
                              </w:rPr>
                              <w:fldChar w:fldCharType="begin"/>
                            </w:r>
                            <w:r w:rsidRPr="00427B48">
                              <w:rPr>
                                <w:bCs/>
                                <w:sz w:val="36"/>
                                <w:szCs w:val="36"/>
                              </w:rPr>
                              <w:instrText xml:space="preserve"> FILLIN  "</w:instrText>
                            </w:r>
                            <w:r>
                              <w:rPr>
                                <w:bCs/>
                                <w:sz w:val="36"/>
                                <w:szCs w:val="36"/>
                              </w:rPr>
                              <w:instrText>Ondert</w:instrText>
                            </w:r>
                            <w:r w:rsidRPr="00427B48">
                              <w:rPr>
                                <w:bCs/>
                                <w:sz w:val="36"/>
                                <w:szCs w:val="36"/>
                              </w:rPr>
                              <w:instrText xml:space="preserve">itel </w:instrText>
                            </w:r>
                            <w:r w:rsidR="004B2ECB">
                              <w:rPr>
                                <w:bCs/>
                                <w:sz w:val="36"/>
                                <w:szCs w:val="36"/>
                              </w:rPr>
                              <w:instrText>2</w:instrText>
                            </w:r>
                            <w:r w:rsidR="004B2ECB" w:rsidRPr="004B2ECB">
                              <w:rPr>
                                <w:bCs/>
                                <w:sz w:val="36"/>
                                <w:szCs w:val="36"/>
                                <w:vertAlign w:val="superscript"/>
                              </w:rPr>
                              <w:instrText>e</w:instrText>
                            </w:r>
                            <w:r w:rsidR="004B2ECB">
                              <w:rPr>
                                <w:bCs/>
                                <w:sz w:val="36"/>
                                <w:szCs w:val="36"/>
                              </w:rPr>
                              <w:instrText xml:space="preserve"> </w:instrText>
                            </w:r>
                            <w:r w:rsidRPr="00427B48">
                              <w:rPr>
                                <w:bCs/>
                                <w:sz w:val="36"/>
                                <w:szCs w:val="36"/>
                              </w:rPr>
                              <w:instrText xml:space="preserve">pagina"  \* MERGEFORMAT </w:instrText>
                            </w:r>
                            <w:r w:rsidRPr="00427B48">
                              <w:rPr>
                                <w:bCs/>
                                <w:sz w:val="36"/>
                                <w:szCs w:val="36"/>
                              </w:rPr>
                              <w:fldChar w:fldCharType="separate"/>
                            </w:r>
                            <w:sdt>
                              <w:sdtPr>
                                <w:rPr>
                                  <w:color w:val="auto"/>
                                  <w:kern w:val="2"/>
                                  <w:sz w:val="36"/>
                                  <w:szCs w:val="36"/>
                                  <w14:ligatures w14:val="standardContextual"/>
                                </w:rPr>
                                <w:alias w:val="Subtitle"/>
                                <w:tag w:val=""/>
                                <w:id w:val="1214854763"/>
                                <w:dataBinding w:prefixMappings="xmlns:ns0='http://purl.org/dc/elements/1.1/' xmlns:ns1='http://schemas.openxmlformats.org/package/2006/metadata/core-properties' " w:xpath="/ns1:coreProperties[1]/ns0:subject[1]" w:storeItemID="{6C3C8BC8-F283-45AE-878A-BAB7291924A1}"/>
                                <w:text/>
                              </w:sdtPr>
                              <w:sdtEndPr/>
                              <w:sdtContent>
                                <w:r w:rsidR="0088718D" w:rsidRPr="00FA7B34">
                                  <w:rPr>
                                    <w:color w:val="auto"/>
                                    <w:kern w:val="2"/>
                                    <w:sz w:val="36"/>
                                    <w:szCs w:val="36"/>
                                    <w14:ligatures w14:val="standardContextual"/>
                                  </w:rPr>
                                  <w:t>Centrum voor Talent en Leren,</w:t>
                                </w:r>
                                <w:r w:rsidR="0088718D">
                                  <w:rPr>
                                    <w:color w:val="auto"/>
                                    <w:kern w:val="2"/>
                                    <w:sz w:val="36"/>
                                    <w:szCs w:val="36"/>
                                    <w14:ligatures w14:val="standardContextual"/>
                                  </w:rPr>
                                  <w:t xml:space="preserve"> </w:t>
                                </w:r>
                                <w:r w:rsidR="0088718D" w:rsidRPr="00FA7B34">
                                  <w:rPr>
                                    <w:color w:val="auto"/>
                                    <w:kern w:val="2"/>
                                    <w:sz w:val="36"/>
                                    <w:szCs w:val="36"/>
                                    <w14:ligatures w14:val="standardContextual"/>
                                  </w:rPr>
                                  <w:t>Lectoraat</w:t>
                                </w:r>
                                <w:r w:rsidR="0088718D">
                                  <w:rPr>
                                    <w:color w:val="auto"/>
                                    <w:kern w:val="2"/>
                                    <w:sz w:val="36"/>
                                    <w:szCs w:val="36"/>
                                    <w14:ligatures w14:val="standardContextual"/>
                                  </w:rPr>
                                  <w:t xml:space="preserve"> </w:t>
                                </w:r>
                                <w:r w:rsidR="0088718D" w:rsidRPr="00FA7B34">
                                  <w:rPr>
                                    <w:color w:val="auto"/>
                                    <w:kern w:val="2"/>
                                    <w:sz w:val="36"/>
                                    <w:szCs w:val="36"/>
                                    <w14:ligatures w14:val="standardContextual"/>
                                  </w:rPr>
                                  <w:t>Talentontwikkeling in Hoger Onderwijs en Samenleving</w:t>
                                </w:r>
                              </w:sdtContent>
                            </w:sdt>
                          </w:p>
                          <w:p w14:paraId="7FD0BC66" w14:textId="027C8547" w:rsidR="00A47098" w:rsidRPr="00427B48" w:rsidRDefault="00A47098" w:rsidP="00A47098">
                            <w:pPr>
                              <w:rPr>
                                <w:bCs/>
                                <w:sz w:val="36"/>
                                <w:szCs w:val="36"/>
                              </w:rPr>
                            </w:pPr>
                            <w:r w:rsidRPr="00427B48">
                              <w:rPr>
                                <w:bCs/>
                                <w:sz w:val="36"/>
                                <w:szCs w:val="36"/>
                              </w:rPr>
                              <w:fldChar w:fldCharType="end"/>
                            </w:r>
                          </w:p>
                          <w:p w14:paraId="05D8A06D" w14:textId="77777777" w:rsidR="00A47098" w:rsidRPr="00BC26C4" w:rsidRDefault="00A47098">
                            <w:pPr>
                              <w:rPr>
                                <w:bCs/>
                                <w:color w:val="ED7D3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41A5" id="Tekstvak 1" o:spid="_x0000_s1028" type="#_x0000_t202" style="position:absolute;margin-left:17.6pt;margin-top:214.5pt;width:459pt;height:24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" filled="f" stroked="f" strokeweight=".5pt">
                <v:textbox>
                  <w:txbxContent>
                    <w:p w14:paraId="0F73FDE3" w14:textId="0F909286" w:rsidR="00E87449" w:rsidRPr="00A06523" w:rsidRDefault="00C61257" w:rsidP="00E87449">
                      <w:pPr>
                        <w:rPr>
                          <w:color w:val="ED7D31" w:themeColor="accent1"/>
                          <w:sz w:val="52"/>
                          <w:szCs w:val="52"/>
                        </w:rPr>
                      </w:pPr>
                      <w:sdt>
                        <w:sdtPr>
                          <w:rPr>
                            <w:color w:val="ED7D31" w:themeColor="accent1"/>
                            <w:kern w:val="2"/>
                            <w:sz w:val="52"/>
                            <w:szCs w:val="52"/>
                            <w14:ligatures w14:val="standardContextual"/>
                          </w:rPr>
                          <w:alias w:val="Title"/>
                          <w:tag w:val=""/>
                          <w:id w:val="-1192533029"/>
                          <w:dataBinding w:prefixMappings="xmlns:ns0='http://purl.org/dc/elements/1.1/' xmlns:ns1='http://schemas.openxmlformats.org/package/2006/metadata/core-properties' " w:xpath="/ns1:coreProperties[1]/ns0:title[1]" w:storeItemID="{6C3C8BC8-F283-45AE-878A-BAB7291924A1}"/>
                          <w:text w:multiLine="1"/>
                        </w:sdtPr>
                        <w:sdtEndPr/>
                        <w:sdtContent>
                          <w:r w:rsidR="00853DC9">
                            <w:rPr>
                              <w:color w:val="ED7D31" w:themeColor="accent1"/>
                              <w:kern w:val="2"/>
                              <w:sz w:val="52"/>
                              <w:szCs w:val="52"/>
                              <w14:ligatures w14:val="standardContextual"/>
                            </w:rPr>
                            <w:t>HET BETREKKEN VAN STUDENTEN BIJ ONDERZOEK IN HET HOGER ONDERWIJS</w:t>
                          </w:r>
                        </w:sdtContent>
                      </w:sdt>
                    </w:p>
                    <w:p w14:paraId="4AE2F4A8" w14:textId="77777777" w:rsidR="00A47098" w:rsidRPr="00BC26C4" w:rsidRDefault="00A47098">
                      <w:pPr>
                        <w:rPr>
                          <w:bCs/>
                          <w:color w:val="ED7D31"/>
                          <w:sz w:val="24"/>
                          <w:szCs w:val="24"/>
                        </w:rPr>
                      </w:pPr>
                    </w:p>
                    <w:p w14:paraId="016A527B" w14:textId="2C4AC7FF" w:rsidR="00E87449" w:rsidRPr="00831E76" w:rsidRDefault="00A47098" w:rsidP="00E87449">
                      <w:pPr>
                        <w:rPr>
                          <w:smallCaps/>
                          <w:color w:val="404040" w:themeColor="text1" w:themeTint="BF"/>
                          <w:sz w:val="36"/>
                          <w:szCs w:val="36"/>
                        </w:rPr>
                      </w:pPr>
                      <w:r w:rsidRPr="00427B48">
                        <w:rPr>
                          <w:bCs/>
                          <w:sz w:val="36"/>
                          <w:szCs w:val="36"/>
                        </w:rPr>
                        <w:fldChar w:fldCharType="begin"/>
                      </w:r>
                      <w:r w:rsidRPr="00427B48">
                        <w:rPr>
                          <w:bCs/>
                          <w:sz w:val="36"/>
                          <w:szCs w:val="36"/>
                        </w:rPr>
                        <w:instrText xml:space="preserve"> FILLIN  "</w:instrText>
                      </w:r>
                      <w:r>
                        <w:rPr>
                          <w:bCs/>
                          <w:sz w:val="36"/>
                          <w:szCs w:val="36"/>
                        </w:rPr>
                        <w:instrText>Ondert</w:instrText>
                      </w:r>
                      <w:r w:rsidRPr="00427B48">
                        <w:rPr>
                          <w:bCs/>
                          <w:sz w:val="36"/>
                          <w:szCs w:val="36"/>
                        </w:rPr>
                        <w:instrText xml:space="preserve">itel </w:instrText>
                      </w:r>
                      <w:r w:rsidR="004B2ECB">
                        <w:rPr>
                          <w:bCs/>
                          <w:sz w:val="36"/>
                          <w:szCs w:val="36"/>
                        </w:rPr>
                        <w:instrText>2</w:instrText>
                      </w:r>
                      <w:r w:rsidR="004B2ECB" w:rsidRPr="004B2ECB">
                        <w:rPr>
                          <w:bCs/>
                          <w:sz w:val="36"/>
                          <w:szCs w:val="36"/>
                          <w:vertAlign w:val="superscript"/>
                        </w:rPr>
                        <w:instrText>e</w:instrText>
                      </w:r>
                      <w:r w:rsidR="004B2ECB">
                        <w:rPr>
                          <w:bCs/>
                          <w:sz w:val="36"/>
                          <w:szCs w:val="36"/>
                        </w:rPr>
                        <w:instrText xml:space="preserve"> </w:instrText>
                      </w:r>
                      <w:r w:rsidRPr="00427B48">
                        <w:rPr>
                          <w:bCs/>
                          <w:sz w:val="36"/>
                          <w:szCs w:val="36"/>
                        </w:rPr>
                        <w:instrText xml:space="preserve">pagina"  \* MERGEFORMAT </w:instrText>
                      </w:r>
                      <w:r w:rsidRPr="00427B48">
                        <w:rPr>
                          <w:bCs/>
                          <w:sz w:val="36"/>
                          <w:szCs w:val="36"/>
                        </w:rPr>
                        <w:fldChar w:fldCharType="separate"/>
                      </w:r>
                      <w:sdt>
                        <w:sdtPr>
                          <w:rPr>
                            <w:color w:val="auto"/>
                            <w:kern w:val="2"/>
                            <w:sz w:val="36"/>
                            <w:szCs w:val="36"/>
                            <w14:ligatures w14:val="standardContextual"/>
                          </w:rPr>
                          <w:alias w:val="Subtitle"/>
                          <w:tag w:val=""/>
                          <w:id w:val="1214854763"/>
                          <w:dataBinding w:prefixMappings="xmlns:ns0='http://purl.org/dc/elements/1.1/' xmlns:ns1='http://schemas.openxmlformats.org/package/2006/metadata/core-properties' " w:xpath="/ns1:coreProperties[1]/ns0:subject[1]" w:storeItemID="{6C3C8BC8-F283-45AE-878A-BAB7291924A1}"/>
                          <w:text/>
                        </w:sdtPr>
                        <w:sdtEndPr/>
                        <w:sdtContent>
                          <w:r w:rsidR="0088718D" w:rsidRPr="00FA7B34">
                            <w:rPr>
                              <w:color w:val="auto"/>
                              <w:kern w:val="2"/>
                              <w:sz w:val="36"/>
                              <w:szCs w:val="36"/>
                              <w14:ligatures w14:val="standardContextual"/>
                            </w:rPr>
                            <w:t>Centrum voor Talent en Leren,</w:t>
                          </w:r>
                          <w:r w:rsidR="0088718D">
                            <w:rPr>
                              <w:color w:val="auto"/>
                              <w:kern w:val="2"/>
                              <w:sz w:val="36"/>
                              <w:szCs w:val="36"/>
                              <w14:ligatures w14:val="standardContextual"/>
                            </w:rPr>
                            <w:t xml:space="preserve"> </w:t>
                          </w:r>
                          <w:r w:rsidR="0088718D" w:rsidRPr="00FA7B34">
                            <w:rPr>
                              <w:color w:val="auto"/>
                              <w:kern w:val="2"/>
                              <w:sz w:val="36"/>
                              <w:szCs w:val="36"/>
                              <w14:ligatures w14:val="standardContextual"/>
                            </w:rPr>
                            <w:t>Lectoraat</w:t>
                          </w:r>
                          <w:r w:rsidR="0088718D">
                            <w:rPr>
                              <w:color w:val="auto"/>
                              <w:kern w:val="2"/>
                              <w:sz w:val="36"/>
                              <w:szCs w:val="36"/>
                              <w14:ligatures w14:val="standardContextual"/>
                            </w:rPr>
                            <w:t xml:space="preserve"> </w:t>
                          </w:r>
                          <w:r w:rsidR="0088718D" w:rsidRPr="00FA7B34">
                            <w:rPr>
                              <w:color w:val="auto"/>
                              <w:kern w:val="2"/>
                              <w:sz w:val="36"/>
                              <w:szCs w:val="36"/>
                              <w14:ligatures w14:val="standardContextual"/>
                            </w:rPr>
                            <w:t>Talentontwikkeling in Hoger Onderwijs en Samenleving</w:t>
                          </w:r>
                        </w:sdtContent>
                      </w:sdt>
                    </w:p>
                    <w:p w14:paraId="7FD0BC66" w14:textId="027C8547" w:rsidR="00A47098" w:rsidRPr="00427B48" w:rsidRDefault="00A47098" w:rsidP="00A47098">
                      <w:pPr>
                        <w:rPr>
                          <w:bCs/>
                          <w:sz w:val="36"/>
                          <w:szCs w:val="36"/>
                        </w:rPr>
                      </w:pPr>
                      <w:r w:rsidRPr="00427B48">
                        <w:rPr>
                          <w:bCs/>
                          <w:sz w:val="36"/>
                          <w:szCs w:val="36"/>
                        </w:rPr>
                        <w:fldChar w:fldCharType="end"/>
                      </w:r>
                    </w:p>
                    <w:p w14:paraId="05D8A06D" w14:textId="77777777" w:rsidR="00A47098" w:rsidRPr="00BC26C4" w:rsidRDefault="00A47098">
                      <w:pPr>
                        <w:rPr>
                          <w:bCs/>
                          <w:color w:val="ED7D31"/>
                          <w:sz w:val="72"/>
                          <w:szCs w:val="72"/>
                        </w:rPr>
                      </w:pPr>
                    </w:p>
                  </w:txbxContent>
                </v:textbox>
                <w10:wrap type="topAndBottom" anchorx="margin" anchory="page"/>
              </v:shape>
            </w:pict>
          </mc:Fallback>
        </mc:AlternateContent>
      </w:r>
    </w:p>
    <w:p w14:paraId="456597CF" w14:textId="77777777" w:rsidR="00427B48" w:rsidRDefault="00427B48" w:rsidP="00096C61"/>
    <w:p w14:paraId="657DC247" w14:textId="77777777" w:rsidR="00427B48" w:rsidRDefault="00427B48" w:rsidP="00096C61"/>
    <w:p w14:paraId="24931515" w14:textId="77777777" w:rsidR="00427B48" w:rsidRDefault="00427B48" w:rsidP="00096C61"/>
    <w:p w14:paraId="399C80B3" w14:textId="77777777" w:rsidR="00427B48" w:rsidRDefault="00427B48" w:rsidP="00096C61"/>
    <w:p w14:paraId="4402241A" w14:textId="77777777" w:rsidR="00427B48" w:rsidRDefault="00427B48" w:rsidP="00096C61"/>
    <w:p w14:paraId="212FC174" w14:textId="77777777" w:rsidR="00427B48" w:rsidRDefault="00427B48" w:rsidP="00096C61"/>
    <w:p w14:paraId="401D47F9" w14:textId="77777777" w:rsidR="00427B48" w:rsidRDefault="00427B48" w:rsidP="00096C61"/>
    <w:p w14:paraId="3E5EE436" w14:textId="77777777" w:rsidR="00427B48" w:rsidRDefault="00427B48" w:rsidP="00096C61"/>
    <w:p w14:paraId="5965D3C4" w14:textId="77777777" w:rsidR="00427B48" w:rsidRDefault="00427B48" w:rsidP="00096C61"/>
    <w:p w14:paraId="3279F27A" w14:textId="77777777" w:rsidR="00427B48" w:rsidRDefault="00427B48" w:rsidP="00096C61"/>
    <w:p w14:paraId="0B57F7DB" w14:textId="77777777" w:rsidR="00427B48" w:rsidRDefault="00427B48" w:rsidP="00096C61"/>
    <w:p w14:paraId="48CC559D" w14:textId="77777777" w:rsidR="00427B48" w:rsidRDefault="00427B48" w:rsidP="00096C61"/>
    <w:p w14:paraId="61FD45B2" w14:textId="77777777" w:rsidR="00427B48" w:rsidRDefault="00427B48" w:rsidP="00096C61"/>
    <w:p w14:paraId="4C679973" w14:textId="77777777" w:rsidR="00427B48" w:rsidRDefault="00427B48" w:rsidP="00096C61"/>
    <w:p w14:paraId="3D76BE2C" w14:textId="77777777" w:rsidR="00427B48" w:rsidRDefault="00427B48" w:rsidP="00096C61"/>
    <w:p w14:paraId="0F6A7F52" w14:textId="77777777" w:rsidR="00427B48" w:rsidRDefault="00427B48" w:rsidP="00096C61"/>
    <w:p w14:paraId="03A31E65" w14:textId="77777777" w:rsidR="00427B48" w:rsidRDefault="00427B48" w:rsidP="00096C61"/>
    <w:p w14:paraId="4196BF00" w14:textId="77777777" w:rsidR="00427B48" w:rsidRDefault="00427B48" w:rsidP="00096C61"/>
    <w:p w14:paraId="4F2A27DC" w14:textId="77777777" w:rsidR="00427B48" w:rsidRDefault="00427B48" w:rsidP="00096C61"/>
    <w:p w14:paraId="1F47F9FE" w14:textId="77777777" w:rsidR="00096C61" w:rsidRDefault="00096C61" w:rsidP="00096C61"/>
    <w:sdt>
      <w:sdtPr>
        <w:id w:val="-1405137861"/>
        <w:placeholder>
          <w:docPart w:val="94BFE3708C6D4494891D867F02DC8F05"/>
        </w:placeholder>
        <w:date w:fullDate="2024-12-19T00:00:00Z">
          <w:dateFormat w:val="d MMMM yyyy"/>
          <w:lid w:val="nl-NL"/>
          <w:storeMappedDataAs w:val="date"/>
          <w:calendar w:val="gregorian"/>
        </w:date>
      </w:sdtPr>
      <w:sdtEndPr/>
      <w:sdtContent>
        <w:p w14:paraId="274E3B4C" w14:textId="1BD1A7B4" w:rsidR="00096C61" w:rsidRPr="00096C61" w:rsidRDefault="00E87449" w:rsidP="00096C61">
          <w:pPr>
            <w:pStyle w:val="Datumrapport"/>
          </w:pPr>
          <w:r>
            <w:t>19 december 2024</w:t>
          </w:r>
        </w:p>
      </w:sdtContent>
    </w:sdt>
    <w:p w14:paraId="3A0AC47A" w14:textId="7A29AB4E" w:rsidR="00972EE8" w:rsidRDefault="00972EE8">
      <w:pPr>
        <w:rPr>
          <w:b/>
          <w:color w:val="7F7F7F" w:themeColor="text1" w:themeTint="80"/>
          <w:sz w:val="22"/>
        </w:rPr>
      </w:pPr>
      <w:r>
        <w:rPr>
          <w:b/>
          <w:color w:val="7F7F7F" w:themeColor="text1" w:themeTint="80"/>
          <w:sz w:val="22"/>
        </w:rPr>
        <w:t xml:space="preserve">Marc </w:t>
      </w:r>
      <w:r w:rsidR="001C4AED" w:rsidRPr="4588BAB6">
        <w:rPr>
          <w:b/>
          <w:color w:val="7F7F7F" w:themeColor="text1" w:themeTint="80"/>
          <w:sz w:val="22"/>
        </w:rPr>
        <w:t>Groote</w:t>
      </w:r>
    </w:p>
    <w:p w14:paraId="5FFBF535" w14:textId="4CBD5D8F" w:rsidR="00972EE8" w:rsidRDefault="00972EE8">
      <w:pPr>
        <w:rPr>
          <w:b/>
          <w:color w:val="7F7F7F" w:themeColor="text1" w:themeTint="80"/>
          <w:sz w:val="22"/>
        </w:rPr>
      </w:pPr>
      <w:r>
        <w:rPr>
          <w:b/>
          <w:color w:val="7F7F7F" w:themeColor="text1" w:themeTint="80"/>
          <w:sz w:val="22"/>
        </w:rPr>
        <w:t>Moniek Janse</w:t>
      </w:r>
    </w:p>
    <w:p w14:paraId="7F45AB05" w14:textId="3909B177" w:rsidR="00A77B3D" w:rsidRPr="00BD1FFC" w:rsidRDefault="00972EE8">
      <w:pPr>
        <w:rPr>
          <w:b/>
          <w:color w:val="7F7F7F" w:themeColor="text1" w:themeTint="80"/>
          <w:sz w:val="22"/>
        </w:rPr>
      </w:pPr>
      <w:r>
        <w:rPr>
          <w:b/>
          <w:color w:val="7F7F7F" w:themeColor="text1" w:themeTint="80"/>
          <w:sz w:val="22"/>
        </w:rPr>
        <w:t>Aafke van</w:t>
      </w:r>
      <w:r w:rsidR="00270471" w:rsidRPr="4588BAB6">
        <w:rPr>
          <w:b/>
          <w:color w:val="7F7F7F" w:themeColor="text1" w:themeTint="80"/>
          <w:sz w:val="22"/>
        </w:rPr>
        <w:t xml:space="preserve"> Mourik Broekman</w:t>
      </w:r>
      <w:r w:rsidR="00A77B3D" w:rsidRPr="4588BAB6">
        <w:rPr>
          <w:b/>
          <w:color w:val="7F7F7F" w:themeColor="text1" w:themeTint="80"/>
          <w:sz w:val="22"/>
        </w:rPr>
        <w:br w:type="page"/>
      </w:r>
    </w:p>
    <w:p w14:paraId="67DD8F5E" w14:textId="77777777" w:rsidR="0093404C" w:rsidRPr="00B54B97" w:rsidRDefault="0093404C" w:rsidP="00B54B97">
      <w:pPr>
        <w:pStyle w:val="Datumrapport"/>
        <w:rPr>
          <w:sz w:val="44"/>
          <w:szCs w:val="32"/>
        </w:rPr>
      </w:pPr>
      <w:r w:rsidRPr="00B54B97">
        <w:rPr>
          <w:sz w:val="44"/>
          <w:szCs w:val="32"/>
        </w:rPr>
        <w:t>Managementsamenvatting</w:t>
      </w:r>
    </w:p>
    <w:p w14:paraId="7D677E5F" w14:textId="77777777" w:rsidR="00B54B97" w:rsidRDefault="00B54B97" w:rsidP="0093404C">
      <w:pPr>
        <w:jc w:val="both"/>
        <w:rPr>
          <w:b/>
          <w:bCs/>
        </w:rPr>
      </w:pPr>
    </w:p>
    <w:p w14:paraId="609028F7" w14:textId="77777777" w:rsidR="00B54B97" w:rsidRDefault="00B54B97" w:rsidP="0093404C">
      <w:pPr>
        <w:jc w:val="both"/>
        <w:rPr>
          <w:b/>
          <w:bCs/>
        </w:rPr>
      </w:pPr>
    </w:p>
    <w:p w14:paraId="7C9CA2FD" w14:textId="77777777" w:rsidR="00B54B97" w:rsidRDefault="00B54B97" w:rsidP="0093404C">
      <w:pPr>
        <w:jc w:val="both"/>
        <w:rPr>
          <w:b/>
          <w:bCs/>
        </w:rPr>
      </w:pPr>
    </w:p>
    <w:p w14:paraId="62CA8AE6" w14:textId="77777777" w:rsidR="00B54B97" w:rsidRDefault="00B54B97" w:rsidP="0093404C">
      <w:pPr>
        <w:jc w:val="both"/>
        <w:rPr>
          <w:b/>
          <w:bCs/>
        </w:rPr>
      </w:pPr>
    </w:p>
    <w:p w14:paraId="51805A4D" w14:textId="2025BCD9" w:rsidR="0093404C" w:rsidRPr="002B1E06" w:rsidRDefault="0093404C" w:rsidP="0093404C">
      <w:pPr>
        <w:jc w:val="both"/>
        <w:rPr>
          <w:b/>
          <w:bCs/>
        </w:rPr>
      </w:pPr>
      <w:r w:rsidRPr="00366ABA">
        <w:rPr>
          <w:b/>
          <w:bCs/>
        </w:rPr>
        <w:t>Aanleiding</w:t>
      </w:r>
    </w:p>
    <w:p w14:paraId="324AD769" w14:textId="65C41091" w:rsidR="0093404C" w:rsidRDefault="0093404C" w:rsidP="0093404C">
      <w:pPr>
        <w:jc w:val="both"/>
      </w:pPr>
      <w:r w:rsidRPr="000C2F80">
        <w:t xml:space="preserve">Met oog op </w:t>
      </w:r>
      <w:r>
        <w:t xml:space="preserve">het </w:t>
      </w:r>
      <w:r w:rsidRPr="000C2F80">
        <w:t>verbeter</w:t>
      </w:r>
      <w:r>
        <w:t>en</w:t>
      </w:r>
      <w:r w:rsidRPr="000C2F80">
        <w:t xml:space="preserve"> van </w:t>
      </w:r>
      <w:r>
        <w:t xml:space="preserve">de </w:t>
      </w:r>
      <w:r w:rsidRPr="000C2F80">
        <w:t xml:space="preserve">kwaliteit van het onderwijs en het welzijn van studenten, is het de ambitie van </w:t>
      </w:r>
      <w:proofErr w:type="spellStart"/>
      <w:r w:rsidRPr="000C2F80">
        <w:t>StudentLines</w:t>
      </w:r>
      <w:proofErr w:type="spellEnd"/>
      <w:r w:rsidRPr="000C2F80">
        <w:t xml:space="preserve"> om</w:t>
      </w:r>
      <w:r>
        <w:t>,</w:t>
      </w:r>
      <w:r w:rsidRPr="000C2F80">
        <w:t xml:space="preserve"> door middel van grootschalig longitudinaal onderzoek</w:t>
      </w:r>
      <w:r>
        <w:t>,</w:t>
      </w:r>
      <w:r w:rsidRPr="000C2F80">
        <w:t xml:space="preserve"> studenten te volgen vanaf inschrijving </w:t>
      </w:r>
      <w:r w:rsidR="00F52CBF">
        <w:t>bij de opleiding</w:t>
      </w:r>
      <w:r w:rsidRPr="000C2F80">
        <w:t xml:space="preserve"> tot </w:t>
      </w:r>
      <w:r>
        <w:t xml:space="preserve">aan </w:t>
      </w:r>
      <w:r w:rsidR="00F52CBF">
        <w:t xml:space="preserve">het </w:t>
      </w:r>
      <w:r w:rsidRPr="000C2F80">
        <w:t xml:space="preserve">afstuderen (en mogelijk </w:t>
      </w:r>
      <w:r>
        <w:t>daa</w:t>
      </w:r>
      <w:r w:rsidRPr="000C2F80">
        <w:t xml:space="preserve">rna). </w:t>
      </w:r>
      <w:r>
        <w:t>De vertegenwoordiging van het perspectief van de student krijgt binnen dit project speciale aandacht, omdat deze in voorgaande jaren is ondervertegenwoordigd binnen onderwijsontwikkeling en kwaliteitsbewaking van het hoger onderwijs.</w:t>
      </w:r>
    </w:p>
    <w:p w14:paraId="32927321" w14:textId="77777777" w:rsidR="00F52CBF" w:rsidRDefault="00F52CBF" w:rsidP="0093404C">
      <w:pPr>
        <w:jc w:val="both"/>
      </w:pPr>
    </w:p>
    <w:p w14:paraId="7C369B1A" w14:textId="00F575DB" w:rsidR="0093404C" w:rsidRDefault="00667457" w:rsidP="0093404C">
      <w:pPr>
        <w:jc w:val="both"/>
      </w:pPr>
      <w:r>
        <w:t>Een belangrijk streven binnen</w:t>
      </w:r>
      <w:r w:rsidR="0093404C">
        <w:t xml:space="preserve"> </w:t>
      </w:r>
      <w:proofErr w:type="spellStart"/>
      <w:r w:rsidR="0093404C" w:rsidRPr="000C2F80">
        <w:t>StudentLines</w:t>
      </w:r>
      <w:proofErr w:type="spellEnd"/>
      <w:r w:rsidR="0093404C" w:rsidRPr="000C2F80">
        <w:t xml:space="preserve"> </w:t>
      </w:r>
      <w:r w:rsidR="0093404C">
        <w:t xml:space="preserve">is het </w:t>
      </w:r>
      <w:r w:rsidR="0093404C" w:rsidRPr="000C2F80">
        <w:t xml:space="preserve">creëren </w:t>
      </w:r>
      <w:r w:rsidR="0093404C">
        <w:t xml:space="preserve">van een onderzoeksgemeenschap </w:t>
      </w:r>
      <w:r w:rsidR="0093404C" w:rsidRPr="000C2F80">
        <w:t>waarbi</w:t>
      </w:r>
      <w:r w:rsidR="0093404C">
        <w:t>nnen</w:t>
      </w:r>
      <w:r w:rsidR="0093404C" w:rsidRPr="000C2F80">
        <w:t xml:space="preserve"> studenten niet alleen </w:t>
      </w:r>
      <w:r w:rsidR="0093404C">
        <w:t>respondent</w:t>
      </w:r>
      <w:r w:rsidR="0093404C" w:rsidRPr="000C2F80">
        <w:t xml:space="preserve"> zijn, maar ook</w:t>
      </w:r>
      <w:r w:rsidR="0093404C">
        <w:t xml:space="preserve"> actief</w:t>
      </w:r>
      <w:r w:rsidR="0093404C" w:rsidRPr="000C2F80">
        <w:t xml:space="preserve"> </w:t>
      </w:r>
      <w:r w:rsidR="006C4CDE">
        <w:t>en langdurig</w:t>
      </w:r>
      <w:r w:rsidR="0093404C" w:rsidRPr="000C2F80">
        <w:t xml:space="preserve"> worden</w:t>
      </w:r>
      <w:r w:rsidR="00B72EAB">
        <w:t xml:space="preserve"> ingezet</w:t>
      </w:r>
      <w:r w:rsidR="00B72EAB" w:rsidRPr="00B72EAB">
        <w:t xml:space="preserve"> </w:t>
      </w:r>
      <w:r w:rsidR="00B72EAB" w:rsidRPr="000C2F80">
        <w:t>als co-creator</w:t>
      </w:r>
      <w:r w:rsidR="00A265A5">
        <w:t>s</w:t>
      </w:r>
      <w:r w:rsidR="0093404C" w:rsidRPr="000C2F80">
        <w:t xml:space="preserve">. </w:t>
      </w:r>
      <w:r w:rsidR="0093404C">
        <w:t xml:space="preserve">Een samenwerking tussen studenten en personeel dient </w:t>
      </w:r>
      <w:r w:rsidR="00B72EAB">
        <w:t>ervoor te zorgen dat</w:t>
      </w:r>
      <w:r w:rsidR="0093404C">
        <w:t xml:space="preserve"> studenten actief kunnen bijdragen aan</w:t>
      </w:r>
      <w:r w:rsidR="0093404C" w:rsidRPr="000C2F80">
        <w:t xml:space="preserve"> het ontwerp, de uitvoering en de evaluatie van het onderzoek. </w:t>
      </w:r>
      <w:r w:rsidR="0093404C">
        <w:t xml:space="preserve">Het doel van dit onderzoek is om </w:t>
      </w:r>
      <w:r w:rsidR="56B7A15C">
        <w:t xml:space="preserve">relevante </w:t>
      </w:r>
      <w:r w:rsidR="0093404C">
        <w:t xml:space="preserve">factoren te identificeren voor zowel de werving en </w:t>
      </w:r>
      <w:r w:rsidR="00C65A61">
        <w:t>retentie</w:t>
      </w:r>
      <w:r w:rsidR="0093404C">
        <w:t xml:space="preserve"> van respondent</w:t>
      </w:r>
      <w:r w:rsidR="00C65A61">
        <w:t>en</w:t>
      </w:r>
      <w:r w:rsidR="0093404C">
        <w:t xml:space="preserve"> als voor de inzet van co-creator</w:t>
      </w:r>
      <w:r w:rsidR="00A265A5">
        <w:t>s</w:t>
      </w:r>
      <w:r w:rsidR="0093404C">
        <w:t xml:space="preserve"> bij het onderzoek.</w:t>
      </w:r>
    </w:p>
    <w:p w14:paraId="594F16A0" w14:textId="77777777" w:rsidR="0093404C" w:rsidRPr="000C2F80" w:rsidRDefault="0093404C" w:rsidP="0093404C">
      <w:pPr>
        <w:jc w:val="both"/>
      </w:pPr>
    </w:p>
    <w:p w14:paraId="77B640F2" w14:textId="4FF47960" w:rsidR="0093404C" w:rsidRPr="002B1E06" w:rsidRDefault="0093404C" w:rsidP="0093404C">
      <w:pPr>
        <w:jc w:val="both"/>
        <w:rPr>
          <w:b/>
          <w:bCs/>
        </w:rPr>
      </w:pPr>
      <w:r w:rsidRPr="00366ABA">
        <w:rPr>
          <w:b/>
          <w:bCs/>
        </w:rPr>
        <w:t>Methode</w:t>
      </w:r>
    </w:p>
    <w:p w14:paraId="6D22C6CF" w14:textId="2B663F54" w:rsidR="0093404C" w:rsidRDefault="0093404C" w:rsidP="0093404C">
      <w:pPr>
        <w:jc w:val="both"/>
      </w:pPr>
      <w:r w:rsidRPr="000C2F80">
        <w:t xml:space="preserve">Voor </w:t>
      </w:r>
      <w:r w:rsidR="00A265A5">
        <w:t xml:space="preserve">de uitvoering van </w:t>
      </w:r>
      <w:r>
        <w:t xml:space="preserve">dit onderzoek </w:t>
      </w:r>
      <w:r w:rsidR="00A265A5">
        <w:t>heeft</w:t>
      </w:r>
      <w:r w:rsidRPr="000C2F80">
        <w:t xml:space="preserve"> literatuuronderzoek </w:t>
      </w:r>
      <w:r w:rsidR="00A265A5">
        <w:t>plaatsgevonden en zijn</w:t>
      </w:r>
      <w:r w:rsidRPr="000C2F80">
        <w:t xml:space="preserve"> </w:t>
      </w:r>
      <w:r>
        <w:t>werkvormen</w:t>
      </w:r>
      <w:r w:rsidRPr="000C2F80">
        <w:t xml:space="preserve"> met studenten</w:t>
      </w:r>
      <w:r w:rsidR="00A265A5">
        <w:t xml:space="preserve"> georganiseerd</w:t>
      </w:r>
      <w:r w:rsidRPr="000C2F80">
        <w:t>.</w:t>
      </w:r>
      <w:r>
        <w:t xml:space="preserve"> </w:t>
      </w:r>
      <w:r w:rsidR="00084CB3">
        <w:t>Vanwege de ontwerpgerichte en complexe aard van de opdracht zijn d</w:t>
      </w:r>
      <w:r>
        <w:t>e werkvormen gebaseerd op principes uit de design thinking theorie</w:t>
      </w:r>
      <w:r w:rsidRPr="1332143F">
        <w:t>.</w:t>
      </w:r>
      <w:r w:rsidRPr="29EBCFB8">
        <w:t xml:space="preserve"> Drie</w:t>
      </w:r>
      <w:r>
        <w:t xml:space="preserve"> studentassistenten hebben bijgedragen aan</w:t>
      </w:r>
      <w:r w:rsidRPr="000C2F80">
        <w:t xml:space="preserve"> de ontwikkeling van </w:t>
      </w:r>
      <w:r>
        <w:t xml:space="preserve">de methodiek en de </w:t>
      </w:r>
      <w:r w:rsidRPr="000C2F80">
        <w:t xml:space="preserve">dataverzameling. </w:t>
      </w:r>
      <w:r w:rsidR="00813C36">
        <w:t>De werkvormen betroffen</w:t>
      </w:r>
      <w:r w:rsidRPr="000C2F80">
        <w:t xml:space="preserve"> een rondetafelgesprek </w:t>
      </w:r>
      <w:r w:rsidR="00813C36">
        <w:t>en</w:t>
      </w:r>
      <w:r w:rsidRPr="000C2F80">
        <w:t xml:space="preserve"> een prototype brainstorm met de studentassistenten</w:t>
      </w:r>
      <w:r>
        <w:t xml:space="preserve">, </w:t>
      </w:r>
      <w:r w:rsidRPr="000C2F80">
        <w:t>een vragenlijst afgenomen onder 58 studenten</w:t>
      </w:r>
      <w:r>
        <w:t xml:space="preserve">, </w:t>
      </w:r>
      <w:r w:rsidRPr="000C2F80">
        <w:t xml:space="preserve">een focusgroep met acht studenten en als laatste een procesevaluatie waarbij de </w:t>
      </w:r>
      <w:r w:rsidR="432BA51A">
        <w:t>co-creatie</w:t>
      </w:r>
      <w:r>
        <w:t xml:space="preserve"> </w:t>
      </w:r>
      <w:r w:rsidRPr="000C2F80">
        <w:t xml:space="preserve">met student-assistenten </w:t>
      </w:r>
      <w:r w:rsidR="00E4445E">
        <w:t>is</w:t>
      </w:r>
      <w:r w:rsidRPr="000C2F80">
        <w:t xml:space="preserve"> geëvalueerd. </w:t>
      </w:r>
    </w:p>
    <w:p w14:paraId="6EDC46F8" w14:textId="77777777" w:rsidR="0093404C" w:rsidRPr="000C2F80" w:rsidRDefault="0093404C" w:rsidP="0093404C">
      <w:pPr>
        <w:jc w:val="both"/>
      </w:pPr>
    </w:p>
    <w:p w14:paraId="18CE9468" w14:textId="4F5D5DC7" w:rsidR="0093404C" w:rsidRPr="002B1E06" w:rsidRDefault="0093404C" w:rsidP="0093404C">
      <w:pPr>
        <w:jc w:val="both"/>
        <w:rPr>
          <w:b/>
          <w:bCs/>
        </w:rPr>
      </w:pPr>
      <w:r w:rsidRPr="00366ABA">
        <w:rPr>
          <w:b/>
          <w:bCs/>
        </w:rPr>
        <w:t>Resultaten</w:t>
      </w:r>
    </w:p>
    <w:p w14:paraId="14C75C9F" w14:textId="36494522" w:rsidR="0093404C" w:rsidRDefault="0093404C" w:rsidP="0093404C">
      <w:pPr>
        <w:jc w:val="both"/>
      </w:pPr>
      <w:r>
        <w:t xml:space="preserve">De volgende </w:t>
      </w:r>
      <w:r w:rsidR="36C38789">
        <w:t>bevorderende</w:t>
      </w:r>
      <w:r>
        <w:t xml:space="preserve"> </w:t>
      </w:r>
      <w:r w:rsidR="36C38789">
        <w:t>factoren</w:t>
      </w:r>
      <w:r>
        <w:t xml:space="preserve"> zijn geïdentificeerd v</w:t>
      </w:r>
      <w:r w:rsidRPr="000C2F80">
        <w:t xml:space="preserve">oor deelname van studenten </w:t>
      </w:r>
      <w:r>
        <w:t xml:space="preserve">als </w:t>
      </w:r>
      <w:r w:rsidRPr="00193DC8">
        <w:rPr>
          <w:u w:val="single"/>
        </w:rPr>
        <w:t>respondent</w:t>
      </w:r>
      <w:r>
        <w:t xml:space="preserve"> </w:t>
      </w:r>
      <w:r w:rsidRPr="000C2F80">
        <w:t xml:space="preserve">aan longitudinaal onderzoek </w:t>
      </w:r>
      <w:r>
        <w:t>(</w:t>
      </w:r>
      <w:r w:rsidRPr="000C2F80">
        <w:t>binnen het hoger onderwijs</w:t>
      </w:r>
      <w:r>
        <w:t>):</w:t>
      </w:r>
    </w:p>
    <w:p w14:paraId="1A345677" w14:textId="77777777" w:rsidR="00CA5E40" w:rsidRDefault="00CA5E40" w:rsidP="0093404C">
      <w:pPr>
        <w:jc w:val="both"/>
      </w:pPr>
    </w:p>
    <w:p w14:paraId="47999D9C" w14:textId="4770504D" w:rsidR="000C64DC" w:rsidRDefault="00193DC8" w:rsidP="00A8041E">
      <w:pPr>
        <w:ind w:firstLine="360"/>
        <w:jc w:val="both"/>
      </w:pPr>
      <w:r w:rsidRPr="00111C5D">
        <w:rPr>
          <w:u w:val="single"/>
        </w:rPr>
        <w:t>Werving</w:t>
      </w:r>
      <w:r>
        <w:t>:</w:t>
      </w:r>
    </w:p>
    <w:p w14:paraId="296A61CC" w14:textId="77777777" w:rsidR="00A8041E" w:rsidRDefault="00A8041E" w:rsidP="00A8041E">
      <w:pPr>
        <w:ind w:firstLine="360"/>
        <w:jc w:val="both"/>
      </w:pPr>
    </w:p>
    <w:p w14:paraId="3156C288" w14:textId="3F873A47" w:rsidR="000C64DC" w:rsidRDefault="000C64DC" w:rsidP="00CA5E40">
      <w:pPr>
        <w:pStyle w:val="ListParagraph"/>
        <w:numPr>
          <w:ilvl w:val="0"/>
          <w:numId w:val="11"/>
        </w:numPr>
        <w:jc w:val="both"/>
      </w:pPr>
      <w:r>
        <w:t>H</w:t>
      </w:r>
      <w:r w:rsidR="0093404C" w:rsidRPr="00AF5F64">
        <w:t xml:space="preserve">et gebruik van </w:t>
      </w:r>
      <w:proofErr w:type="spellStart"/>
      <w:r w:rsidR="0093404C" w:rsidRPr="00AF5F64">
        <w:t>social</w:t>
      </w:r>
      <w:proofErr w:type="spellEnd"/>
      <w:r w:rsidR="0093404C" w:rsidRPr="00AF5F64">
        <w:t xml:space="preserve"> media,</w:t>
      </w:r>
    </w:p>
    <w:p w14:paraId="591B5073" w14:textId="3D35E47D" w:rsidR="000C64DC" w:rsidRDefault="68069EA6" w:rsidP="00CA5E40">
      <w:pPr>
        <w:pStyle w:val="ListParagraph"/>
        <w:numPr>
          <w:ilvl w:val="0"/>
          <w:numId w:val="11"/>
        </w:numPr>
        <w:jc w:val="both"/>
      </w:pPr>
      <w:r>
        <w:t>W</w:t>
      </w:r>
      <w:r w:rsidR="0093404C">
        <w:t>erving</w:t>
      </w:r>
      <w:r w:rsidR="0093404C" w:rsidRPr="00AF5F64">
        <w:t xml:space="preserve"> door medestudenten of een persoonlijke benadering</w:t>
      </w:r>
      <w:r w:rsidR="000C64DC">
        <w:t xml:space="preserve"> door de onderzoeker</w:t>
      </w:r>
    </w:p>
    <w:p w14:paraId="113E87B4" w14:textId="77777777" w:rsidR="000C64DC" w:rsidRDefault="0093404C" w:rsidP="00CA5E40">
      <w:pPr>
        <w:pStyle w:val="ListParagraph"/>
        <w:numPr>
          <w:ilvl w:val="0"/>
          <w:numId w:val="11"/>
        </w:numPr>
        <w:jc w:val="both"/>
      </w:pPr>
      <w:r w:rsidRPr="00AF5F64">
        <w:t>Het gebruik van beloningen</w:t>
      </w:r>
      <w:r>
        <w:t xml:space="preserve"> </w:t>
      </w:r>
      <w:r w:rsidRPr="00AF5F64">
        <w:t>(bijvoorbeeld in de vorm van punten of cadeaubonnen</w:t>
      </w:r>
      <w:r>
        <w:t>,</w:t>
      </w:r>
      <w:r w:rsidRPr="00AF5F64">
        <w:t xml:space="preserve"> waarbij langere deelname mogelijk leidt tot hogere beloningen)</w:t>
      </w:r>
    </w:p>
    <w:p w14:paraId="54F14CF0" w14:textId="74AA7272" w:rsidR="000C64DC" w:rsidRDefault="0093404C" w:rsidP="000C64DC">
      <w:pPr>
        <w:pStyle w:val="ListParagraph"/>
        <w:numPr>
          <w:ilvl w:val="0"/>
          <w:numId w:val="11"/>
        </w:numPr>
        <w:jc w:val="both"/>
      </w:pPr>
      <w:r>
        <w:t>Een aantrekkelijk</w:t>
      </w:r>
      <w:r w:rsidRPr="00F779A0">
        <w:t xml:space="preserve"> ontwerp van het onderzoeksinstrument </w:t>
      </w:r>
      <w:r>
        <w:t>(bijvoorbeeld in de vorm van een fysieke installatie)</w:t>
      </w:r>
    </w:p>
    <w:p w14:paraId="5F4CA17C" w14:textId="77777777" w:rsidR="00A8041E" w:rsidRDefault="00A8041E" w:rsidP="00E4445E">
      <w:pPr>
        <w:ind w:firstLine="360"/>
        <w:jc w:val="both"/>
        <w:rPr>
          <w:u w:val="single"/>
        </w:rPr>
      </w:pPr>
    </w:p>
    <w:p w14:paraId="5D7AC020" w14:textId="0442F287" w:rsidR="000C64DC" w:rsidRDefault="00193DC8" w:rsidP="00E4445E">
      <w:pPr>
        <w:ind w:firstLine="360"/>
        <w:jc w:val="both"/>
      </w:pPr>
      <w:r w:rsidRPr="00111C5D">
        <w:rPr>
          <w:u w:val="single"/>
        </w:rPr>
        <w:t>Inhoud</w:t>
      </w:r>
      <w:r>
        <w:t>:</w:t>
      </w:r>
    </w:p>
    <w:p w14:paraId="0A3FB527" w14:textId="77777777" w:rsidR="000C64DC" w:rsidRDefault="000C64DC" w:rsidP="000C64DC">
      <w:pPr>
        <w:jc w:val="both"/>
      </w:pPr>
    </w:p>
    <w:p w14:paraId="37AC27B9" w14:textId="77777777" w:rsidR="000C64DC" w:rsidRDefault="000C64DC" w:rsidP="0093404C">
      <w:pPr>
        <w:pStyle w:val="ListParagraph"/>
        <w:numPr>
          <w:ilvl w:val="0"/>
          <w:numId w:val="11"/>
        </w:numPr>
        <w:jc w:val="both"/>
      </w:pPr>
      <w:r>
        <w:t>K</w:t>
      </w:r>
      <w:r w:rsidR="0093404C" w:rsidRPr="00EC0D15">
        <w:t xml:space="preserve">orte vragenlijsten of interactieve methoden (zoals polls en </w:t>
      </w:r>
      <w:proofErr w:type="spellStart"/>
      <w:r w:rsidR="0093404C" w:rsidRPr="00EC0D15">
        <w:t>quizzes</w:t>
      </w:r>
      <w:proofErr w:type="spellEnd"/>
      <w:r w:rsidR="0093404C" w:rsidRPr="00EC0D15">
        <w:t xml:space="preserve"> via </w:t>
      </w:r>
      <w:proofErr w:type="spellStart"/>
      <w:r w:rsidR="0093404C" w:rsidRPr="00EC0D15">
        <w:t>social</w:t>
      </w:r>
      <w:proofErr w:type="spellEnd"/>
      <w:r w:rsidR="0093404C" w:rsidRPr="00EC0D15">
        <w:t xml:space="preserve"> media)</w:t>
      </w:r>
    </w:p>
    <w:p w14:paraId="7A395536" w14:textId="1B3710D0" w:rsidR="00CA5E40" w:rsidRDefault="000C64DC" w:rsidP="0093404C">
      <w:pPr>
        <w:pStyle w:val="ListParagraph"/>
        <w:numPr>
          <w:ilvl w:val="0"/>
          <w:numId w:val="11"/>
        </w:numPr>
        <w:jc w:val="both"/>
      </w:pPr>
      <w:r>
        <w:t>D</w:t>
      </w:r>
      <w:r w:rsidR="0093404C">
        <w:t>e mogelijkheid om antwoorden te</w:t>
      </w:r>
      <w:r w:rsidR="0093404C" w:rsidRPr="000C2F80">
        <w:t xml:space="preserve"> kunnen toelichten in </w:t>
      </w:r>
      <w:r w:rsidR="0093404C">
        <w:t xml:space="preserve">een </w:t>
      </w:r>
      <w:r w:rsidR="0093404C" w:rsidRPr="000C2F80">
        <w:t>persoonlijk</w:t>
      </w:r>
      <w:r>
        <w:t xml:space="preserve"> gesprek</w:t>
      </w:r>
      <w:r w:rsidR="0093404C">
        <w:t xml:space="preserve"> met de onderzoeker.</w:t>
      </w:r>
    </w:p>
    <w:p w14:paraId="52F8F2CA" w14:textId="77777777" w:rsidR="00A8041E" w:rsidRDefault="00A8041E" w:rsidP="00E4445E">
      <w:pPr>
        <w:ind w:firstLine="360"/>
        <w:jc w:val="both"/>
        <w:rPr>
          <w:u w:val="single"/>
        </w:rPr>
      </w:pPr>
    </w:p>
    <w:p w14:paraId="3FDC4F22" w14:textId="38F31C1F" w:rsidR="000C64DC" w:rsidRDefault="00193DC8" w:rsidP="00E4445E">
      <w:pPr>
        <w:ind w:firstLine="360"/>
        <w:jc w:val="both"/>
      </w:pPr>
      <w:r w:rsidRPr="00111C5D">
        <w:rPr>
          <w:u w:val="single"/>
        </w:rPr>
        <w:t>Feedback</w:t>
      </w:r>
      <w:r>
        <w:t>:</w:t>
      </w:r>
    </w:p>
    <w:p w14:paraId="141951C9" w14:textId="77777777" w:rsidR="000C64DC" w:rsidRDefault="000C64DC" w:rsidP="000C64DC">
      <w:pPr>
        <w:jc w:val="both"/>
      </w:pPr>
    </w:p>
    <w:p w14:paraId="62D5E22B" w14:textId="6A45F329" w:rsidR="000C64DC" w:rsidRDefault="4A67D968" w:rsidP="000C64DC">
      <w:pPr>
        <w:pStyle w:val="ListParagraph"/>
        <w:numPr>
          <w:ilvl w:val="0"/>
          <w:numId w:val="11"/>
        </w:numPr>
        <w:jc w:val="both"/>
      </w:pPr>
      <w:r>
        <w:t>Inzicht</w:t>
      </w:r>
      <w:r w:rsidR="0093404C">
        <w:t xml:space="preserve"> in de impact van het onderzoek</w:t>
      </w:r>
    </w:p>
    <w:p w14:paraId="3C28B340" w14:textId="64DB6FCF" w:rsidR="00A702D8" w:rsidRDefault="20FD8DA8" w:rsidP="0093404C">
      <w:pPr>
        <w:pStyle w:val="ListParagraph"/>
        <w:numPr>
          <w:ilvl w:val="0"/>
          <w:numId w:val="11"/>
        </w:numPr>
        <w:jc w:val="both"/>
      </w:pPr>
      <w:r>
        <w:t>Terugkoppeling</w:t>
      </w:r>
      <w:r w:rsidR="0093404C">
        <w:t xml:space="preserve"> in de vorm van</w:t>
      </w:r>
      <w:r w:rsidR="0093404C" w:rsidRPr="005B4D29">
        <w:t xml:space="preserve"> </w:t>
      </w:r>
      <w:r w:rsidR="0093404C">
        <w:t>persoonlijke resultaten</w:t>
      </w:r>
      <w:r w:rsidR="0093404C" w:rsidRPr="005B4D29">
        <w:t xml:space="preserve"> in vergelijking met studiegenoten</w:t>
      </w:r>
      <w:r w:rsidR="00CA5E40">
        <w:t>.</w:t>
      </w:r>
    </w:p>
    <w:p w14:paraId="1D74AC62" w14:textId="77777777" w:rsidR="00A702D8" w:rsidRDefault="00A702D8" w:rsidP="0093404C">
      <w:pPr>
        <w:jc w:val="both"/>
      </w:pPr>
    </w:p>
    <w:p w14:paraId="55338F88" w14:textId="77777777" w:rsidR="00A8041E" w:rsidRDefault="00A8041E" w:rsidP="0093404C">
      <w:pPr>
        <w:jc w:val="both"/>
      </w:pPr>
    </w:p>
    <w:p w14:paraId="0D12ABE3" w14:textId="77777777" w:rsidR="00A8041E" w:rsidRDefault="00A8041E" w:rsidP="0093404C">
      <w:pPr>
        <w:jc w:val="both"/>
      </w:pPr>
    </w:p>
    <w:p w14:paraId="13B01004" w14:textId="28EA8A6C" w:rsidR="0044525F" w:rsidRDefault="71C6EC60" w:rsidP="0093404C">
      <w:pPr>
        <w:jc w:val="both"/>
      </w:pPr>
      <w:r>
        <w:t>De</w:t>
      </w:r>
      <w:r w:rsidR="4731B76D">
        <w:t xml:space="preserve"> </w:t>
      </w:r>
      <w:r>
        <w:t>volgende f</w:t>
      </w:r>
      <w:r w:rsidR="3837AA73">
        <w:t xml:space="preserve">actoren </w:t>
      </w:r>
      <w:r w:rsidR="6D4C0818">
        <w:t xml:space="preserve">zijn </w:t>
      </w:r>
      <w:r w:rsidR="7FE381CE">
        <w:t>geïdentificeerd</w:t>
      </w:r>
      <w:r w:rsidR="3837AA73">
        <w:t xml:space="preserve"> die een positieve invloed kunnen hebben op het inzetten </w:t>
      </w:r>
      <w:r w:rsidR="0093404C">
        <w:t>van</w:t>
      </w:r>
      <w:r w:rsidR="0093404C" w:rsidRPr="000C2F80">
        <w:t xml:space="preserve"> studenten als </w:t>
      </w:r>
      <w:r w:rsidR="0093404C" w:rsidRPr="00193DC8">
        <w:rPr>
          <w:u w:val="single"/>
        </w:rPr>
        <w:t>co-creators</w:t>
      </w:r>
      <w:r w:rsidR="0093404C" w:rsidRPr="000C2F80">
        <w:t xml:space="preserve"> binnen onderzoek</w:t>
      </w:r>
      <w:r w:rsidR="0093404C" w:rsidRPr="29EBCFB8">
        <w:t>:</w:t>
      </w:r>
      <w:r w:rsidR="0093404C">
        <w:t xml:space="preserve"> </w:t>
      </w:r>
    </w:p>
    <w:p w14:paraId="369FD77A" w14:textId="77777777" w:rsidR="0044525F" w:rsidRDefault="0044525F" w:rsidP="0093404C">
      <w:pPr>
        <w:jc w:val="both"/>
      </w:pPr>
    </w:p>
    <w:p w14:paraId="21907788" w14:textId="59AE4D0A" w:rsidR="0044525F" w:rsidRDefault="017B0E28" w:rsidP="0044525F">
      <w:pPr>
        <w:pStyle w:val="ListParagraph"/>
        <w:numPr>
          <w:ilvl w:val="0"/>
          <w:numId w:val="11"/>
        </w:numPr>
        <w:jc w:val="both"/>
      </w:pPr>
      <w:r>
        <w:t>Een</w:t>
      </w:r>
      <w:r w:rsidR="0093404C">
        <w:t xml:space="preserve"> planning waarbij rekening wordt gehouden met de agenda van de student</w:t>
      </w:r>
    </w:p>
    <w:p w14:paraId="5886B0F3" w14:textId="78BFBDEA" w:rsidR="0044525F" w:rsidRDefault="402AED22" w:rsidP="0044525F">
      <w:pPr>
        <w:pStyle w:val="ListParagraph"/>
        <w:numPr>
          <w:ilvl w:val="0"/>
          <w:numId w:val="11"/>
        </w:numPr>
        <w:jc w:val="both"/>
      </w:pPr>
      <w:r>
        <w:t>De</w:t>
      </w:r>
      <w:r w:rsidR="0093404C">
        <w:t xml:space="preserve"> organisatie van creatieve en interactieve werkvormen</w:t>
      </w:r>
    </w:p>
    <w:p w14:paraId="49A5267D" w14:textId="69014FAC" w:rsidR="0044525F" w:rsidRDefault="4DCF323D" w:rsidP="0044525F">
      <w:pPr>
        <w:pStyle w:val="ListParagraph"/>
        <w:numPr>
          <w:ilvl w:val="0"/>
          <w:numId w:val="11"/>
        </w:numPr>
        <w:jc w:val="both"/>
      </w:pPr>
      <w:r>
        <w:t>Heldere</w:t>
      </w:r>
      <w:r w:rsidR="0093404C">
        <w:t xml:space="preserve"> en professionele communicatie</w:t>
      </w:r>
    </w:p>
    <w:p w14:paraId="67F10368" w14:textId="5E23EC21" w:rsidR="0044525F" w:rsidRDefault="2179A0F8" w:rsidP="0044525F">
      <w:pPr>
        <w:pStyle w:val="ListParagraph"/>
        <w:numPr>
          <w:ilvl w:val="0"/>
          <w:numId w:val="11"/>
        </w:numPr>
        <w:jc w:val="both"/>
      </w:pPr>
      <w:r>
        <w:t>D</w:t>
      </w:r>
      <w:r w:rsidR="0093404C">
        <w:t>e gelegenheid om een waardevolle bijdrage te leveren</w:t>
      </w:r>
    </w:p>
    <w:p w14:paraId="7511118C" w14:textId="77777777" w:rsidR="0093404C" w:rsidRDefault="0093404C" w:rsidP="0093404C">
      <w:pPr>
        <w:tabs>
          <w:tab w:val="left" w:pos="5130"/>
        </w:tabs>
        <w:jc w:val="both"/>
        <w:rPr>
          <w:b/>
        </w:rPr>
      </w:pPr>
    </w:p>
    <w:p w14:paraId="13E26989" w14:textId="44E13334" w:rsidR="0093404C" w:rsidRPr="0061041A" w:rsidRDefault="0093404C" w:rsidP="0093404C">
      <w:pPr>
        <w:tabs>
          <w:tab w:val="left" w:pos="5130"/>
        </w:tabs>
        <w:jc w:val="both"/>
        <w:rPr>
          <w:b/>
        </w:rPr>
      </w:pPr>
      <w:r w:rsidRPr="42E1928E">
        <w:rPr>
          <w:b/>
        </w:rPr>
        <w:t>Aanbevelingen</w:t>
      </w:r>
    </w:p>
    <w:p w14:paraId="6302DC75" w14:textId="146DD16E" w:rsidR="0093404C" w:rsidRDefault="0093404C" w:rsidP="0093404C">
      <w:pPr>
        <w:tabs>
          <w:tab w:val="left" w:pos="5130"/>
        </w:tabs>
        <w:jc w:val="both"/>
        <w:rPr>
          <w:bCs/>
        </w:rPr>
      </w:pPr>
      <w:r>
        <w:rPr>
          <w:bCs/>
        </w:rPr>
        <w:t xml:space="preserve">Voor vervolgonderzoek binnen </w:t>
      </w:r>
      <w:proofErr w:type="spellStart"/>
      <w:r>
        <w:rPr>
          <w:bCs/>
        </w:rPr>
        <w:t>StudentLines</w:t>
      </w:r>
      <w:proofErr w:type="spellEnd"/>
      <w:r>
        <w:rPr>
          <w:bCs/>
        </w:rPr>
        <w:t xml:space="preserve"> wordt aanbevolen om de genoemde factoren met betrekking tot werving, inhoud en feedback in acht te nemen. Daarnaast wordt aanbevolen om bij </w:t>
      </w:r>
      <w:r w:rsidR="0066017F">
        <w:rPr>
          <w:bCs/>
        </w:rPr>
        <w:t>de inrichting</w:t>
      </w:r>
      <w:r>
        <w:rPr>
          <w:bCs/>
        </w:rPr>
        <w:t xml:space="preserve"> van </w:t>
      </w:r>
      <w:r w:rsidR="0066017F">
        <w:rPr>
          <w:bCs/>
        </w:rPr>
        <w:t>het onderzoek</w:t>
      </w:r>
      <w:r>
        <w:rPr>
          <w:bCs/>
        </w:rPr>
        <w:t xml:space="preserve"> rekening te houden met het perspectief van een groter aantal studenten. Daarbij is het belangrijk om te realiseren dat verschillende soorten groepen studenten </w:t>
      </w:r>
      <w:r w:rsidR="00932369">
        <w:rPr>
          <w:bCs/>
        </w:rPr>
        <w:t>uiteenlopende</w:t>
      </w:r>
      <w:r>
        <w:rPr>
          <w:bCs/>
        </w:rPr>
        <w:t xml:space="preserve"> voorkeuren kunnen hebben.</w:t>
      </w:r>
    </w:p>
    <w:p w14:paraId="4219EBBA" w14:textId="77777777" w:rsidR="00086382" w:rsidRDefault="00086382" w:rsidP="0093404C">
      <w:pPr>
        <w:tabs>
          <w:tab w:val="left" w:pos="5130"/>
        </w:tabs>
        <w:jc w:val="both"/>
        <w:rPr>
          <w:bCs/>
        </w:rPr>
      </w:pPr>
    </w:p>
    <w:p w14:paraId="75408FCE" w14:textId="2385AD46" w:rsidR="0093404C" w:rsidRDefault="0093404C" w:rsidP="0093404C">
      <w:pPr>
        <w:tabs>
          <w:tab w:val="left" w:pos="5130"/>
        </w:tabs>
        <w:jc w:val="both"/>
        <w:rPr>
          <w:bCs/>
        </w:rPr>
      </w:pPr>
      <w:r>
        <w:rPr>
          <w:bCs/>
        </w:rPr>
        <w:t xml:space="preserve">Het laten aansluiten van het onderzoek op actuele behoeftes en voorkeuren van de student lijkt een belangrijke voorwaarde voor </w:t>
      </w:r>
      <w:r w:rsidR="00A51337">
        <w:rPr>
          <w:bCs/>
        </w:rPr>
        <w:t>succes</w:t>
      </w:r>
      <w:r>
        <w:rPr>
          <w:bCs/>
        </w:rPr>
        <w:t xml:space="preserve">. Het gebruik van creatieve en interactieve werkvormen lijkt hierin een passend advies, niet alleen voor de werving van studenten als respondent, ook voor de inzet van studenten als co-creators. </w:t>
      </w:r>
      <w:r>
        <w:t xml:space="preserve">Wat </w:t>
      </w:r>
      <w:r w:rsidR="243C57E1">
        <w:t xml:space="preserve">betreft </w:t>
      </w:r>
      <w:r>
        <w:t>het</w:t>
      </w:r>
      <w:r>
        <w:rPr>
          <w:bCs/>
        </w:rPr>
        <w:t xml:space="preserve"> aanstellen van studenten als co-</w:t>
      </w:r>
      <w:proofErr w:type="spellStart"/>
      <w:r>
        <w:rPr>
          <w:bCs/>
        </w:rPr>
        <w:t>creator</w:t>
      </w:r>
      <w:proofErr w:type="spellEnd"/>
      <w:r>
        <w:rPr>
          <w:bCs/>
        </w:rPr>
        <w:t xml:space="preserve"> </w:t>
      </w:r>
      <w:r w:rsidR="00EB3852">
        <w:rPr>
          <w:bCs/>
        </w:rPr>
        <w:t>lijkt</w:t>
      </w:r>
      <w:r>
        <w:rPr>
          <w:bCs/>
        </w:rPr>
        <w:t xml:space="preserve"> selectie en training nog van belang, waarbij rekening wordt gehouden met uiteenlopende achtergronden en talenten.</w:t>
      </w:r>
      <w:r w:rsidR="00AA6CD5">
        <w:rPr>
          <w:bCs/>
        </w:rPr>
        <w:t xml:space="preserve"> </w:t>
      </w:r>
      <w:r w:rsidR="005C6041">
        <w:rPr>
          <w:bCs/>
        </w:rPr>
        <w:t>De beloningsstructuur vereist nader onderzoek.</w:t>
      </w:r>
    </w:p>
    <w:p w14:paraId="31C2A069" w14:textId="77777777" w:rsidR="0093404C" w:rsidRDefault="0093404C" w:rsidP="0093404C">
      <w:pPr>
        <w:jc w:val="both"/>
        <w:rPr>
          <w:b/>
        </w:rPr>
      </w:pPr>
    </w:p>
    <w:p w14:paraId="011CF816" w14:textId="3A199CB8" w:rsidR="0093404C" w:rsidRPr="0061041A" w:rsidRDefault="0093404C" w:rsidP="0093404C">
      <w:pPr>
        <w:jc w:val="both"/>
        <w:rPr>
          <w:b/>
        </w:rPr>
      </w:pPr>
      <w:r w:rsidRPr="606C196C">
        <w:rPr>
          <w:b/>
        </w:rPr>
        <w:t>Conclusie</w:t>
      </w:r>
    </w:p>
    <w:p w14:paraId="65BDAE00" w14:textId="288EB97C" w:rsidR="0093404C" w:rsidRPr="000C2F80" w:rsidRDefault="0093404C" w:rsidP="0093404C">
      <w:pPr>
        <w:jc w:val="both"/>
      </w:pPr>
      <w:r w:rsidRPr="000C2F80">
        <w:t xml:space="preserve">Studenten betrekken als deelnemers en co-creators in longitudinaal onderzoek vraagt om een innovatieve aanpak. Door effectief gebruik te maken van verschillende communicatiekanalen, het onderzoek (visueel en </w:t>
      </w:r>
      <w:r w:rsidR="008039C5">
        <w:t>inhoudelijk</w:t>
      </w:r>
      <w:r w:rsidRPr="000C2F80">
        <w:t xml:space="preserve">) aantrekkelijk en toegankelijk te maken en te investeren in de samenwerking met studenten, kan een onderzoeksgemeenschap zoals </w:t>
      </w:r>
      <w:proofErr w:type="spellStart"/>
      <w:r w:rsidRPr="000C2F80">
        <w:t>StudentLines</w:t>
      </w:r>
      <w:proofErr w:type="spellEnd"/>
      <w:r w:rsidRPr="000C2F80">
        <w:t xml:space="preserve"> succesvol worden. De student moet </w:t>
      </w:r>
      <w:r>
        <w:t>hier</w:t>
      </w:r>
      <w:r w:rsidR="66727775">
        <w:t xml:space="preserve">in een </w:t>
      </w:r>
      <w:r>
        <w:t>centra</w:t>
      </w:r>
      <w:r w:rsidR="0FB77606">
        <w:t xml:space="preserve">le rol spelen. </w:t>
      </w:r>
    </w:p>
    <w:p w14:paraId="2961FA72" w14:textId="7AD4F38D" w:rsidR="00704CAD" w:rsidRDefault="00704CAD">
      <w:pPr>
        <w:spacing w:after="160" w:line="259" w:lineRule="auto"/>
        <w:rPr>
          <w:b/>
          <w:color w:val="ED7D31"/>
          <w:sz w:val="68"/>
          <w:szCs w:val="68"/>
        </w:rPr>
      </w:pPr>
      <w:r w:rsidRPr="4588BAB6">
        <w:rPr>
          <w:b/>
          <w:color w:val="ED7D31" w:themeColor="accent1"/>
          <w:sz w:val="68"/>
          <w:szCs w:val="68"/>
        </w:rPr>
        <w:br w:type="page"/>
      </w:r>
    </w:p>
    <w:p w14:paraId="2EBEEBE8" w14:textId="6B611911" w:rsidR="00572280" w:rsidRPr="00BC26C4" w:rsidRDefault="00A77B3D" w:rsidP="00F61A00">
      <w:pPr>
        <w:spacing w:after="1440"/>
        <w:rPr>
          <w:b/>
          <w:color w:val="ED7D31"/>
          <w:sz w:val="68"/>
          <w:szCs w:val="68"/>
        </w:rPr>
      </w:pPr>
      <w:r w:rsidRPr="00BC26C4">
        <w:rPr>
          <w:b/>
          <w:color w:val="ED7D31"/>
          <w:sz w:val="68"/>
          <w:szCs w:val="68"/>
        </w:rPr>
        <w:t>Inhoud</w:t>
      </w:r>
      <w:r w:rsidR="00DE280F" w:rsidRPr="00BC26C4">
        <w:rPr>
          <w:b/>
          <w:color w:val="ED7D31"/>
          <w:sz w:val="68"/>
          <w:szCs w:val="68"/>
        </w:rPr>
        <w:t>sopgave</w:t>
      </w:r>
    </w:p>
    <w:p w14:paraId="57B8A11F" w14:textId="3C91694C" w:rsidR="000D2E5D" w:rsidRDefault="00BB3676">
      <w:pPr>
        <w:pStyle w:val="TOC1"/>
        <w:tabs>
          <w:tab w:val="left" w:pos="960"/>
          <w:tab w:val="right" w:leader="dot" w:pos="8493"/>
        </w:tabs>
        <w:rPr>
          <w:rFonts w:eastAsiaTheme="minorEastAsia"/>
          <w:b w:val="0"/>
          <w:noProof/>
          <w:color w:val="auto"/>
          <w:kern w:val="2"/>
          <w:sz w:val="24"/>
          <w:szCs w:val="24"/>
          <w:lang w:eastAsia="nl-NL"/>
          <w14:ligatures w14:val="standardContextual"/>
        </w:rPr>
      </w:pPr>
      <w:r>
        <w:fldChar w:fldCharType="begin"/>
      </w:r>
      <w:r>
        <w:instrText xml:space="preserve"> TOC \o "1-4" \h \z \u </w:instrText>
      </w:r>
      <w:r>
        <w:fldChar w:fldCharType="separate"/>
      </w:r>
      <w:hyperlink w:anchor="_Toc185582549" w:history="1">
        <w:r w:rsidR="000D2E5D" w:rsidRPr="00013E6E">
          <w:rPr>
            <w:rStyle w:val="Hyperlink"/>
            <w:noProof/>
          </w:rPr>
          <w:t>1.</w:t>
        </w:r>
        <w:r w:rsidR="000D2E5D">
          <w:rPr>
            <w:rFonts w:eastAsiaTheme="minorEastAsia"/>
            <w:b w:val="0"/>
            <w:noProof/>
            <w:color w:val="auto"/>
            <w:kern w:val="2"/>
            <w:sz w:val="24"/>
            <w:szCs w:val="24"/>
            <w:lang w:eastAsia="nl-NL"/>
            <w14:ligatures w14:val="standardContextual"/>
          </w:rPr>
          <w:tab/>
        </w:r>
        <w:r w:rsidR="000D2E5D" w:rsidRPr="00013E6E">
          <w:rPr>
            <w:rStyle w:val="Hyperlink"/>
            <w:noProof/>
          </w:rPr>
          <w:t>Aanleiding</w:t>
        </w:r>
        <w:r w:rsidR="000D2E5D">
          <w:rPr>
            <w:noProof/>
            <w:webHidden/>
          </w:rPr>
          <w:tab/>
        </w:r>
        <w:r w:rsidR="000D2E5D">
          <w:rPr>
            <w:noProof/>
            <w:webHidden/>
          </w:rPr>
          <w:fldChar w:fldCharType="begin"/>
        </w:r>
        <w:r w:rsidR="000D2E5D">
          <w:rPr>
            <w:noProof/>
            <w:webHidden/>
          </w:rPr>
          <w:instrText xml:space="preserve"> PAGEREF _Toc185582549 \h </w:instrText>
        </w:r>
        <w:r w:rsidR="000D2E5D">
          <w:rPr>
            <w:noProof/>
            <w:webHidden/>
          </w:rPr>
        </w:r>
        <w:r w:rsidR="000D2E5D">
          <w:rPr>
            <w:noProof/>
            <w:webHidden/>
          </w:rPr>
          <w:fldChar w:fldCharType="separate"/>
        </w:r>
        <w:r w:rsidR="003D1F36">
          <w:rPr>
            <w:noProof/>
            <w:webHidden/>
          </w:rPr>
          <w:t>6</w:t>
        </w:r>
        <w:r w:rsidR="000D2E5D">
          <w:rPr>
            <w:noProof/>
            <w:webHidden/>
          </w:rPr>
          <w:fldChar w:fldCharType="end"/>
        </w:r>
      </w:hyperlink>
    </w:p>
    <w:p w14:paraId="6109F8BA" w14:textId="1EC584EC" w:rsidR="000D2E5D" w:rsidRDefault="000D2E5D">
      <w:pPr>
        <w:pStyle w:val="TOC1"/>
        <w:tabs>
          <w:tab w:val="left" w:pos="960"/>
          <w:tab w:val="right" w:leader="dot" w:pos="8493"/>
        </w:tabs>
        <w:rPr>
          <w:rFonts w:eastAsiaTheme="minorEastAsia"/>
          <w:b w:val="0"/>
          <w:noProof/>
          <w:color w:val="auto"/>
          <w:kern w:val="2"/>
          <w:sz w:val="24"/>
          <w:szCs w:val="24"/>
          <w:lang w:eastAsia="nl-NL"/>
          <w14:ligatures w14:val="standardContextual"/>
        </w:rPr>
      </w:pPr>
      <w:hyperlink w:anchor="_Toc185582550" w:history="1">
        <w:r w:rsidRPr="00013E6E">
          <w:rPr>
            <w:rStyle w:val="Hyperlink"/>
            <w:noProof/>
          </w:rPr>
          <w:t>2.</w:t>
        </w:r>
        <w:r>
          <w:rPr>
            <w:rFonts w:eastAsiaTheme="minorEastAsia"/>
            <w:b w:val="0"/>
            <w:noProof/>
            <w:color w:val="auto"/>
            <w:kern w:val="2"/>
            <w:sz w:val="24"/>
            <w:szCs w:val="24"/>
            <w:lang w:eastAsia="nl-NL"/>
            <w14:ligatures w14:val="standardContextual"/>
          </w:rPr>
          <w:tab/>
        </w:r>
        <w:r w:rsidRPr="00013E6E">
          <w:rPr>
            <w:rStyle w:val="Hyperlink"/>
            <w:noProof/>
          </w:rPr>
          <w:t>Methode</w:t>
        </w:r>
        <w:r>
          <w:rPr>
            <w:noProof/>
            <w:webHidden/>
          </w:rPr>
          <w:tab/>
        </w:r>
        <w:r>
          <w:rPr>
            <w:noProof/>
            <w:webHidden/>
          </w:rPr>
          <w:fldChar w:fldCharType="begin"/>
        </w:r>
        <w:r>
          <w:rPr>
            <w:noProof/>
            <w:webHidden/>
          </w:rPr>
          <w:instrText xml:space="preserve"> PAGEREF _Toc185582550 \h </w:instrText>
        </w:r>
        <w:r>
          <w:rPr>
            <w:noProof/>
            <w:webHidden/>
          </w:rPr>
        </w:r>
        <w:r>
          <w:rPr>
            <w:noProof/>
            <w:webHidden/>
          </w:rPr>
          <w:fldChar w:fldCharType="separate"/>
        </w:r>
        <w:r w:rsidR="003D1F36">
          <w:rPr>
            <w:noProof/>
            <w:webHidden/>
          </w:rPr>
          <w:t>8</w:t>
        </w:r>
        <w:r>
          <w:rPr>
            <w:noProof/>
            <w:webHidden/>
          </w:rPr>
          <w:fldChar w:fldCharType="end"/>
        </w:r>
      </w:hyperlink>
    </w:p>
    <w:p w14:paraId="5697E8F0" w14:textId="167FAFF2"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1" w:history="1">
        <w:r w:rsidRPr="00013E6E">
          <w:rPr>
            <w:rStyle w:val="Hyperlink"/>
            <w:noProof/>
          </w:rPr>
          <w:t>2.1.</w:t>
        </w:r>
        <w:r>
          <w:rPr>
            <w:rFonts w:eastAsiaTheme="minorEastAsia"/>
            <w:noProof/>
            <w:color w:val="auto"/>
            <w:kern w:val="2"/>
            <w:sz w:val="24"/>
            <w:szCs w:val="24"/>
            <w:lang w:eastAsia="nl-NL"/>
            <w14:ligatures w14:val="standardContextual"/>
          </w:rPr>
          <w:tab/>
        </w:r>
        <w:r w:rsidRPr="00013E6E">
          <w:rPr>
            <w:rStyle w:val="Hyperlink"/>
            <w:noProof/>
          </w:rPr>
          <w:t>Design Thinking</w:t>
        </w:r>
        <w:r>
          <w:rPr>
            <w:noProof/>
            <w:webHidden/>
          </w:rPr>
          <w:tab/>
        </w:r>
        <w:r>
          <w:rPr>
            <w:noProof/>
            <w:webHidden/>
          </w:rPr>
          <w:fldChar w:fldCharType="begin"/>
        </w:r>
        <w:r>
          <w:rPr>
            <w:noProof/>
            <w:webHidden/>
          </w:rPr>
          <w:instrText xml:space="preserve"> PAGEREF _Toc185582551 \h </w:instrText>
        </w:r>
        <w:r>
          <w:rPr>
            <w:noProof/>
            <w:webHidden/>
          </w:rPr>
        </w:r>
        <w:r>
          <w:rPr>
            <w:noProof/>
            <w:webHidden/>
          </w:rPr>
          <w:fldChar w:fldCharType="separate"/>
        </w:r>
        <w:r w:rsidR="003D1F36">
          <w:rPr>
            <w:noProof/>
            <w:webHidden/>
          </w:rPr>
          <w:t>8</w:t>
        </w:r>
        <w:r>
          <w:rPr>
            <w:noProof/>
            <w:webHidden/>
          </w:rPr>
          <w:fldChar w:fldCharType="end"/>
        </w:r>
      </w:hyperlink>
    </w:p>
    <w:p w14:paraId="1CD01236" w14:textId="424795E0"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2" w:history="1">
        <w:r w:rsidRPr="00013E6E">
          <w:rPr>
            <w:rStyle w:val="Hyperlink"/>
            <w:noProof/>
          </w:rPr>
          <w:t>2.2.</w:t>
        </w:r>
        <w:r>
          <w:rPr>
            <w:rFonts w:eastAsiaTheme="minorEastAsia"/>
            <w:noProof/>
            <w:color w:val="auto"/>
            <w:kern w:val="2"/>
            <w:sz w:val="24"/>
            <w:szCs w:val="24"/>
            <w:lang w:eastAsia="nl-NL"/>
            <w14:ligatures w14:val="standardContextual"/>
          </w:rPr>
          <w:tab/>
        </w:r>
        <w:r w:rsidRPr="00013E6E">
          <w:rPr>
            <w:rStyle w:val="Hyperlink"/>
            <w:noProof/>
          </w:rPr>
          <w:t>Co-creatie</w:t>
        </w:r>
        <w:r>
          <w:rPr>
            <w:noProof/>
            <w:webHidden/>
          </w:rPr>
          <w:tab/>
        </w:r>
        <w:r>
          <w:rPr>
            <w:noProof/>
            <w:webHidden/>
          </w:rPr>
          <w:fldChar w:fldCharType="begin"/>
        </w:r>
        <w:r>
          <w:rPr>
            <w:noProof/>
            <w:webHidden/>
          </w:rPr>
          <w:instrText xml:space="preserve"> PAGEREF _Toc185582552 \h </w:instrText>
        </w:r>
        <w:r>
          <w:rPr>
            <w:noProof/>
            <w:webHidden/>
          </w:rPr>
        </w:r>
        <w:r>
          <w:rPr>
            <w:noProof/>
            <w:webHidden/>
          </w:rPr>
          <w:fldChar w:fldCharType="separate"/>
        </w:r>
        <w:r w:rsidR="003D1F36">
          <w:rPr>
            <w:noProof/>
            <w:webHidden/>
          </w:rPr>
          <w:t>9</w:t>
        </w:r>
        <w:r>
          <w:rPr>
            <w:noProof/>
            <w:webHidden/>
          </w:rPr>
          <w:fldChar w:fldCharType="end"/>
        </w:r>
      </w:hyperlink>
    </w:p>
    <w:p w14:paraId="75575EFB" w14:textId="6EB25882"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3" w:history="1">
        <w:r w:rsidRPr="00013E6E">
          <w:rPr>
            <w:rStyle w:val="Hyperlink"/>
            <w:noProof/>
          </w:rPr>
          <w:t>2.3.</w:t>
        </w:r>
        <w:r>
          <w:rPr>
            <w:rFonts w:eastAsiaTheme="minorEastAsia"/>
            <w:noProof/>
            <w:color w:val="auto"/>
            <w:kern w:val="2"/>
            <w:sz w:val="24"/>
            <w:szCs w:val="24"/>
            <w:lang w:eastAsia="nl-NL"/>
            <w14:ligatures w14:val="standardContextual"/>
          </w:rPr>
          <w:tab/>
        </w:r>
        <w:r w:rsidRPr="00013E6E">
          <w:rPr>
            <w:rStyle w:val="Hyperlink"/>
            <w:noProof/>
          </w:rPr>
          <w:t>Literatuuronderzoek</w:t>
        </w:r>
        <w:r>
          <w:rPr>
            <w:noProof/>
            <w:webHidden/>
          </w:rPr>
          <w:tab/>
        </w:r>
        <w:r>
          <w:rPr>
            <w:noProof/>
            <w:webHidden/>
          </w:rPr>
          <w:fldChar w:fldCharType="begin"/>
        </w:r>
        <w:r>
          <w:rPr>
            <w:noProof/>
            <w:webHidden/>
          </w:rPr>
          <w:instrText xml:space="preserve"> PAGEREF _Toc185582553 \h </w:instrText>
        </w:r>
        <w:r>
          <w:rPr>
            <w:noProof/>
            <w:webHidden/>
          </w:rPr>
        </w:r>
        <w:r>
          <w:rPr>
            <w:noProof/>
            <w:webHidden/>
          </w:rPr>
          <w:fldChar w:fldCharType="separate"/>
        </w:r>
        <w:r w:rsidR="003D1F36">
          <w:rPr>
            <w:noProof/>
            <w:webHidden/>
          </w:rPr>
          <w:t>9</w:t>
        </w:r>
        <w:r>
          <w:rPr>
            <w:noProof/>
            <w:webHidden/>
          </w:rPr>
          <w:fldChar w:fldCharType="end"/>
        </w:r>
      </w:hyperlink>
    </w:p>
    <w:p w14:paraId="33E3BA52" w14:textId="05AF4EC3"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4" w:history="1">
        <w:r w:rsidRPr="00013E6E">
          <w:rPr>
            <w:rStyle w:val="Hyperlink"/>
            <w:noProof/>
          </w:rPr>
          <w:t>2.4.</w:t>
        </w:r>
        <w:r>
          <w:rPr>
            <w:rFonts w:eastAsiaTheme="minorEastAsia"/>
            <w:noProof/>
            <w:color w:val="auto"/>
            <w:kern w:val="2"/>
            <w:sz w:val="24"/>
            <w:szCs w:val="24"/>
            <w:lang w:eastAsia="nl-NL"/>
            <w14:ligatures w14:val="standardContextual"/>
          </w:rPr>
          <w:tab/>
        </w:r>
        <w:r w:rsidRPr="00013E6E">
          <w:rPr>
            <w:rStyle w:val="Hyperlink"/>
            <w:noProof/>
          </w:rPr>
          <w:t>Sessie 1: Rondetafelgesprek</w:t>
        </w:r>
        <w:r>
          <w:rPr>
            <w:noProof/>
            <w:webHidden/>
          </w:rPr>
          <w:tab/>
        </w:r>
        <w:r>
          <w:rPr>
            <w:noProof/>
            <w:webHidden/>
          </w:rPr>
          <w:fldChar w:fldCharType="begin"/>
        </w:r>
        <w:r>
          <w:rPr>
            <w:noProof/>
            <w:webHidden/>
          </w:rPr>
          <w:instrText xml:space="preserve"> PAGEREF _Toc185582554 \h </w:instrText>
        </w:r>
        <w:r>
          <w:rPr>
            <w:noProof/>
            <w:webHidden/>
          </w:rPr>
        </w:r>
        <w:r>
          <w:rPr>
            <w:noProof/>
            <w:webHidden/>
          </w:rPr>
          <w:fldChar w:fldCharType="separate"/>
        </w:r>
        <w:r w:rsidR="003D1F36">
          <w:rPr>
            <w:noProof/>
            <w:webHidden/>
          </w:rPr>
          <w:t>9</w:t>
        </w:r>
        <w:r>
          <w:rPr>
            <w:noProof/>
            <w:webHidden/>
          </w:rPr>
          <w:fldChar w:fldCharType="end"/>
        </w:r>
      </w:hyperlink>
    </w:p>
    <w:p w14:paraId="426FAE6F" w14:textId="48E63FF7"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5" w:history="1">
        <w:r w:rsidRPr="00013E6E">
          <w:rPr>
            <w:rStyle w:val="Hyperlink"/>
            <w:noProof/>
          </w:rPr>
          <w:t>2.5.</w:t>
        </w:r>
        <w:r>
          <w:rPr>
            <w:rFonts w:eastAsiaTheme="minorEastAsia"/>
            <w:noProof/>
            <w:color w:val="auto"/>
            <w:kern w:val="2"/>
            <w:sz w:val="24"/>
            <w:szCs w:val="24"/>
            <w:lang w:eastAsia="nl-NL"/>
            <w14:ligatures w14:val="standardContextual"/>
          </w:rPr>
          <w:tab/>
        </w:r>
        <w:r w:rsidRPr="00013E6E">
          <w:rPr>
            <w:rStyle w:val="Hyperlink"/>
            <w:noProof/>
          </w:rPr>
          <w:t>Sessie 2: Prototype brainstorm</w:t>
        </w:r>
        <w:r>
          <w:rPr>
            <w:noProof/>
            <w:webHidden/>
          </w:rPr>
          <w:tab/>
        </w:r>
        <w:r>
          <w:rPr>
            <w:noProof/>
            <w:webHidden/>
          </w:rPr>
          <w:fldChar w:fldCharType="begin"/>
        </w:r>
        <w:r>
          <w:rPr>
            <w:noProof/>
            <w:webHidden/>
          </w:rPr>
          <w:instrText xml:space="preserve"> PAGEREF _Toc185582555 \h </w:instrText>
        </w:r>
        <w:r>
          <w:rPr>
            <w:noProof/>
            <w:webHidden/>
          </w:rPr>
        </w:r>
        <w:r>
          <w:rPr>
            <w:noProof/>
            <w:webHidden/>
          </w:rPr>
          <w:fldChar w:fldCharType="separate"/>
        </w:r>
        <w:r w:rsidR="003D1F36">
          <w:rPr>
            <w:noProof/>
            <w:webHidden/>
          </w:rPr>
          <w:t>10</w:t>
        </w:r>
        <w:r>
          <w:rPr>
            <w:noProof/>
            <w:webHidden/>
          </w:rPr>
          <w:fldChar w:fldCharType="end"/>
        </w:r>
      </w:hyperlink>
    </w:p>
    <w:p w14:paraId="5183BF93" w14:textId="1FC276E8"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6" w:history="1">
        <w:r w:rsidRPr="00013E6E">
          <w:rPr>
            <w:rStyle w:val="Hyperlink"/>
            <w:noProof/>
          </w:rPr>
          <w:t>2.6.</w:t>
        </w:r>
        <w:r>
          <w:rPr>
            <w:rFonts w:eastAsiaTheme="minorEastAsia"/>
            <w:noProof/>
            <w:color w:val="auto"/>
            <w:kern w:val="2"/>
            <w:sz w:val="24"/>
            <w:szCs w:val="24"/>
            <w:lang w:eastAsia="nl-NL"/>
            <w14:ligatures w14:val="standardContextual"/>
          </w:rPr>
          <w:tab/>
        </w:r>
        <w:r w:rsidRPr="00013E6E">
          <w:rPr>
            <w:rStyle w:val="Hyperlink"/>
            <w:noProof/>
          </w:rPr>
          <w:t>Sessie 3: Vragenlijst</w:t>
        </w:r>
        <w:r>
          <w:rPr>
            <w:noProof/>
            <w:webHidden/>
          </w:rPr>
          <w:tab/>
        </w:r>
        <w:r>
          <w:rPr>
            <w:noProof/>
            <w:webHidden/>
          </w:rPr>
          <w:fldChar w:fldCharType="begin"/>
        </w:r>
        <w:r>
          <w:rPr>
            <w:noProof/>
            <w:webHidden/>
          </w:rPr>
          <w:instrText xml:space="preserve"> PAGEREF _Toc185582556 \h </w:instrText>
        </w:r>
        <w:r>
          <w:rPr>
            <w:noProof/>
            <w:webHidden/>
          </w:rPr>
        </w:r>
        <w:r>
          <w:rPr>
            <w:noProof/>
            <w:webHidden/>
          </w:rPr>
          <w:fldChar w:fldCharType="separate"/>
        </w:r>
        <w:r w:rsidR="003D1F36">
          <w:rPr>
            <w:noProof/>
            <w:webHidden/>
          </w:rPr>
          <w:t>10</w:t>
        </w:r>
        <w:r>
          <w:rPr>
            <w:noProof/>
            <w:webHidden/>
          </w:rPr>
          <w:fldChar w:fldCharType="end"/>
        </w:r>
      </w:hyperlink>
    </w:p>
    <w:p w14:paraId="46594FC8" w14:textId="17006A0D"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7" w:history="1">
        <w:r w:rsidRPr="00013E6E">
          <w:rPr>
            <w:rStyle w:val="Hyperlink"/>
            <w:noProof/>
          </w:rPr>
          <w:t>2.7.</w:t>
        </w:r>
        <w:r>
          <w:rPr>
            <w:rFonts w:eastAsiaTheme="minorEastAsia"/>
            <w:noProof/>
            <w:color w:val="auto"/>
            <w:kern w:val="2"/>
            <w:sz w:val="24"/>
            <w:szCs w:val="24"/>
            <w:lang w:eastAsia="nl-NL"/>
            <w14:ligatures w14:val="standardContextual"/>
          </w:rPr>
          <w:tab/>
        </w:r>
        <w:r w:rsidRPr="00013E6E">
          <w:rPr>
            <w:rStyle w:val="Hyperlink"/>
            <w:noProof/>
          </w:rPr>
          <w:t>Sessie 4: Focusgroep</w:t>
        </w:r>
        <w:r>
          <w:rPr>
            <w:noProof/>
            <w:webHidden/>
          </w:rPr>
          <w:tab/>
        </w:r>
        <w:r>
          <w:rPr>
            <w:noProof/>
            <w:webHidden/>
          </w:rPr>
          <w:fldChar w:fldCharType="begin"/>
        </w:r>
        <w:r>
          <w:rPr>
            <w:noProof/>
            <w:webHidden/>
          </w:rPr>
          <w:instrText xml:space="preserve"> PAGEREF _Toc185582557 \h </w:instrText>
        </w:r>
        <w:r>
          <w:rPr>
            <w:noProof/>
            <w:webHidden/>
          </w:rPr>
        </w:r>
        <w:r>
          <w:rPr>
            <w:noProof/>
            <w:webHidden/>
          </w:rPr>
          <w:fldChar w:fldCharType="separate"/>
        </w:r>
        <w:r w:rsidR="003D1F36">
          <w:rPr>
            <w:noProof/>
            <w:webHidden/>
          </w:rPr>
          <w:t>10</w:t>
        </w:r>
        <w:r>
          <w:rPr>
            <w:noProof/>
            <w:webHidden/>
          </w:rPr>
          <w:fldChar w:fldCharType="end"/>
        </w:r>
      </w:hyperlink>
    </w:p>
    <w:p w14:paraId="6B567C47" w14:textId="0F07BC0F"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58" w:history="1">
        <w:r w:rsidRPr="00013E6E">
          <w:rPr>
            <w:rStyle w:val="Hyperlink"/>
            <w:noProof/>
          </w:rPr>
          <w:t>2.8.</w:t>
        </w:r>
        <w:r>
          <w:rPr>
            <w:rFonts w:eastAsiaTheme="minorEastAsia"/>
            <w:noProof/>
            <w:color w:val="auto"/>
            <w:kern w:val="2"/>
            <w:sz w:val="24"/>
            <w:szCs w:val="24"/>
            <w:lang w:eastAsia="nl-NL"/>
            <w14:ligatures w14:val="standardContextual"/>
          </w:rPr>
          <w:tab/>
        </w:r>
        <w:r w:rsidRPr="00013E6E">
          <w:rPr>
            <w:rStyle w:val="Hyperlink"/>
            <w:noProof/>
          </w:rPr>
          <w:t>Sessie 5: Procesevaluatie co-creatie</w:t>
        </w:r>
        <w:r>
          <w:rPr>
            <w:noProof/>
            <w:webHidden/>
          </w:rPr>
          <w:tab/>
        </w:r>
        <w:r>
          <w:rPr>
            <w:noProof/>
            <w:webHidden/>
          </w:rPr>
          <w:fldChar w:fldCharType="begin"/>
        </w:r>
        <w:r>
          <w:rPr>
            <w:noProof/>
            <w:webHidden/>
          </w:rPr>
          <w:instrText xml:space="preserve"> PAGEREF _Toc185582558 \h </w:instrText>
        </w:r>
        <w:r>
          <w:rPr>
            <w:noProof/>
            <w:webHidden/>
          </w:rPr>
        </w:r>
        <w:r>
          <w:rPr>
            <w:noProof/>
            <w:webHidden/>
          </w:rPr>
          <w:fldChar w:fldCharType="separate"/>
        </w:r>
        <w:r w:rsidR="003D1F36">
          <w:rPr>
            <w:noProof/>
            <w:webHidden/>
          </w:rPr>
          <w:t>10</w:t>
        </w:r>
        <w:r>
          <w:rPr>
            <w:noProof/>
            <w:webHidden/>
          </w:rPr>
          <w:fldChar w:fldCharType="end"/>
        </w:r>
      </w:hyperlink>
    </w:p>
    <w:p w14:paraId="6FEA9AB7" w14:textId="70F83E48" w:rsidR="000D2E5D" w:rsidRDefault="000D2E5D">
      <w:pPr>
        <w:pStyle w:val="TOC1"/>
        <w:tabs>
          <w:tab w:val="left" w:pos="960"/>
          <w:tab w:val="right" w:leader="dot" w:pos="8493"/>
        </w:tabs>
        <w:rPr>
          <w:rFonts w:eastAsiaTheme="minorEastAsia"/>
          <w:b w:val="0"/>
          <w:noProof/>
          <w:color w:val="auto"/>
          <w:kern w:val="2"/>
          <w:sz w:val="24"/>
          <w:szCs w:val="24"/>
          <w:lang w:eastAsia="nl-NL"/>
          <w14:ligatures w14:val="standardContextual"/>
        </w:rPr>
      </w:pPr>
      <w:hyperlink w:anchor="_Toc185582559" w:history="1">
        <w:r w:rsidRPr="00013E6E">
          <w:rPr>
            <w:rStyle w:val="Hyperlink"/>
            <w:noProof/>
          </w:rPr>
          <w:t>3.</w:t>
        </w:r>
        <w:r>
          <w:rPr>
            <w:rFonts w:eastAsiaTheme="minorEastAsia"/>
            <w:b w:val="0"/>
            <w:noProof/>
            <w:color w:val="auto"/>
            <w:kern w:val="2"/>
            <w:sz w:val="24"/>
            <w:szCs w:val="24"/>
            <w:lang w:eastAsia="nl-NL"/>
            <w14:ligatures w14:val="standardContextual"/>
          </w:rPr>
          <w:tab/>
        </w:r>
        <w:r w:rsidRPr="00013E6E">
          <w:rPr>
            <w:rStyle w:val="Hyperlink"/>
            <w:noProof/>
          </w:rPr>
          <w:t>Resultaten</w:t>
        </w:r>
        <w:r>
          <w:rPr>
            <w:noProof/>
            <w:webHidden/>
          </w:rPr>
          <w:tab/>
        </w:r>
        <w:r>
          <w:rPr>
            <w:noProof/>
            <w:webHidden/>
          </w:rPr>
          <w:fldChar w:fldCharType="begin"/>
        </w:r>
        <w:r>
          <w:rPr>
            <w:noProof/>
            <w:webHidden/>
          </w:rPr>
          <w:instrText xml:space="preserve"> PAGEREF _Toc185582559 \h </w:instrText>
        </w:r>
        <w:r>
          <w:rPr>
            <w:noProof/>
            <w:webHidden/>
          </w:rPr>
        </w:r>
        <w:r>
          <w:rPr>
            <w:noProof/>
            <w:webHidden/>
          </w:rPr>
          <w:fldChar w:fldCharType="separate"/>
        </w:r>
        <w:r w:rsidR="003D1F36">
          <w:rPr>
            <w:noProof/>
            <w:webHidden/>
          </w:rPr>
          <w:t>11</w:t>
        </w:r>
        <w:r>
          <w:rPr>
            <w:noProof/>
            <w:webHidden/>
          </w:rPr>
          <w:fldChar w:fldCharType="end"/>
        </w:r>
      </w:hyperlink>
    </w:p>
    <w:p w14:paraId="163E401D" w14:textId="32840C89"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0" w:history="1">
        <w:r w:rsidRPr="00013E6E">
          <w:rPr>
            <w:rStyle w:val="Hyperlink"/>
            <w:noProof/>
          </w:rPr>
          <w:t>3.1.</w:t>
        </w:r>
        <w:r>
          <w:rPr>
            <w:rFonts w:eastAsiaTheme="minorEastAsia"/>
            <w:noProof/>
            <w:color w:val="auto"/>
            <w:kern w:val="2"/>
            <w:sz w:val="24"/>
            <w:szCs w:val="24"/>
            <w:lang w:eastAsia="nl-NL"/>
            <w14:ligatures w14:val="standardContextual"/>
          </w:rPr>
          <w:tab/>
        </w:r>
        <w:r w:rsidRPr="00013E6E">
          <w:rPr>
            <w:rStyle w:val="Hyperlink"/>
            <w:noProof/>
          </w:rPr>
          <w:t>Literatuuronderzoek</w:t>
        </w:r>
        <w:r>
          <w:rPr>
            <w:noProof/>
            <w:webHidden/>
          </w:rPr>
          <w:tab/>
        </w:r>
        <w:r>
          <w:rPr>
            <w:noProof/>
            <w:webHidden/>
          </w:rPr>
          <w:fldChar w:fldCharType="begin"/>
        </w:r>
        <w:r>
          <w:rPr>
            <w:noProof/>
            <w:webHidden/>
          </w:rPr>
          <w:instrText xml:space="preserve"> PAGEREF _Toc185582560 \h </w:instrText>
        </w:r>
        <w:r>
          <w:rPr>
            <w:noProof/>
            <w:webHidden/>
          </w:rPr>
        </w:r>
        <w:r>
          <w:rPr>
            <w:noProof/>
            <w:webHidden/>
          </w:rPr>
          <w:fldChar w:fldCharType="separate"/>
        </w:r>
        <w:r w:rsidR="003D1F36">
          <w:rPr>
            <w:noProof/>
            <w:webHidden/>
          </w:rPr>
          <w:t>11</w:t>
        </w:r>
        <w:r>
          <w:rPr>
            <w:noProof/>
            <w:webHidden/>
          </w:rPr>
          <w:fldChar w:fldCharType="end"/>
        </w:r>
      </w:hyperlink>
    </w:p>
    <w:p w14:paraId="6D2E6615" w14:textId="048D22D9"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1" w:history="1">
        <w:r w:rsidRPr="00013E6E">
          <w:rPr>
            <w:rStyle w:val="Hyperlink"/>
            <w:noProof/>
          </w:rPr>
          <w:t>3.2.</w:t>
        </w:r>
        <w:r>
          <w:rPr>
            <w:rFonts w:eastAsiaTheme="minorEastAsia"/>
            <w:noProof/>
            <w:color w:val="auto"/>
            <w:kern w:val="2"/>
            <w:sz w:val="24"/>
            <w:szCs w:val="24"/>
            <w:lang w:eastAsia="nl-NL"/>
            <w14:ligatures w14:val="standardContextual"/>
          </w:rPr>
          <w:tab/>
        </w:r>
        <w:r w:rsidRPr="00013E6E">
          <w:rPr>
            <w:rStyle w:val="Hyperlink"/>
            <w:noProof/>
          </w:rPr>
          <w:t>Sessie 1: Rondetafelgesprek</w:t>
        </w:r>
        <w:r>
          <w:rPr>
            <w:noProof/>
            <w:webHidden/>
          </w:rPr>
          <w:tab/>
        </w:r>
        <w:r>
          <w:rPr>
            <w:noProof/>
            <w:webHidden/>
          </w:rPr>
          <w:fldChar w:fldCharType="begin"/>
        </w:r>
        <w:r>
          <w:rPr>
            <w:noProof/>
            <w:webHidden/>
          </w:rPr>
          <w:instrText xml:space="preserve"> PAGEREF _Toc185582561 \h </w:instrText>
        </w:r>
        <w:r>
          <w:rPr>
            <w:noProof/>
            <w:webHidden/>
          </w:rPr>
        </w:r>
        <w:r>
          <w:rPr>
            <w:noProof/>
            <w:webHidden/>
          </w:rPr>
          <w:fldChar w:fldCharType="separate"/>
        </w:r>
        <w:r w:rsidR="003D1F36">
          <w:rPr>
            <w:noProof/>
            <w:webHidden/>
          </w:rPr>
          <w:t>12</w:t>
        </w:r>
        <w:r>
          <w:rPr>
            <w:noProof/>
            <w:webHidden/>
          </w:rPr>
          <w:fldChar w:fldCharType="end"/>
        </w:r>
      </w:hyperlink>
    </w:p>
    <w:p w14:paraId="280F33C2" w14:textId="5501A3E3"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2" w:history="1">
        <w:r w:rsidRPr="00013E6E">
          <w:rPr>
            <w:rStyle w:val="Hyperlink"/>
            <w:noProof/>
          </w:rPr>
          <w:t>3.3.</w:t>
        </w:r>
        <w:r>
          <w:rPr>
            <w:rFonts w:eastAsiaTheme="minorEastAsia"/>
            <w:noProof/>
            <w:color w:val="auto"/>
            <w:kern w:val="2"/>
            <w:sz w:val="24"/>
            <w:szCs w:val="24"/>
            <w:lang w:eastAsia="nl-NL"/>
            <w14:ligatures w14:val="standardContextual"/>
          </w:rPr>
          <w:tab/>
        </w:r>
        <w:r w:rsidRPr="00013E6E">
          <w:rPr>
            <w:rStyle w:val="Hyperlink"/>
            <w:noProof/>
          </w:rPr>
          <w:t>Sessie 2: Prototype brainstorm</w:t>
        </w:r>
        <w:r>
          <w:rPr>
            <w:noProof/>
            <w:webHidden/>
          </w:rPr>
          <w:tab/>
        </w:r>
        <w:r>
          <w:rPr>
            <w:noProof/>
            <w:webHidden/>
          </w:rPr>
          <w:fldChar w:fldCharType="begin"/>
        </w:r>
        <w:r>
          <w:rPr>
            <w:noProof/>
            <w:webHidden/>
          </w:rPr>
          <w:instrText xml:space="preserve"> PAGEREF _Toc185582562 \h </w:instrText>
        </w:r>
        <w:r>
          <w:rPr>
            <w:noProof/>
            <w:webHidden/>
          </w:rPr>
        </w:r>
        <w:r>
          <w:rPr>
            <w:noProof/>
            <w:webHidden/>
          </w:rPr>
          <w:fldChar w:fldCharType="separate"/>
        </w:r>
        <w:r w:rsidR="003D1F36">
          <w:rPr>
            <w:noProof/>
            <w:webHidden/>
          </w:rPr>
          <w:t>13</w:t>
        </w:r>
        <w:r>
          <w:rPr>
            <w:noProof/>
            <w:webHidden/>
          </w:rPr>
          <w:fldChar w:fldCharType="end"/>
        </w:r>
      </w:hyperlink>
    </w:p>
    <w:p w14:paraId="6A416454" w14:textId="0073E5DB"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3" w:history="1">
        <w:r w:rsidRPr="00013E6E">
          <w:rPr>
            <w:rStyle w:val="Hyperlink"/>
            <w:noProof/>
          </w:rPr>
          <w:t>3.4.</w:t>
        </w:r>
        <w:r>
          <w:rPr>
            <w:rFonts w:eastAsiaTheme="minorEastAsia"/>
            <w:noProof/>
            <w:color w:val="auto"/>
            <w:kern w:val="2"/>
            <w:sz w:val="24"/>
            <w:szCs w:val="24"/>
            <w:lang w:eastAsia="nl-NL"/>
            <w14:ligatures w14:val="standardContextual"/>
          </w:rPr>
          <w:tab/>
        </w:r>
        <w:r w:rsidRPr="00013E6E">
          <w:rPr>
            <w:rStyle w:val="Hyperlink"/>
            <w:noProof/>
          </w:rPr>
          <w:t>Sessie 3: Vragenlijst</w:t>
        </w:r>
        <w:r>
          <w:rPr>
            <w:noProof/>
            <w:webHidden/>
          </w:rPr>
          <w:tab/>
        </w:r>
        <w:r>
          <w:rPr>
            <w:noProof/>
            <w:webHidden/>
          </w:rPr>
          <w:fldChar w:fldCharType="begin"/>
        </w:r>
        <w:r>
          <w:rPr>
            <w:noProof/>
            <w:webHidden/>
          </w:rPr>
          <w:instrText xml:space="preserve"> PAGEREF _Toc185582563 \h </w:instrText>
        </w:r>
        <w:r>
          <w:rPr>
            <w:noProof/>
            <w:webHidden/>
          </w:rPr>
        </w:r>
        <w:r>
          <w:rPr>
            <w:noProof/>
            <w:webHidden/>
          </w:rPr>
          <w:fldChar w:fldCharType="separate"/>
        </w:r>
        <w:r w:rsidR="003D1F36">
          <w:rPr>
            <w:noProof/>
            <w:webHidden/>
          </w:rPr>
          <w:t>14</w:t>
        </w:r>
        <w:r>
          <w:rPr>
            <w:noProof/>
            <w:webHidden/>
          </w:rPr>
          <w:fldChar w:fldCharType="end"/>
        </w:r>
      </w:hyperlink>
    </w:p>
    <w:p w14:paraId="69B2D5F6" w14:textId="046AB1AB"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4" w:history="1">
        <w:r w:rsidRPr="00013E6E">
          <w:rPr>
            <w:rStyle w:val="Hyperlink"/>
            <w:noProof/>
          </w:rPr>
          <w:t>3.5.</w:t>
        </w:r>
        <w:r>
          <w:rPr>
            <w:rFonts w:eastAsiaTheme="minorEastAsia"/>
            <w:noProof/>
            <w:color w:val="auto"/>
            <w:kern w:val="2"/>
            <w:sz w:val="24"/>
            <w:szCs w:val="24"/>
            <w:lang w:eastAsia="nl-NL"/>
            <w14:ligatures w14:val="standardContextual"/>
          </w:rPr>
          <w:tab/>
        </w:r>
        <w:r w:rsidRPr="00013E6E">
          <w:rPr>
            <w:rStyle w:val="Hyperlink"/>
            <w:noProof/>
          </w:rPr>
          <w:t>Sessie 4: Focusgroep</w:t>
        </w:r>
        <w:r>
          <w:rPr>
            <w:noProof/>
            <w:webHidden/>
          </w:rPr>
          <w:tab/>
        </w:r>
        <w:r>
          <w:rPr>
            <w:noProof/>
            <w:webHidden/>
          </w:rPr>
          <w:fldChar w:fldCharType="begin"/>
        </w:r>
        <w:r>
          <w:rPr>
            <w:noProof/>
            <w:webHidden/>
          </w:rPr>
          <w:instrText xml:space="preserve"> PAGEREF _Toc185582564 \h </w:instrText>
        </w:r>
        <w:r>
          <w:rPr>
            <w:noProof/>
            <w:webHidden/>
          </w:rPr>
        </w:r>
        <w:r>
          <w:rPr>
            <w:noProof/>
            <w:webHidden/>
          </w:rPr>
          <w:fldChar w:fldCharType="separate"/>
        </w:r>
        <w:r w:rsidR="003D1F36">
          <w:rPr>
            <w:noProof/>
            <w:webHidden/>
          </w:rPr>
          <w:t>15</w:t>
        </w:r>
        <w:r>
          <w:rPr>
            <w:noProof/>
            <w:webHidden/>
          </w:rPr>
          <w:fldChar w:fldCharType="end"/>
        </w:r>
      </w:hyperlink>
    </w:p>
    <w:p w14:paraId="0CC72A58" w14:textId="738EE25B"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5" w:history="1">
        <w:r w:rsidRPr="00013E6E">
          <w:rPr>
            <w:rStyle w:val="Hyperlink"/>
            <w:noProof/>
          </w:rPr>
          <w:t>3.6.</w:t>
        </w:r>
        <w:r>
          <w:rPr>
            <w:rFonts w:eastAsiaTheme="minorEastAsia"/>
            <w:noProof/>
            <w:color w:val="auto"/>
            <w:kern w:val="2"/>
            <w:sz w:val="24"/>
            <w:szCs w:val="24"/>
            <w:lang w:eastAsia="nl-NL"/>
            <w14:ligatures w14:val="standardContextual"/>
          </w:rPr>
          <w:tab/>
        </w:r>
        <w:r w:rsidRPr="00013E6E">
          <w:rPr>
            <w:rStyle w:val="Hyperlink"/>
            <w:noProof/>
          </w:rPr>
          <w:t>Sessie 5: Procesevaluatie co-creatie</w:t>
        </w:r>
        <w:r>
          <w:rPr>
            <w:noProof/>
            <w:webHidden/>
          </w:rPr>
          <w:tab/>
        </w:r>
        <w:r>
          <w:rPr>
            <w:noProof/>
            <w:webHidden/>
          </w:rPr>
          <w:fldChar w:fldCharType="begin"/>
        </w:r>
        <w:r>
          <w:rPr>
            <w:noProof/>
            <w:webHidden/>
          </w:rPr>
          <w:instrText xml:space="preserve"> PAGEREF _Toc185582565 \h </w:instrText>
        </w:r>
        <w:r>
          <w:rPr>
            <w:noProof/>
            <w:webHidden/>
          </w:rPr>
        </w:r>
        <w:r>
          <w:rPr>
            <w:noProof/>
            <w:webHidden/>
          </w:rPr>
          <w:fldChar w:fldCharType="separate"/>
        </w:r>
        <w:r w:rsidR="003D1F36">
          <w:rPr>
            <w:noProof/>
            <w:webHidden/>
          </w:rPr>
          <w:t>16</w:t>
        </w:r>
        <w:r>
          <w:rPr>
            <w:noProof/>
            <w:webHidden/>
          </w:rPr>
          <w:fldChar w:fldCharType="end"/>
        </w:r>
      </w:hyperlink>
    </w:p>
    <w:p w14:paraId="4FB01BA1" w14:textId="3B8161CC" w:rsidR="000D2E5D" w:rsidRDefault="000D2E5D">
      <w:pPr>
        <w:pStyle w:val="TOC1"/>
        <w:tabs>
          <w:tab w:val="left" w:pos="960"/>
          <w:tab w:val="right" w:leader="dot" w:pos="8493"/>
        </w:tabs>
        <w:rPr>
          <w:rFonts w:eastAsiaTheme="minorEastAsia"/>
          <w:b w:val="0"/>
          <w:noProof/>
          <w:color w:val="auto"/>
          <w:kern w:val="2"/>
          <w:sz w:val="24"/>
          <w:szCs w:val="24"/>
          <w:lang w:eastAsia="nl-NL"/>
          <w14:ligatures w14:val="standardContextual"/>
        </w:rPr>
      </w:pPr>
      <w:hyperlink w:anchor="_Toc185582566" w:history="1">
        <w:r w:rsidRPr="00013E6E">
          <w:rPr>
            <w:rStyle w:val="Hyperlink"/>
            <w:noProof/>
          </w:rPr>
          <w:t>4.</w:t>
        </w:r>
        <w:r>
          <w:rPr>
            <w:rFonts w:eastAsiaTheme="minorEastAsia"/>
            <w:b w:val="0"/>
            <w:noProof/>
            <w:color w:val="auto"/>
            <w:kern w:val="2"/>
            <w:sz w:val="24"/>
            <w:szCs w:val="24"/>
            <w:lang w:eastAsia="nl-NL"/>
            <w14:ligatures w14:val="standardContextual"/>
          </w:rPr>
          <w:tab/>
        </w:r>
        <w:r w:rsidRPr="00013E6E">
          <w:rPr>
            <w:rStyle w:val="Hyperlink"/>
            <w:noProof/>
          </w:rPr>
          <w:t>Discussie</w:t>
        </w:r>
        <w:r>
          <w:rPr>
            <w:noProof/>
            <w:webHidden/>
          </w:rPr>
          <w:tab/>
        </w:r>
        <w:r>
          <w:rPr>
            <w:noProof/>
            <w:webHidden/>
          </w:rPr>
          <w:fldChar w:fldCharType="begin"/>
        </w:r>
        <w:r>
          <w:rPr>
            <w:noProof/>
            <w:webHidden/>
          </w:rPr>
          <w:instrText xml:space="preserve"> PAGEREF _Toc185582566 \h </w:instrText>
        </w:r>
        <w:r>
          <w:rPr>
            <w:noProof/>
            <w:webHidden/>
          </w:rPr>
        </w:r>
        <w:r>
          <w:rPr>
            <w:noProof/>
            <w:webHidden/>
          </w:rPr>
          <w:fldChar w:fldCharType="separate"/>
        </w:r>
        <w:r w:rsidR="003D1F36">
          <w:rPr>
            <w:noProof/>
            <w:webHidden/>
          </w:rPr>
          <w:t>17</w:t>
        </w:r>
        <w:r>
          <w:rPr>
            <w:noProof/>
            <w:webHidden/>
          </w:rPr>
          <w:fldChar w:fldCharType="end"/>
        </w:r>
      </w:hyperlink>
    </w:p>
    <w:p w14:paraId="3220C907" w14:textId="082522CA"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7" w:history="1">
        <w:r w:rsidRPr="00013E6E">
          <w:rPr>
            <w:rStyle w:val="Hyperlink"/>
            <w:noProof/>
          </w:rPr>
          <w:t>4.1.</w:t>
        </w:r>
        <w:r>
          <w:rPr>
            <w:rFonts w:eastAsiaTheme="minorEastAsia"/>
            <w:noProof/>
            <w:color w:val="auto"/>
            <w:kern w:val="2"/>
            <w:sz w:val="24"/>
            <w:szCs w:val="24"/>
            <w:lang w:eastAsia="nl-NL"/>
            <w14:ligatures w14:val="standardContextual"/>
          </w:rPr>
          <w:tab/>
        </w:r>
        <w:r w:rsidRPr="00013E6E">
          <w:rPr>
            <w:rStyle w:val="Hyperlink"/>
            <w:noProof/>
          </w:rPr>
          <w:t>Inhoudelijke en methodologische discussie</w:t>
        </w:r>
        <w:r>
          <w:rPr>
            <w:noProof/>
            <w:webHidden/>
          </w:rPr>
          <w:tab/>
        </w:r>
        <w:r>
          <w:rPr>
            <w:noProof/>
            <w:webHidden/>
          </w:rPr>
          <w:fldChar w:fldCharType="begin"/>
        </w:r>
        <w:r>
          <w:rPr>
            <w:noProof/>
            <w:webHidden/>
          </w:rPr>
          <w:instrText xml:space="preserve"> PAGEREF _Toc185582567 \h </w:instrText>
        </w:r>
        <w:r>
          <w:rPr>
            <w:noProof/>
            <w:webHidden/>
          </w:rPr>
        </w:r>
        <w:r>
          <w:rPr>
            <w:noProof/>
            <w:webHidden/>
          </w:rPr>
          <w:fldChar w:fldCharType="separate"/>
        </w:r>
        <w:r w:rsidR="003D1F36">
          <w:rPr>
            <w:noProof/>
            <w:webHidden/>
          </w:rPr>
          <w:t>17</w:t>
        </w:r>
        <w:r>
          <w:rPr>
            <w:noProof/>
            <w:webHidden/>
          </w:rPr>
          <w:fldChar w:fldCharType="end"/>
        </w:r>
      </w:hyperlink>
    </w:p>
    <w:p w14:paraId="2ECCEDB5" w14:textId="07FE120C"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8" w:history="1">
        <w:r w:rsidRPr="00013E6E">
          <w:rPr>
            <w:rStyle w:val="Hyperlink"/>
            <w:noProof/>
          </w:rPr>
          <w:t>4.2.</w:t>
        </w:r>
        <w:r>
          <w:rPr>
            <w:rFonts w:eastAsiaTheme="minorEastAsia"/>
            <w:noProof/>
            <w:color w:val="auto"/>
            <w:kern w:val="2"/>
            <w:sz w:val="24"/>
            <w:szCs w:val="24"/>
            <w:lang w:eastAsia="nl-NL"/>
            <w14:ligatures w14:val="standardContextual"/>
          </w:rPr>
          <w:tab/>
        </w:r>
        <w:r w:rsidRPr="00013E6E">
          <w:rPr>
            <w:rStyle w:val="Hyperlink"/>
            <w:noProof/>
          </w:rPr>
          <w:t>Aanbevelingen</w:t>
        </w:r>
        <w:r>
          <w:rPr>
            <w:noProof/>
            <w:webHidden/>
          </w:rPr>
          <w:tab/>
        </w:r>
        <w:r>
          <w:rPr>
            <w:noProof/>
            <w:webHidden/>
          </w:rPr>
          <w:fldChar w:fldCharType="begin"/>
        </w:r>
        <w:r>
          <w:rPr>
            <w:noProof/>
            <w:webHidden/>
          </w:rPr>
          <w:instrText xml:space="preserve"> PAGEREF _Toc185582568 \h </w:instrText>
        </w:r>
        <w:r>
          <w:rPr>
            <w:noProof/>
            <w:webHidden/>
          </w:rPr>
        </w:r>
        <w:r>
          <w:rPr>
            <w:noProof/>
            <w:webHidden/>
          </w:rPr>
          <w:fldChar w:fldCharType="separate"/>
        </w:r>
        <w:r w:rsidR="003D1F36">
          <w:rPr>
            <w:noProof/>
            <w:webHidden/>
          </w:rPr>
          <w:t>18</w:t>
        </w:r>
        <w:r>
          <w:rPr>
            <w:noProof/>
            <w:webHidden/>
          </w:rPr>
          <w:fldChar w:fldCharType="end"/>
        </w:r>
      </w:hyperlink>
    </w:p>
    <w:p w14:paraId="06C7FC45" w14:textId="5C567C54" w:rsidR="000D2E5D" w:rsidRDefault="000D2E5D">
      <w:pPr>
        <w:pStyle w:val="TOC2"/>
        <w:tabs>
          <w:tab w:val="left" w:pos="960"/>
          <w:tab w:val="right" w:leader="dot" w:pos="8493"/>
        </w:tabs>
        <w:rPr>
          <w:rFonts w:eastAsiaTheme="minorEastAsia"/>
          <w:noProof/>
          <w:color w:val="auto"/>
          <w:kern w:val="2"/>
          <w:sz w:val="24"/>
          <w:szCs w:val="24"/>
          <w:lang w:eastAsia="nl-NL"/>
          <w14:ligatures w14:val="standardContextual"/>
        </w:rPr>
      </w:pPr>
      <w:hyperlink w:anchor="_Toc185582569" w:history="1">
        <w:r w:rsidRPr="00013E6E">
          <w:rPr>
            <w:rStyle w:val="Hyperlink"/>
            <w:noProof/>
          </w:rPr>
          <w:t>4.3.</w:t>
        </w:r>
        <w:r>
          <w:rPr>
            <w:rFonts w:eastAsiaTheme="minorEastAsia"/>
            <w:noProof/>
            <w:color w:val="auto"/>
            <w:kern w:val="2"/>
            <w:sz w:val="24"/>
            <w:szCs w:val="24"/>
            <w:lang w:eastAsia="nl-NL"/>
            <w14:ligatures w14:val="standardContextual"/>
          </w:rPr>
          <w:tab/>
        </w:r>
        <w:r w:rsidRPr="00013E6E">
          <w:rPr>
            <w:rStyle w:val="Hyperlink"/>
            <w:noProof/>
          </w:rPr>
          <w:t>Conclusie</w:t>
        </w:r>
        <w:r>
          <w:rPr>
            <w:noProof/>
            <w:webHidden/>
          </w:rPr>
          <w:tab/>
        </w:r>
        <w:r>
          <w:rPr>
            <w:noProof/>
            <w:webHidden/>
          </w:rPr>
          <w:fldChar w:fldCharType="begin"/>
        </w:r>
        <w:r>
          <w:rPr>
            <w:noProof/>
            <w:webHidden/>
          </w:rPr>
          <w:instrText xml:space="preserve"> PAGEREF _Toc185582569 \h </w:instrText>
        </w:r>
        <w:r>
          <w:rPr>
            <w:noProof/>
            <w:webHidden/>
          </w:rPr>
        </w:r>
        <w:r>
          <w:rPr>
            <w:noProof/>
            <w:webHidden/>
          </w:rPr>
          <w:fldChar w:fldCharType="separate"/>
        </w:r>
        <w:r w:rsidR="003D1F36">
          <w:rPr>
            <w:noProof/>
            <w:webHidden/>
          </w:rPr>
          <w:t>19</w:t>
        </w:r>
        <w:r>
          <w:rPr>
            <w:noProof/>
            <w:webHidden/>
          </w:rPr>
          <w:fldChar w:fldCharType="end"/>
        </w:r>
      </w:hyperlink>
    </w:p>
    <w:p w14:paraId="4125896E" w14:textId="1A795D8E" w:rsidR="000D2E5D" w:rsidRDefault="000D2E5D">
      <w:pPr>
        <w:pStyle w:val="TOC1"/>
        <w:tabs>
          <w:tab w:val="right" w:leader="dot" w:pos="8493"/>
        </w:tabs>
        <w:rPr>
          <w:rFonts w:eastAsiaTheme="minorEastAsia"/>
          <w:b w:val="0"/>
          <w:noProof/>
          <w:color w:val="auto"/>
          <w:kern w:val="2"/>
          <w:sz w:val="24"/>
          <w:szCs w:val="24"/>
          <w:lang w:eastAsia="nl-NL"/>
          <w14:ligatures w14:val="standardContextual"/>
        </w:rPr>
      </w:pPr>
      <w:hyperlink w:anchor="_Toc185582570" w:history="1">
        <w:r w:rsidRPr="00013E6E">
          <w:rPr>
            <w:rStyle w:val="Hyperlink"/>
            <w:noProof/>
          </w:rPr>
          <w:t>Literatuurlijst</w:t>
        </w:r>
        <w:r>
          <w:rPr>
            <w:noProof/>
            <w:webHidden/>
          </w:rPr>
          <w:tab/>
        </w:r>
        <w:r>
          <w:rPr>
            <w:noProof/>
            <w:webHidden/>
          </w:rPr>
          <w:fldChar w:fldCharType="begin"/>
        </w:r>
        <w:r>
          <w:rPr>
            <w:noProof/>
            <w:webHidden/>
          </w:rPr>
          <w:instrText xml:space="preserve"> PAGEREF _Toc185582570 \h </w:instrText>
        </w:r>
        <w:r>
          <w:rPr>
            <w:noProof/>
            <w:webHidden/>
          </w:rPr>
        </w:r>
        <w:r>
          <w:rPr>
            <w:noProof/>
            <w:webHidden/>
          </w:rPr>
          <w:fldChar w:fldCharType="separate"/>
        </w:r>
        <w:r w:rsidR="003D1F36">
          <w:rPr>
            <w:noProof/>
            <w:webHidden/>
          </w:rPr>
          <w:t>20</w:t>
        </w:r>
        <w:r>
          <w:rPr>
            <w:noProof/>
            <w:webHidden/>
          </w:rPr>
          <w:fldChar w:fldCharType="end"/>
        </w:r>
      </w:hyperlink>
    </w:p>
    <w:p w14:paraId="58161ACC" w14:textId="4C0EB845" w:rsidR="000D2E5D" w:rsidRDefault="000D2E5D">
      <w:pPr>
        <w:pStyle w:val="TOC1"/>
        <w:tabs>
          <w:tab w:val="right" w:leader="dot" w:pos="8493"/>
        </w:tabs>
        <w:rPr>
          <w:rFonts w:eastAsiaTheme="minorEastAsia"/>
          <w:b w:val="0"/>
          <w:noProof/>
          <w:color w:val="auto"/>
          <w:kern w:val="2"/>
          <w:sz w:val="24"/>
          <w:szCs w:val="24"/>
          <w:lang w:eastAsia="nl-NL"/>
          <w14:ligatures w14:val="standardContextual"/>
        </w:rPr>
      </w:pPr>
      <w:hyperlink w:anchor="_Toc185582571" w:history="1">
        <w:r w:rsidRPr="00013E6E">
          <w:rPr>
            <w:rStyle w:val="Hyperlink"/>
            <w:noProof/>
            <w:lang w:val="en-US"/>
          </w:rPr>
          <w:t>Bijlage 1: Agenda groepsinterview</w:t>
        </w:r>
        <w:r>
          <w:rPr>
            <w:noProof/>
            <w:webHidden/>
          </w:rPr>
          <w:tab/>
        </w:r>
        <w:r>
          <w:rPr>
            <w:noProof/>
            <w:webHidden/>
          </w:rPr>
          <w:fldChar w:fldCharType="begin"/>
        </w:r>
        <w:r>
          <w:rPr>
            <w:noProof/>
            <w:webHidden/>
          </w:rPr>
          <w:instrText xml:space="preserve"> PAGEREF _Toc185582571 \h </w:instrText>
        </w:r>
        <w:r>
          <w:rPr>
            <w:noProof/>
            <w:webHidden/>
          </w:rPr>
        </w:r>
        <w:r>
          <w:rPr>
            <w:noProof/>
            <w:webHidden/>
          </w:rPr>
          <w:fldChar w:fldCharType="separate"/>
        </w:r>
        <w:r w:rsidR="003D1F36">
          <w:rPr>
            <w:noProof/>
            <w:webHidden/>
          </w:rPr>
          <w:t>23</w:t>
        </w:r>
        <w:r>
          <w:rPr>
            <w:noProof/>
            <w:webHidden/>
          </w:rPr>
          <w:fldChar w:fldCharType="end"/>
        </w:r>
      </w:hyperlink>
    </w:p>
    <w:p w14:paraId="630EFC25" w14:textId="43B7A035" w:rsidR="000D2E5D" w:rsidRDefault="000D2E5D">
      <w:pPr>
        <w:pStyle w:val="TOC1"/>
        <w:tabs>
          <w:tab w:val="right" w:leader="dot" w:pos="8493"/>
        </w:tabs>
        <w:rPr>
          <w:rFonts w:eastAsiaTheme="minorEastAsia"/>
          <w:b w:val="0"/>
          <w:noProof/>
          <w:color w:val="auto"/>
          <w:kern w:val="2"/>
          <w:sz w:val="24"/>
          <w:szCs w:val="24"/>
          <w:lang w:eastAsia="nl-NL"/>
          <w14:ligatures w14:val="standardContextual"/>
        </w:rPr>
      </w:pPr>
      <w:hyperlink w:anchor="_Toc185582572" w:history="1">
        <w:r w:rsidRPr="00013E6E">
          <w:rPr>
            <w:rStyle w:val="Hyperlink"/>
            <w:noProof/>
            <w:lang w:val="en-US"/>
          </w:rPr>
          <w:t>Bijlage 2: Empathy Map</w:t>
        </w:r>
        <w:r>
          <w:rPr>
            <w:noProof/>
            <w:webHidden/>
          </w:rPr>
          <w:tab/>
        </w:r>
        <w:r>
          <w:rPr>
            <w:noProof/>
            <w:webHidden/>
          </w:rPr>
          <w:fldChar w:fldCharType="begin"/>
        </w:r>
        <w:r>
          <w:rPr>
            <w:noProof/>
            <w:webHidden/>
          </w:rPr>
          <w:instrText xml:space="preserve"> PAGEREF _Toc185582572 \h </w:instrText>
        </w:r>
        <w:r>
          <w:rPr>
            <w:noProof/>
            <w:webHidden/>
          </w:rPr>
        </w:r>
        <w:r>
          <w:rPr>
            <w:noProof/>
            <w:webHidden/>
          </w:rPr>
          <w:fldChar w:fldCharType="separate"/>
        </w:r>
        <w:r w:rsidR="003D1F36">
          <w:rPr>
            <w:noProof/>
            <w:webHidden/>
          </w:rPr>
          <w:t>24</w:t>
        </w:r>
        <w:r>
          <w:rPr>
            <w:noProof/>
            <w:webHidden/>
          </w:rPr>
          <w:fldChar w:fldCharType="end"/>
        </w:r>
      </w:hyperlink>
    </w:p>
    <w:p w14:paraId="50EBF0D5" w14:textId="25AAB6C5" w:rsidR="000D2E5D" w:rsidRDefault="000D2E5D">
      <w:pPr>
        <w:pStyle w:val="TOC1"/>
        <w:tabs>
          <w:tab w:val="right" w:leader="dot" w:pos="8493"/>
        </w:tabs>
        <w:rPr>
          <w:rFonts w:eastAsiaTheme="minorEastAsia"/>
          <w:b w:val="0"/>
          <w:noProof/>
          <w:color w:val="auto"/>
          <w:kern w:val="2"/>
          <w:sz w:val="24"/>
          <w:szCs w:val="24"/>
          <w:lang w:eastAsia="nl-NL"/>
          <w14:ligatures w14:val="standardContextual"/>
        </w:rPr>
      </w:pPr>
      <w:hyperlink w:anchor="_Toc185582573" w:history="1">
        <w:r w:rsidRPr="00013E6E">
          <w:rPr>
            <w:rStyle w:val="Hyperlink"/>
            <w:noProof/>
          </w:rPr>
          <w:t>Bijlage 3: Prototypes</w:t>
        </w:r>
        <w:r>
          <w:rPr>
            <w:noProof/>
            <w:webHidden/>
          </w:rPr>
          <w:tab/>
        </w:r>
        <w:r>
          <w:rPr>
            <w:noProof/>
            <w:webHidden/>
          </w:rPr>
          <w:fldChar w:fldCharType="begin"/>
        </w:r>
        <w:r>
          <w:rPr>
            <w:noProof/>
            <w:webHidden/>
          </w:rPr>
          <w:instrText xml:space="preserve"> PAGEREF _Toc185582573 \h </w:instrText>
        </w:r>
        <w:r>
          <w:rPr>
            <w:noProof/>
            <w:webHidden/>
          </w:rPr>
        </w:r>
        <w:r>
          <w:rPr>
            <w:noProof/>
            <w:webHidden/>
          </w:rPr>
          <w:fldChar w:fldCharType="separate"/>
        </w:r>
        <w:r w:rsidR="003D1F36">
          <w:rPr>
            <w:noProof/>
            <w:webHidden/>
          </w:rPr>
          <w:t>25</w:t>
        </w:r>
        <w:r>
          <w:rPr>
            <w:noProof/>
            <w:webHidden/>
          </w:rPr>
          <w:fldChar w:fldCharType="end"/>
        </w:r>
      </w:hyperlink>
    </w:p>
    <w:p w14:paraId="0682E99C" w14:textId="26447003" w:rsidR="000D2E5D" w:rsidRDefault="000D2E5D">
      <w:pPr>
        <w:pStyle w:val="TOC1"/>
        <w:tabs>
          <w:tab w:val="right" w:leader="dot" w:pos="8493"/>
        </w:tabs>
        <w:rPr>
          <w:rFonts w:eastAsiaTheme="minorEastAsia"/>
          <w:b w:val="0"/>
          <w:noProof/>
          <w:color w:val="auto"/>
          <w:kern w:val="2"/>
          <w:sz w:val="24"/>
          <w:szCs w:val="24"/>
          <w:lang w:eastAsia="nl-NL"/>
          <w14:ligatures w14:val="standardContextual"/>
        </w:rPr>
      </w:pPr>
      <w:hyperlink w:anchor="_Toc185582574" w:history="1">
        <w:r w:rsidRPr="00013E6E">
          <w:rPr>
            <w:rStyle w:val="Hyperlink"/>
            <w:noProof/>
            <w:lang w:val="en-US"/>
          </w:rPr>
          <w:t>Bijlage 4: Observatieformulier Enqu</w:t>
        </w:r>
        <w:r w:rsidRPr="00013E6E">
          <w:rPr>
            <w:rStyle w:val="Hyperlink"/>
            <w:noProof/>
          </w:rPr>
          <w:t>ê</w:t>
        </w:r>
        <w:r w:rsidRPr="00013E6E">
          <w:rPr>
            <w:rStyle w:val="Hyperlink"/>
            <w:noProof/>
            <w:lang w:val="en-US"/>
          </w:rPr>
          <w:t>te</w:t>
        </w:r>
        <w:r>
          <w:rPr>
            <w:noProof/>
            <w:webHidden/>
          </w:rPr>
          <w:tab/>
        </w:r>
        <w:r>
          <w:rPr>
            <w:noProof/>
            <w:webHidden/>
          </w:rPr>
          <w:fldChar w:fldCharType="begin"/>
        </w:r>
        <w:r>
          <w:rPr>
            <w:noProof/>
            <w:webHidden/>
          </w:rPr>
          <w:instrText xml:space="preserve"> PAGEREF _Toc185582574 \h </w:instrText>
        </w:r>
        <w:r>
          <w:rPr>
            <w:noProof/>
            <w:webHidden/>
          </w:rPr>
        </w:r>
        <w:r>
          <w:rPr>
            <w:noProof/>
            <w:webHidden/>
          </w:rPr>
          <w:fldChar w:fldCharType="separate"/>
        </w:r>
        <w:r w:rsidR="003D1F36">
          <w:rPr>
            <w:noProof/>
            <w:webHidden/>
          </w:rPr>
          <w:t>27</w:t>
        </w:r>
        <w:r>
          <w:rPr>
            <w:noProof/>
            <w:webHidden/>
          </w:rPr>
          <w:fldChar w:fldCharType="end"/>
        </w:r>
      </w:hyperlink>
    </w:p>
    <w:p w14:paraId="45117644" w14:textId="6748AB0F" w:rsidR="00F61A00" w:rsidRDefault="00BB3676" w:rsidP="00F61A00">
      <w:r>
        <w:rPr>
          <w:color w:val="ED7D31"/>
        </w:rPr>
        <w:fldChar w:fldCharType="end"/>
      </w:r>
    </w:p>
    <w:p w14:paraId="49F2E53F" w14:textId="77777777" w:rsidR="00F61A00" w:rsidRDefault="00F61A00" w:rsidP="00F61A00"/>
    <w:p w14:paraId="065173DD" w14:textId="2ED1B531" w:rsidR="00E01AAD" w:rsidRDefault="00E01AAD">
      <w:pPr>
        <w:spacing w:after="160" w:line="259" w:lineRule="auto"/>
        <w:rPr>
          <w:b/>
          <w:sz w:val="68"/>
          <w:szCs w:val="68"/>
        </w:rPr>
        <w:sectPr w:rsidR="00E01AAD" w:rsidSect="000B6F4F">
          <w:headerReference w:type="even" r:id="rId18"/>
          <w:type w:val="continuous"/>
          <w:pgSz w:w="11906" w:h="16838" w:code="9"/>
          <w:pgMar w:top="851" w:right="1418" w:bottom="1418" w:left="1985" w:header="567" w:footer="709" w:gutter="0"/>
          <w:cols w:space="708"/>
          <w:docGrid w:linePitch="360"/>
        </w:sectPr>
      </w:pPr>
    </w:p>
    <w:p w14:paraId="39D6E40A" w14:textId="77777777" w:rsidR="00B33EC9" w:rsidRDefault="00B33EC9"/>
    <w:p w14:paraId="03F71653" w14:textId="346E56C0" w:rsidR="00A77B3D" w:rsidRDefault="00F348FA" w:rsidP="00572280">
      <w:pPr>
        <w:pStyle w:val="Heading1"/>
      </w:pPr>
      <w:bookmarkStart w:id="1" w:name="_Hlk159005512"/>
      <w:bookmarkStart w:id="2" w:name="_Toc185582252"/>
      <w:bookmarkStart w:id="3" w:name="_Toc185582549"/>
      <w:r>
        <w:t>Aanleiding</w:t>
      </w:r>
      <w:bookmarkEnd w:id="2"/>
      <w:bookmarkEnd w:id="3"/>
    </w:p>
    <w:p w14:paraId="2D8D335D" w14:textId="2ACA05E4" w:rsidR="003F6488" w:rsidRPr="007962F6" w:rsidRDefault="003F6488" w:rsidP="003F6488">
      <w:pPr>
        <w:jc w:val="both"/>
        <w:rPr>
          <w:rFonts w:cs="Calibri"/>
        </w:rPr>
      </w:pPr>
      <w:r w:rsidRPr="0BD97AB7">
        <w:rPr>
          <w:rFonts w:cs="Calibri"/>
        </w:rPr>
        <w:t xml:space="preserve">Binnen de context van het hoger (beroeps-)onderwijs is veel onderzoek gedaan naar kwaliteit van het onderwijs, studieprestaties, studentenbetrokkenheid en het welzijn van studenten (zie bijvoorbeeld Van Mourik Broekman et al., 2023; </w:t>
      </w:r>
      <w:proofErr w:type="spellStart"/>
      <w:r w:rsidRPr="0BD97AB7">
        <w:rPr>
          <w:rFonts w:cs="Calibri"/>
        </w:rPr>
        <w:t>Deunk</w:t>
      </w:r>
      <w:proofErr w:type="spellEnd"/>
      <w:r w:rsidRPr="0BD97AB7">
        <w:rPr>
          <w:rFonts w:cs="Calibri"/>
        </w:rPr>
        <w:t xml:space="preserve"> &amp; Korpershoek, 2021). Het welbevinden van studenten wordt als belangrijke voorwaarde gezien voor academisch s</w:t>
      </w:r>
      <w:r w:rsidRPr="00F537E3">
        <w:rPr>
          <w:rFonts w:cs="Calibri"/>
        </w:rPr>
        <w:t>ucces (</w:t>
      </w:r>
      <w:proofErr w:type="spellStart"/>
      <w:r w:rsidRPr="00F537E3">
        <w:rPr>
          <w:rFonts w:cs="Calibri"/>
        </w:rPr>
        <w:t>Dopmeijer</w:t>
      </w:r>
      <w:proofErr w:type="spellEnd"/>
      <w:r w:rsidRPr="00F537E3">
        <w:rPr>
          <w:rFonts w:cs="Calibri"/>
        </w:rPr>
        <w:t>, 2021) en</w:t>
      </w:r>
      <w:r w:rsidRPr="0BD97AB7">
        <w:rPr>
          <w:rFonts w:cs="Calibri"/>
        </w:rPr>
        <w:t xml:space="preserve"> is een thema dat in groeiende mate aandacht krijgt, met name sinds de coronapandemie. Na de coronapandemie is een verminderd welzijn van studenten waargenomen en ook valt het op dat studenten minder bet</w:t>
      </w:r>
      <w:r w:rsidRPr="00F537E3">
        <w:rPr>
          <w:rFonts w:cs="Calibri"/>
        </w:rPr>
        <w:t xml:space="preserve">rokken zijn geworden bij het onderwijs (Inspectie van het Onderwijs, 2022; RIVM, Trimbos-instituut, &amp; GGD GHOR Nederland, 2021; </w:t>
      </w:r>
      <w:proofErr w:type="spellStart"/>
      <w:r w:rsidRPr="00F537E3">
        <w:rPr>
          <w:rFonts w:cs="Calibri"/>
        </w:rPr>
        <w:t>Brazeau</w:t>
      </w:r>
      <w:proofErr w:type="spellEnd"/>
      <w:r w:rsidRPr="00F537E3">
        <w:rPr>
          <w:rFonts w:cs="Calibri"/>
        </w:rPr>
        <w:t xml:space="preserve"> et al., 2020; </w:t>
      </w:r>
      <w:proofErr w:type="spellStart"/>
      <w:r w:rsidRPr="00F537E3">
        <w:rPr>
          <w:rFonts w:cs="Calibri"/>
        </w:rPr>
        <w:t>Sharma</w:t>
      </w:r>
      <w:proofErr w:type="spellEnd"/>
      <w:r w:rsidRPr="00F537E3">
        <w:rPr>
          <w:rFonts w:cs="Calibri"/>
        </w:rPr>
        <w:t xml:space="preserve"> et al., 2021).</w:t>
      </w:r>
      <w:r w:rsidRPr="0BD97AB7">
        <w:rPr>
          <w:rFonts w:cs="Calibri"/>
        </w:rPr>
        <w:t xml:space="preserve"> </w:t>
      </w:r>
    </w:p>
    <w:p w14:paraId="1CF83B6C" w14:textId="77777777" w:rsidR="003F6488" w:rsidRPr="007962F6" w:rsidRDefault="003F6488" w:rsidP="003F6488">
      <w:pPr>
        <w:jc w:val="both"/>
        <w:rPr>
          <w:rFonts w:cs="Calibri"/>
        </w:rPr>
      </w:pPr>
    </w:p>
    <w:p w14:paraId="7A0C6065" w14:textId="21C51244" w:rsidR="003F6488" w:rsidRPr="007962F6" w:rsidRDefault="003F6488" w:rsidP="003F6488">
      <w:pPr>
        <w:jc w:val="both"/>
        <w:rPr>
          <w:rFonts w:cs="Calibri"/>
        </w:rPr>
      </w:pPr>
      <w:r w:rsidRPr="00A0F736">
        <w:rPr>
          <w:rFonts w:cs="Calibri"/>
        </w:rPr>
        <w:t xml:space="preserve">Het perspectief van de student en diens </w:t>
      </w:r>
      <w:r w:rsidR="00966167">
        <w:rPr>
          <w:rFonts w:cs="Calibri"/>
        </w:rPr>
        <w:t>inspraak</w:t>
      </w:r>
      <w:r w:rsidRPr="00A0F736">
        <w:rPr>
          <w:rFonts w:cs="Calibri"/>
        </w:rPr>
        <w:t xml:space="preserve"> in onderwijsontwikkeling en kwaliteitsbewaking – ofwel de </w:t>
      </w:r>
      <w:r w:rsidRPr="00A0F736">
        <w:rPr>
          <w:rFonts w:cs="Calibri"/>
          <w:i/>
          <w:iCs/>
        </w:rPr>
        <w:t xml:space="preserve">student </w:t>
      </w:r>
      <w:proofErr w:type="spellStart"/>
      <w:r w:rsidRPr="00A0F736">
        <w:rPr>
          <w:rFonts w:cs="Calibri"/>
          <w:i/>
          <w:iCs/>
        </w:rPr>
        <w:t>voice</w:t>
      </w:r>
      <w:proofErr w:type="spellEnd"/>
      <w:r w:rsidRPr="00A0F736">
        <w:rPr>
          <w:rFonts w:cs="Calibri"/>
          <w:i/>
          <w:iCs/>
        </w:rPr>
        <w:t xml:space="preserve"> </w:t>
      </w:r>
      <w:r w:rsidRPr="00A0F736">
        <w:rPr>
          <w:rFonts w:cs="Calibri"/>
        </w:rPr>
        <w:t xml:space="preserve">– is binnen deze kaders een belangrijk onderwerp. Het belang van de </w:t>
      </w:r>
      <w:r w:rsidRPr="00A0F736">
        <w:rPr>
          <w:rFonts w:cs="Calibri"/>
          <w:i/>
          <w:iCs/>
        </w:rPr>
        <w:t xml:space="preserve">student </w:t>
      </w:r>
      <w:proofErr w:type="spellStart"/>
      <w:r w:rsidRPr="00A0F736">
        <w:rPr>
          <w:rFonts w:cs="Calibri"/>
          <w:i/>
          <w:iCs/>
        </w:rPr>
        <w:t>voice</w:t>
      </w:r>
      <w:proofErr w:type="spellEnd"/>
      <w:r w:rsidRPr="00A0F736">
        <w:rPr>
          <w:rFonts w:cs="Calibri"/>
          <w:i/>
          <w:iCs/>
        </w:rPr>
        <w:t xml:space="preserve"> </w:t>
      </w:r>
      <w:r w:rsidRPr="00A0F736">
        <w:rPr>
          <w:rFonts w:cs="Calibri"/>
        </w:rPr>
        <w:t>is een internationaal gespreksonderwerp binnen onderzoek in het hoger onderwijs (</w:t>
      </w:r>
      <w:proofErr w:type="spellStart"/>
      <w:r w:rsidRPr="00A0F736">
        <w:rPr>
          <w:rFonts w:cs="Calibri"/>
        </w:rPr>
        <w:t>Mendes</w:t>
      </w:r>
      <w:proofErr w:type="spellEnd"/>
      <w:r w:rsidRPr="00A0F736">
        <w:rPr>
          <w:rFonts w:cs="Calibri"/>
        </w:rPr>
        <w:t xml:space="preserve"> &amp; </w:t>
      </w:r>
      <w:proofErr w:type="spellStart"/>
      <w:r w:rsidRPr="00A0F736">
        <w:rPr>
          <w:rFonts w:cs="Calibri"/>
        </w:rPr>
        <w:t>Hammett</w:t>
      </w:r>
      <w:proofErr w:type="spellEnd"/>
      <w:r w:rsidRPr="00A0F736">
        <w:rPr>
          <w:rFonts w:cs="Calibri"/>
        </w:rPr>
        <w:t xml:space="preserve">, 2023). De </w:t>
      </w:r>
      <w:r w:rsidRPr="00A0F736">
        <w:rPr>
          <w:rFonts w:cs="Calibri"/>
          <w:i/>
          <w:iCs/>
        </w:rPr>
        <w:t xml:space="preserve">student </w:t>
      </w:r>
      <w:proofErr w:type="spellStart"/>
      <w:r w:rsidRPr="00A0F736">
        <w:rPr>
          <w:rFonts w:cs="Calibri"/>
          <w:i/>
          <w:iCs/>
        </w:rPr>
        <w:t>voice</w:t>
      </w:r>
      <w:proofErr w:type="spellEnd"/>
      <w:r w:rsidRPr="00A0F736">
        <w:rPr>
          <w:rFonts w:cs="Calibri"/>
        </w:rPr>
        <w:t xml:space="preserve"> blijkt </w:t>
      </w:r>
      <w:r w:rsidRPr="00F537E3">
        <w:rPr>
          <w:rFonts w:cs="Calibri"/>
        </w:rPr>
        <w:t>ondervertegenwoordigd in het gesprek over studentenwelzijn, iets wat mogelijk bijdraagt aan de instandhouding van het verminderde welzijn en een lage mate van betrokkenheid (</w:t>
      </w:r>
      <w:proofErr w:type="spellStart"/>
      <w:r w:rsidRPr="00F537E3">
        <w:rPr>
          <w:rFonts w:cs="Calibri"/>
        </w:rPr>
        <w:t>Hossain</w:t>
      </w:r>
      <w:proofErr w:type="spellEnd"/>
      <w:r w:rsidRPr="00F537E3">
        <w:rPr>
          <w:rFonts w:cs="Calibri"/>
        </w:rPr>
        <w:t xml:space="preserve"> et al., 2023; </w:t>
      </w:r>
      <w:proofErr w:type="spellStart"/>
      <w:r w:rsidRPr="00F537E3">
        <w:rPr>
          <w:rFonts w:cs="Calibri"/>
        </w:rPr>
        <w:t>Kahu</w:t>
      </w:r>
      <w:proofErr w:type="spellEnd"/>
      <w:r w:rsidRPr="00F537E3">
        <w:rPr>
          <w:rFonts w:cs="Calibri"/>
        </w:rPr>
        <w:t>, 2013;). Universiteiten</w:t>
      </w:r>
      <w:r w:rsidRPr="00A0F736">
        <w:rPr>
          <w:rFonts w:cs="Calibri"/>
        </w:rPr>
        <w:t xml:space="preserve"> staan daarmee voor de uitdaging om gehoor te geven aan de </w:t>
      </w:r>
      <w:r w:rsidRPr="00A0F736">
        <w:rPr>
          <w:rFonts w:cs="Calibri"/>
          <w:i/>
          <w:iCs/>
        </w:rPr>
        <w:t xml:space="preserve">student </w:t>
      </w:r>
      <w:proofErr w:type="spellStart"/>
      <w:r w:rsidRPr="00A0F736">
        <w:rPr>
          <w:rFonts w:cs="Calibri"/>
          <w:i/>
          <w:iCs/>
        </w:rPr>
        <w:t>voice</w:t>
      </w:r>
      <w:proofErr w:type="spellEnd"/>
      <w:r w:rsidRPr="00A0F736">
        <w:rPr>
          <w:rFonts w:cs="Calibri"/>
        </w:rPr>
        <w:t xml:space="preserve"> en het onderwijs van de toekomst dusdanig vorm te geven dat het welzijn (weer) wordt bevorderd. De wens binnen de Hanze en RUG is om met longitudinaal onderzoek </w:t>
      </w:r>
      <w:r w:rsidR="00B33DDD">
        <w:rPr>
          <w:rFonts w:cs="Calibri"/>
        </w:rPr>
        <w:t>gehoor</w:t>
      </w:r>
      <w:r w:rsidRPr="00A0F736">
        <w:rPr>
          <w:rFonts w:cs="Calibri"/>
        </w:rPr>
        <w:t xml:space="preserve"> te geven aan de </w:t>
      </w:r>
      <w:r w:rsidRPr="00A0F736">
        <w:rPr>
          <w:rFonts w:cs="Calibri"/>
          <w:i/>
          <w:iCs/>
        </w:rPr>
        <w:t xml:space="preserve">student </w:t>
      </w:r>
      <w:proofErr w:type="spellStart"/>
      <w:r w:rsidRPr="00A0F736">
        <w:rPr>
          <w:rFonts w:cs="Calibri"/>
          <w:i/>
          <w:iCs/>
        </w:rPr>
        <w:t>voice</w:t>
      </w:r>
      <w:proofErr w:type="spellEnd"/>
      <w:r w:rsidRPr="00A0F736">
        <w:rPr>
          <w:rFonts w:cs="Calibri"/>
          <w:i/>
          <w:iCs/>
        </w:rPr>
        <w:t xml:space="preserve"> </w:t>
      </w:r>
      <w:r w:rsidRPr="00A0F736">
        <w:rPr>
          <w:rFonts w:cs="Calibri"/>
        </w:rPr>
        <w:t xml:space="preserve">en zo aan te sluiten op de definitie van welzijn zoals studenten die verstaan. Hierdoor kan worden uitgezocht hoe passende ondersteuning op het gebied van welzijn er uit moet zien. Om dergelijk onderzoek te laten slagen zal moeten worden gekeken hoe studenten bij het onderzoek betrokken raken en blijven. </w:t>
      </w:r>
    </w:p>
    <w:p w14:paraId="47DAEB71" w14:textId="7266ABE2" w:rsidR="003F6488" w:rsidRDefault="003F6488" w:rsidP="003F6488">
      <w:pPr>
        <w:jc w:val="both"/>
        <w:rPr>
          <w:rFonts w:cs="Calibri"/>
        </w:rPr>
      </w:pPr>
      <w:r>
        <w:rPr>
          <w:rFonts w:cs="Calibri"/>
        </w:rPr>
        <w:br/>
      </w:r>
      <w:r w:rsidRPr="00A0F736">
        <w:rPr>
          <w:rFonts w:cs="Calibri"/>
        </w:rPr>
        <w:t>De werving van respondenten voor longitudinaal onderzoek blijkt in het algemeen een uitdaging. Dit geldt met name voor studenten in het hoger onderwijs die met regelmaat van docenten of studiegenoten een uitnodiging voor onderzoek ontvangen (</w:t>
      </w:r>
      <w:proofErr w:type="spellStart"/>
      <w:r w:rsidRPr="00A0F736">
        <w:rPr>
          <w:rFonts w:cs="Calibri"/>
        </w:rPr>
        <w:t>Khatamian</w:t>
      </w:r>
      <w:proofErr w:type="spellEnd"/>
      <w:r w:rsidRPr="00A0F736">
        <w:rPr>
          <w:rFonts w:cs="Calibri"/>
        </w:rPr>
        <w:t xml:space="preserve"> Far, 2018; </w:t>
      </w:r>
      <w:proofErr w:type="spellStart"/>
      <w:r w:rsidRPr="00A0F736">
        <w:rPr>
          <w:rFonts w:cs="Calibri"/>
        </w:rPr>
        <w:t>Kaba</w:t>
      </w:r>
      <w:proofErr w:type="spellEnd"/>
      <w:r w:rsidRPr="00A0F736">
        <w:rPr>
          <w:rFonts w:cs="Calibri"/>
        </w:rPr>
        <w:t xml:space="preserve"> &amp; </w:t>
      </w:r>
      <w:proofErr w:type="spellStart"/>
      <w:r w:rsidRPr="00A0F736">
        <w:rPr>
          <w:rFonts w:cs="Calibri"/>
        </w:rPr>
        <w:t>Beran</w:t>
      </w:r>
      <w:proofErr w:type="spellEnd"/>
      <w:r w:rsidRPr="00A0F736">
        <w:rPr>
          <w:rFonts w:cs="Calibri"/>
        </w:rPr>
        <w:t xml:space="preserve"> 2014). Er is sprake van ‘</w:t>
      </w:r>
      <w:proofErr w:type="spellStart"/>
      <w:r w:rsidRPr="00A0F736">
        <w:rPr>
          <w:rFonts w:cs="Calibri"/>
        </w:rPr>
        <w:t>onderzoeksmoeheid</w:t>
      </w:r>
      <w:proofErr w:type="spellEnd"/>
      <w:r w:rsidRPr="00A0F736">
        <w:rPr>
          <w:rFonts w:cs="Calibri"/>
        </w:rPr>
        <w:t>’ en lage response op vragenlijsten</w:t>
      </w:r>
      <w:r w:rsidR="00B0507E">
        <w:rPr>
          <w:rFonts w:cs="Calibri"/>
        </w:rPr>
        <w:t xml:space="preserve"> </w:t>
      </w:r>
      <w:r w:rsidR="00B0507E" w:rsidRPr="23D284D8">
        <w:t>(</w:t>
      </w:r>
      <w:r w:rsidR="00B0507E">
        <w:t xml:space="preserve">Adams &amp; </w:t>
      </w:r>
      <w:proofErr w:type="spellStart"/>
      <w:r w:rsidR="00B0507E">
        <w:t>Umbach</w:t>
      </w:r>
      <w:proofErr w:type="spellEnd"/>
      <w:r w:rsidR="00B0507E">
        <w:t>, 2012</w:t>
      </w:r>
      <w:r w:rsidR="00B0507E" w:rsidRPr="23D284D8">
        <w:t>).</w:t>
      </w:r>
      <w:r w:rsidR="00B0507E">
        <w:t xml:space="preserve"> </w:t>
      </w:r>
      <w:r w:rsidRPr="00A0F736">
        <w:rPr>
          <w:rFonts w:cs="Calibri"/>
        </w:rPr>
        <w:t>Naast de werving is ook het behoud van respondenten een belangrijk aspect van langdurig onderzoek. Het investeren van tijd en energie in onderzoek dat het eigenbelang niet direct beïnvloedt, maakt het voor veel studenten echter onaantrekkelijk om aan onderzoek deel te nemen (</w:t>
      </w:r>
      <w:proofErr w:type="spellStart"/>
      <w:r w:rsidRPr="00A0F736">
        <w:rPr>
          <w:rFonts w:cs="Calibri"/>
        </w:rPr>
        <w:t>Mendesa</w:t>
      </w:r>
      <w:proofErr w:type="spellEnd"/>
      <w:r w:rsidRPr="00A0F736">
        <w:rPr>
          <w:rFonts w:cs="Calibri"/>
        </w:rPr>
        <w:t xml:space="preserve"> &amp; </w:t>
      </w:r>
      <w:proofErr w:type="spellStart"/>
      <w:r w:rsidRPr="00A0F736">
        <w:rPr>
          <w:rFonts w:cs="Calibri"/>
        </w:rPr>
        <w:t>Hammett</w:t>
      </w:r>
      <w:proofErr w:type="spellEnd"/>
      <w:r w:rsidRPr="00A0F736">
        <w:rPr>
          <w:rFonts w:cs="Calibri"/>
        </w:rPr>
        <w:t>, 202</w:t>
      </w:r>
      <w:r>
        <w:rPr>
          <w:rFonts w:cs="Calibri"/>
        </w:rPr>
        <w:t>3</w:t>
      </w:r>
      <w:r w:rsidRPr="00A0F736">
        <w:rPr>
          <w:rFonts w:cs="Calibri"/>
        </w:rPr>
        <w:t xml:space="preserve">). </w:t>
      </w:r>
    </w:p>
    <w:p w14:paraId="03F947D8" w14:textId="77777777" w:rsidR="008647DD" w:rsidRPr="007962F6" w:rsidRDefault="008647DD" w:rsidP="003F6488">
      <w:pPr>
        <w:jc w:val="both"/>
        <w:rPr>
          <w:rFonts w:cs="Calibri"/>
        </w:rPr>
      </w:pPr>
    </w:p>
    <w:p w14:paraId="3487257E" w14:textId="23C51AD4" w:rsidR="003F6488" w:rsidRDefault="003F6488" w:rsidP="003F6488">
      <w:pPr>
        <w:jc w:val="both"/>
        <w:rPr>
          <w:rFonts w:cs="Calibri"/>
        </w:rPr>
      </w:pPr>
      <w:r w:rsidRPr="0BD97AB7">
        <w:rPr>
          <w:rFonts w:cs="Calibri"/>
        </w:rPr>
        <w:t xml:space="preserve">Verschillende studies identificeren succesfactoren </w:t>
      </w:r>
      <w:r w:rsidR="009C0973">
        <w:rPr>
          <w:rFonts w:cs="Calibri"/>
        </w:rPr>
        <w:t>voor de</w:t>
      </w:r>
      <w:r w:rsidRPr="0BD97AB7">
        <w:rPr>
          <w:rFonts w:cs="Calibri"/>
        </w:rPr>
        <w:t xml:space="preserve"> bevordering van werving en retentie van studenten als respondenten, zoals een bepaalde mate van interactie met de deelnemer (af en toe een persoonlijk bericht van de onderzoekers) en het beperken van de lasten die het onderzoek met zich meebrengt (</w:t>
      </w:r>
      <w:proofErr w:type="spellStart"/>
      <w:r w:rsidRPr="0BD97AB7">
        <w:rPr>
          <w:rFonts w:cs="Calibri"/>
        </w:rPr>
        <w:t>Brachem</w:t>
      </w:r>
      <w:proofErr w:type="spellEnd"/>
      <w:r w:rsidRPr="0BD97AB7">
        <w:rPr>
          <w:rFonts w:cs="Calibri"/>
        </w:rPr>
        <w:t xml:space="preserve"> et al., 2019; </w:t>
      </w:r>
      <w:proofErr w:type="spellStart"/>
      <w:r w:rsidRPr="0BD97AB7">
        <w:rPr>
          <w:rFonts w:cs="Calibri"/>
        </w:rPr>
        <w:t>Ochieng</w:t>
      </w:r>
      <w:proofErr w:type="spellEnd"/>
      <w:r w:rsidRPr="0BD97AB7">
        <w:rPr>
          <w:rFonts w:cs="Calibri"/>
        </w:rPr>
        <w:t xml:space="preserve"> et al., 2021; </w:t>
      </w:r>
      <w:proofErr w:type="spellStart"/>
      <w:r w:rsidRPr="0BD97AB7">
        <w:rPr>
          <w:rFonts w:cs="Calibri"/>
        </w:rPr>
        <w:t>Teague</w:t>
      </w:r>
      <w:proofErr w:type="spellEnd"/>
      <w:r w:rsidRPr="0BD97AB7">
        <w:rPr>
          <w:rFonts w:cs="Calibri"/>
        </w:rPr>
        <w:t xml:space="preserve"> et al., 2018). Daarnaast wordt het aanbevolen om aan te sluiten op actuele interesses en verwachtingen van studenten door ze tijdens de verschillende fases van het onderzoek actief als stakeholder te betrekken (</w:t>
      </w:r>
      <w:proofErr w:type="spellStart"/>
      <w:r w:rsidRPr="0BD97AB7">
        <w:rPr>
          <w:rFonts w:cs="Calibri"/>
        </w:rPr>
        <w:t>Ludlow</w:t>
      </w:r>
      <w:proofErr w:type="spellEnd"/>
      <w:r w:rsidRPr="0BD97AB7">
        <w:rPr>
          <w:rFonts w:cs="Calibri"/>
        </w:rPr>
        <w:t xml:space="preserve"> et al, 2011). Deze aanpak verondersteld een verschuiving van de meer traditionele onderzoeksmethoden zoals de traditionele vragenlijst naar een meer actuele, interactieve methode. Om meer studentgericht onderzoek te laten slagen, zal allereerst moeten worden onderzocht wat hedendaagse studenten motiveert om (langdurig) betrokken te raken, zowel als respondent als tijdens het ontwerp en de uitvoering van het onderzoek.</w:t>
      </w:r>
    </w:p>
    <w:p w14:paraId="2CBC6346" w14:textId="77777777" w:rsidR="008647DD" w:rsidRPr="007962F6" w:rsidRDefault="008647DD" w:rsidP="003F6488">
      <w:pPr>
        <w:jc w:val="both"/>
        <w:rPr>
          <w:rFonts w:cs="Calibri"/>
        </w:rPr>
      </w:pPr>
    </w:p>
    <w:p w14:paraId="0C5F9639" w14:textId="77777777" w:rsidR="00543A89" w:rsidRDefault="00543A89" w:rsidP="003F6488">
      <w:pPr>
        <w:jc w:val="both"/>
        <w:rPr>
          <w:rFonts w:cs="Calibri"/>
        </w:rPr>
      </w:pPr>
    </w:p>
    <w:p w14:paraId="4F39C12C" w14:textId="77777777" w:rsidR="00543A89" w:rsidRDefault="00543A89" w:rsidP="003F6488">
      <w:pPr>
        <w:jc w:val="both"/>
        <w:rPr>
          <w:rFonts w:cs="Calibri"/>
        </w:rPr>
      </w:pPr>
    </w:p>
    <w:p w14:paraId="2B847E91" w14:textId="77777777" w:rsidR="00543A89" w:rsidRDefault="00543A89" w:rsidP="003F6488">
      <w:pPr>
        <w:jc w:val="both"/>
        <w:rPr>
          <w:rFonts w:cs="Calibri"/>
        </w:rPr>
      </w:pPr>
    </w:p>
    <w:p w14:paraId="5F22526B" w14:textId="77777777" w:rsidR="00BB4FB3" w:rsidRDefault="00BB4FB3" w:rsidP="003F6488">
      <w:pPr>
        <w:jc w:val="both"/>
        <w:rPr>
          <w:rFonts w:cs="Calibri"/>
        </w:rPr>
      </w:pPr>
    </w:p>
    <w:p w14:paraId="141A69A2" w14:textId="77777777" w:rsidR="00543A89" w:rsidRDefault="00543A89" w:rsidP="003F6488">
      <w:pPr>
        <w:jc w:val="both"/>
        <w:rPr>
          <w:rFonts w:cs="Calibri"/>
        </w:rPr>
      </w:pPr>
    </w:p>
    <w:p w14:paraId="13617124" w14:textId="77777777" w:rsidR="00543A89" w:rsidRDefault="00543A89" w:rsidP="003F6488">
      <w:pPr>
        <w:jc w:val="both"/>
        <w:rPr>
          <w:rFonts w:cs="Calibri"/>
        </w:rPr>
      </w:pPr>
    </w:p>
    <w:p w14:paraId="3FB62BA4" w14:textId="50CD628B" w:rsidR="003F6488" w:rsidRDefault="003F6488" w:rsidP="003F6488">
      <w:pPr>
        <w:jc w:val="both"/>
        <w:rPr>
          <w:rFonts w:cs="Calibri"/>
        </w:rPr>
      </w:pPr>
      <w:r w:rsidRPr="0AA12953">
        <w:rPr>
          <w:rFonts w:cs="Calibri"/>
        </w:rPr>
        <w:t xml:space="preserve">De ambitie van het </w:t>
      </w:r>
      <w:proofErr w:type="spellStart"/>
      <w:r w:rsidRPr="0AA12953">
        <w:rPr>
          <w:rFonts w:cs="Calibri"/>
        </w:rPr>
        <w:t>StudentLines</w:t>
      </w:r>
      <w:proofErr w:type="spellEnd"/>
      <w:r w:rsidRPr="0AA12953">
        <w:rPr>
          <w:rFonts w:cs="Calibri"/>
        </w:rPr>
        <w:t xml:space="preserve"> project is om een onderzoeksgemeenschap in te richten van waaruit longitudinaal onderzoek naar studentenwelzijn plaatsvindt, terwijl ook formele, informele en verborgen curricula en extracurriculaire activiteiten worden geëvalueerd. Het idee is om studenten als co-creator</w:t>
      </w:r>
      <w:r w:rsidR="005D25B9">
        <w:rPr>
          <w:rFonts w:cs="Calibri"/>
        </w:rPr>
        <w:t>s</w:t>
      </w:r>
      <w:r w:rsidRPr="0AA12953">
        <w:rPr>
          <w:rFonts w:cs="Calibri"/>
        </w:rPr>
        <w:t xml:space="preserve"> te betrekken in de ontwikkeling, het ontwerp en de uitvoering van het onderzoek. Zodra bekend is hoe studenten kunnen worden betrokken en hoe de dialoog kan worden bevorderd, kan een succesvolle omgeving gecreëerd worden waarin studenten actief en continu deelnemen aan </w:t>
      </w:r>
      <w:proofErr w:type="spellStart"/>
      <w:r w:rsidRPr="0AA12953">
        <w:rPr>
          <w:rFonts w:cs="Calibri"/>
        </w:rPr>
        <w:t>StudentLines</w:t>
      </w:r>
      <w:proofErr w:type="spellEnd"/>
      <w:r w:rsidRPr="0AA12953">
        <w:rPr>
          <w:rFonts w:cs="Calibri"/>
        </w:rPr>
        <w:t>. Daarnaast kan er dan een samenwerking ontstaat waarin studenten en personeel samenwerken aan onderwijsontwikkeling. Dit verkennend vooronderzoek heeft als doel relevante factoren in kaart te brengen die deelname en betrokkenheid aan onderzoek beïnvloeden</w:t>
      </w:r>
      <w:r w:rsidR="00660210">
        <w:rPr>
          <w:rFonts w:cs="Calibri"/>
        </w:rPr>
        <w:t>,</w:t>
      </w:r>
      <w:r w:rsidRPr="0AA12953">
        <w:rPr>
          <w:rFonts w:cs="Calibri"/>
        </w:rPr>
        <w:t xml:space="preserve"> om aanbevelingen te ontwikkelen voor vervolgonderzoek. Daarom zijn de volgende onderzoeksvragen opgesteld: </w:t>
      </w:r>
    </w:p>
    <w:p w14:paraId="18785498" w14:textId="77777777" w:rsidR="00911672" w:rsidRPr="007962F6" w:rsidRDefault="00911672" w:rsidP="003F6488">
      <w:pPr>
        <w:jc w:val="both"/>
        <w:rPr>
          <w:rFonts w:cs="Calibri"/>
        </w:rPr>
      </w:pPr>
    </w:p>
    <w:p w14:paraId="4AB4F663" w14:textId="77777777" w:rsidR="003F6488" w:rsidRDefault="003F6488" w:rsidP="003F6488">
      <w:pPr>
        <w:rPr>
          <w:i/>
          <w:iCs/>
        </w:rPr>
      </w:pPr>
      <w:r w:rsidRPr="2DEFA0FC">
        <w:rPr>
          <w:i/>
          <w:iCs/>
        </w:rPr>
        <w:t>Welke factoren hebben volgens studenten een positieve invloed op de (continue) deelname van studenten aan longitudinaal onderzoek</w:t>
      </w:r>
      <w:r>
        <w:rPr>
          <w:i/>
          <w:iCs/>
        </w:rPr>
        <w:t xml:space="preserve"> binnen het hoger onderwijs</w:t>
      </w:r>
      <w:r w:rsidRPr="2DEFA0FC">
        <w:rPr>
          <w:i/>
          <w:iCs/>
        </w:rPr>
        <w:t>?</w:t>
      </w:r>
    </w:p>
    <w:p w14:paraId="75E3AA78" w14:textId="77777777" w:rsidR="00911672" w:rsidRDefault="00911672" w:rsidP="003F6488">
      <w:pPr>
        <w:rPr>
          <w:i/>
          <w:iCs/>
        </w:rPr>
      </w:pPr>
    </w:p>
    <w:p w14:paraId="3C6298D0" w14:textId="3E889C2D" w:rsidR="003F6488" w:rsidRPr="003F6488" w:rsidRDefault="003F6488" w:rsidP="003F6488">
      <w:r w:rsidRPr="0BD97AB7">
        <w:rPr>
          <w:i/>
          <w:iCs/>
        </w:rPr>
        <w:t xml:space="preserve">Welke factoren </w:t>
      </w:r>
      <w:r w:rsidR="00D13C77" w:rsidRPr="00D13C77">
        <w:rPr>
          <w:i/>
          <w:iCs/>
        </w:rPr>
        <w:t xml:space="preserve">bevorderen de betrokkenheid </w:t>
      </w:r>
      <w:r w:rsidRPr="0BD97AB7">
        <w:rPr>
          <w:i/>
          <w:iCs/>
        </w:rPr>
        <w:t>van studenten als co-creator</w:t>
      </w:r>
      <w:r>
        <w:rPr>
          <w:i/>
          <w:iCs/>
        </w:rPr>
        <w:t>s in onderzoek binnen het hoger onderwijs</w:t>
      </w:r>
      <w:r w:rsidRPr="0BD97AB7">
        <w:rPr>
          <w:i/>
          <w:iCs/>
        </w:rPr>
        <w:t>?</w:t>
      </w:r>
    </w:p>
    <w:p w14:paraId="075FF253" w14:textId="40CA7472" w:rsidR="00BC6690" w:rsidRDefault="004B715A" w:rsidP="00572280">
      <w:pPr>
        <w:pStyle w:val="Heading1"/>
      </w:pPr>
      <w:bookmarkStart w:id="4" w:name="_Toc185409593"/>
      <w:bookmarkStart w:id="5" w:name="_Toc185582253"/>
      <w:bookmarkStart w:id="6" w:name="_Toc185582550"/>
      <w:bookmarkEnd w:id="1"/>
      <w:r>
        <w:t>Methode</w:t>
      </w:r>
      <w:bookmarkEnd w:id="4"/>
      <w:bookmarkEnd w:id="5"/>
      <w:bookmarkEnd w:id="6"/>
    </w:p>
    <w:p w14:paraId="462E4F10" w14:textId="64C2E8AF" w:rsidR="00752414" w:rsidRDefault="00C174D9" w:rsidP="00752414">
      <w:pPr>
        <w:pStyle w:val="Heading2"/>
      </w:pPr>
      <w:bookmarkStart w:id="7" w:name="_Toc185582254"/>
      <w:bookmarkStart w:id="8" w:name="_Toc185582551"/>
      <w:r>
        <w:t>Design Thinking</w:t>
      </w:r>
      <w:bookmarkEnd w:id="7"/>
      <w:bookmarkEnd w:id="8"/>
    </w:p>
    <w:p w14:paraId="22B96D66" w14:textId="77777777" w:rsidR="00C174D9" w:rsidRDefault="00C174D9" w:rsidP="00C174D9">
      <w:pPr>
        <w:jc w:val="both"/>
      </w:pPr>
      <w:r w:rsidRPr="65923DE3">
        <w:t>De dynamische omgeving van het hoger onderwijs wordt beïnvloed door grootschalige trends, met complexe uitdagingen als gevolg. De methodologie van design thinking kan vanwege de prospectieve, inclusieve en innovatieve aard goed worden gebruikt voor de ontwikkeling van creatieve oplossingen voor complexe problemen binnen een onderwijssetting (</w:t>
      </w:r>
      <w:proofErr w:type="spellStart"/>
      <w:r w:rsidRPr="65923DE3">
        <w:t>Meinel</w:t>
      </w:r>
      <w:proofErr w:type="spellEnd"/>
      <w:r w:rsidRPr="65923DE3">
        <w:t xml:space="preserve"> &amp; </w:t>
      </w:r>
      <w:proofErr w:type="spellStart"/>
      <w:r w:rsidRPr="65923DE3">
        <w:t>Krohn</w:t>
      </w:r>
      <w:proofErr w:type="spellEnd"/>
      <w:r w:rsidRPr="65923DE3">
        <w:t>, 2022). De design thinking cyclus (</w:t>
      </w:r>
      <w:proofErr w:type="spellStart"/>
      <w:r w:rsidRPr="65923DE3">
        <w:rPr>
          <w:i/>
          <w:iCs/>
        </w:rPr>
        <w:t>Empathize</w:t>
      </w:r>
      <w:proofErr w:type="spellEnd"/>
      <w:r w:rsidRPr="65923DE3">
        <w:rPr>
          <w:i/>
          <w:iCs/>
        </w:rPr>
        <w:t xml:space="preserve">, </w:t>
      </w:r>
      <w:proofErr w:type="spellStart"/>
      <w:r w:rsidRPr="65923DE3">
        <w:rPr>
          <w:i/>
          <w:iCs/>
        </w:rPr>
        <w:t>Define</w:t>
      </w:r>
      <w:proofErr w:type="spellEnd"/>
      <w:r w:rsidRPr="65923DE3">
        <w:rPr>
          <w:i/>
          <w:iCs/>
        </w:rPr>
        <w:t xml:space="preserve">, </w:t>
      </w:r>
      <w:proofErr w:type="spellStart"/>
      <w:r w:rsidRPr="65923DE3">
        <w:rPr>
          <w:i/>
          <w:iCs/>
        </w:rPr>
        <w:t>Ideate</w:t>
      </w:r>
      <w:proofErr w:type="spellEnd"/>
      <w:r w:rsidRPr="65923DE3">
        <w:rPr>
          <w:i/>
          <w:iCs/>
        </w:rPr>
        <w:t>, Prototype, Test</w:t>
      </w:r>
      <w:r w:rsidRPr="65923DE3">
        <w:t>) biedt handvaten voor het genereren van ideeën en oplossingen in samenwerking met de eindgebruiker. De methode biedt ruimte voor creatief denken, co-creatie, innovatie en bovenal een product wat aansluit op actuele behoeftes en mogelijkheden (</w:t>
      </w:r>
      <w:proofErr w:type="spellStart"/>
      <w:r w:rsidRPr="65923DE3">
        <w:t>Lewrick</w:t>
      </w:r>
      <w:proofErr w:type="spellEnd"/>
      <w:r w:rsidRPr="65923DE3">
        <w:t xml:space="preserve"> et al., 2020). Om antwoord te kunnen geven op de eerste onderzoeksvraag is gekozen voor een kleine literatuurstudie en zijn er vier sessies met studenten georganiseerd, gebaseerd op de principes van design thinking en met name de ‘</w:t>
      </w:r>
      <w:r w:rsidRPr="65923DE3">
        <w:rPr>
          <w:i/>
          <w:iCs/>
        </w:rPr>
        <w:t xml:space="preserve">A-B test’ </w:t>
      </w:r>
      <w:r w:rsidRPr="65923DE3">
        <w:t>werkvorm (zie figuren 1 &amp; 2) (</w:t>
      </w:r>
      <w:proofErr w:type="spellStart"/>
      <w:r w:rsidRPr="65923DE3">
        <w:t>Lewrick</w:t>
      </w:r>
      <w:proofErr w:type="spellEnd"/>
      <w:r w:rsidRPr="65923DE3">
        <w:t xml:space="preserve">, </w:t>
      </w:r>
      <w:proofErr w:type="spellStart"/>
      <w:r w:rsidRPr="65923DE3">
        <w:t>Lewrick</w:t>
      </w:r>
      <w:proofErr w:type="spellEnd"/>
      <w:r w:rsidRPr="65923DE3">
        <w:t xml:space="preserve">, Link &amp; </w:t>
      </w:r>
      <w:proofErr w:type="spellStart"/>
      <w:r w:rsidRPr="65923DE3">
        <w:t>Leifer</w:t>
      </w:r>
      <w:proofErr w:type="spellEnd"/>
      <w:r w:rsidRPr="65923DE3">
        <w:t xml:space="preserve">, 2020). </w:t>
      </w:r>
    </w:p>
    <w:p w14:paraId="3EA69B60" w14:textId="77777777" w:rsidR="00C174D9" w:rsidRDefault="00C174D9" w:rsidP="00C174D9">
      <w:pPr>
        <w:jc w:val="both"/>
      </w:pPr>
    </w:p>
    <w:p w14:paraId="18A389FE" w14:textId="77777777" w:rsidR="00C174D9" w:rsidRDefault="00C174D9" w:rsidP="00C174D9">
      <w:pPr>
        <w:jc w:val="both"/>
      </w:pPr>
    </w:p>
    <w:p w14:paraId="54F1A020" w14:textId="77777777" w:rsidR="00C174D9" w:rsidRPr="00B22BA0" w:rsidRDefault="00C174D9" w:rsidP="00C174D9">
      <w:pPr>
        <w:rPr>
          <w:i/>
          <w:color w:val="D76600"/>
          <w:szCs w:val="18"/>
        </w:rPr>
      </w:pPr>
      <w:r w:rsidRPr="00B22BA0">
        <w:rPr>
          <w:b/>
          <w:color w:val="D76600"/>
          <w:szCs w:val="18"/>
        </w:rPr>
        <w:t>Figuur 1</w:t>
      </w:r>
    </w:p>
    <w:p w14:paraId="5498D712" w14:textId="53486CE2" w:rsidR="00C174D9" w:rsidRPr="00B22BA0" w:rsidRDefault="00C174D9" w:rsidP="00C174D9">
      <w:pPr>
        <w:rPr>
          <w:i/>
          <w:color w:val="D76600"/>
        </w:rPr>
      </w:pPr>
      <w:r w:rsidRPr="33DE70AF">
        <w:rPr>
          <w:i/>
          <w:color w:val="D76600"/>
        </w:rPr>
        <w:t xml:space="preserve">Hoe de verschillende sessies samenvallen met het design thinking </w:t>
      </w:r>
      <w:proofErr w:type="spellStart"/>
      <w:r w:rsidRPr="33DE70AF">
        <w:rPr>
          <w:i/>
          <w:color w:val="D76600"/>
        </w:rPr>
        <w:t>framework</w:t>
      </w:r>
      <w:proofErr w:type="spellEnd"/>
      <w:r w:rsidR="00F35F3C" w:rsidRPr="33DE70AF">
        <w:rPr>
          <w:i/>
          <w:color w:val="D76600"/>
        </w:rPr>
        <w:t>.</w:t>
      </w:r>
    </w:p>
    <w:p w14:paraId="655E63F5" w14:textId="223A02EE" w:rsidR="33DE70AF" w:rsidRDefault="33DE70AF" w:rsidP="33DE70AF">
      <w:pPr>
        <w:rPr>
          <w:i/>
          <w:iCs/>
          <w:color w:val="D76600"/>
        </w:rPr>
      </w:pPr>
    </w:p>
    <w:p w14:paraId="067FB984" w14:textId="77777777" w:rsidR="00C174D9" w:rsidRDefault="00C174D9" w:rsidP="00C174D9">
      <w:pPr>
        <w:jc w:val="center"/>
      </w:pPr>
      <w:r>
        <w:rPr>
          <w:noProof/>
        </w:rPr>
        <w:drawing>
          <wp:inline distT="0" distB="0" distL="0" distR="0" wp14:anchorId="6454CF0E" wp14:editId="3C68FF31">
            <wp:extent cx="5724524" cy="3276600"/>
            <wp:effectExtent l="0" t="0" r="0" b="0"/>
            <wp:docPr id="1331526654" name="Picture 133152665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26654" name="Picture 1331526654" descr="Afbeelding met tekst, schermopname, Lettertyp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5CDA7478" w14:textId="77777777" w:rsidR="00F35F3C" w:rsidRDefault="00F35F3C" w:rsidP="00C174D9">
      <w:pPr>
        <w:rPr>
          <w:b/>
          <w:sz w:val="20"/>
          <w:szCs w:val="20"/>
        </w:rPr>
      </w:pPr>
    </w:p>
    <w:p w14:paraId="43D00C3B" w14:textId="77777777" w:rsidR="00F35F3C" w:rsidRDefault="00F35F3C">
      <w:pPr>
        <w:spacing w:after="160" w:line="259" w:lineRule="auto"/>
        <w:rPr>
          <w:b/>
          <w:sz w:val="20"/>
          <w:szCs w:val="20"/>
        </w:rPr>
      </w:pPr>
      <w:r>
        <w:rPr>
          <w:b/>
          <w:sz w:val="20"/>
          <w:szCs w:val="20"/>
        </w:rPr>
        <w:br w:type="page"/>
      </w:r>
    </w:p>
    <w:p w14:paraId="6CFCA69C" w14:textId="43B2F78F" w:rsidR="00C174D9" w:rsidRPr="00B22BA0" w:rsidRDefault="00C174D9" w:rsidP="00C174D9">
      <w:pPr>
        <w:rPr>
          <w:b/>
          <w:color w:val="D76600"/>
          <w:sz w:val="20"/>
          <w:szCs w:val="20"/>
          <w:lang w:val="en-US"/>
        </w:rPr>
      </w:pPr>
      <w:proofErr w:type="spellStart"/>
      <w:r w:rsidRPr="00B22BA0">
        <w:rPr>
          <w:b/>
          <w:color w:val="D76600"/>
          <w:sz w:val="20"/>
          <w:szCs w:val="20"/>
          <w:lang w:val="en-US"/>
        </w:rPr>
        <w:t>Figuur</w:t>
      </w:r>
      <w:proofErr w:type="spellEnd"/>
      <w:r w:rsidRPr="00B22BA0">
        <w:rPr>
          <w:b/>
          <w:color w:val="D76600"/>
          <w:sz w:val="20"/>
          <w:szCs w:val="20"/>
          <w:lang w:val="en-US"/>
        </w:rPr>
        <w:t xml:space="preserve"> 2</w:t>
      </w:r>
    </w:p>
    <w:p w14:paraId="508619A3" w14:textId="1FAFDC42" w:rsidR="00C174D9" w:rsidRPr="00B22BA0" w:rsidRDefault="00C174D9" w:rsidP="00F35F3C">
      <w:pPr>
        <w:pStyle w:val="Caption"/>
        <w:rPr>
          <w:i w:val="0"/>
          <w:color w:val="D76600"/>
          <w:sz w:val="20"/>
          <w:szCs w:val="20"/>
        </w:rPr>
      </w:pPr>
      <w:r w:rsidRPr="00B22BA0">
        <w:rPr>
          <w:color w:val="D76600"/>
          <w:sz w:val="20"/>
          <w:szCs w:val="20"/>
        </w:rPr>
        <w:t>A/B Testing procedure</w:t>
      </w:r>
      <w:r w:rsidR="00F35F3C" w:rsidRPr="00B22BA0">
        <w:rPr>
          <w:color w:val="D76600"/>
          <w:sz w:val="20"/>
          <w:szCs w:val="20"/>
        </w:rPr>
        <w:t>.</w:t>
      </w:r>
    </w:p>
    <w:p w14:paraId="4392730F" w14:textId="77777777" w:rsidR="00C174D9" w:rsidRPr="009D6323" w:rsidRDefault="00C174D9" w:rsidP="006C39DE">
      <w:r>
        <w:rPr>
          <w:noProof/>
        </w:rPr>
        <w:drawing>
          <wp:inline distT="0" distB="0" distL="0" distR="0" wp14:anchorId="7C02261F" wp14:editId="2DBC61E3">
            <wp:extent cx="4182534" cy="3302000"/>
            <wp:effectExtent l="0" t="0" r="8890" b="0"/>
            <wp:docPr id="802552436" name="Picture 1" descr="Afbeelding met tekst, Lettertype,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2436" name="Picture 1" descr="Afbeelding met tekst, Lettertype, schermopname, diagram&#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185387" cy="3304253"/>
                    </a:xfrm>
                    <a:prstGeom prst="rect">
                      <a:avLst/>
                    </a:prstGeom>
                  </pic:spPr>
                </pic:pic>
              </a:graphicData>
            </a:graphic>
          </wp:inline>
        </w:drawing>
      </w:r>
    </w:p>
    <w:p w14:paraId="713285DE" w14:textId="77777777" w:rsidR="00C174D9" w:rsidRPr="00C174D9" w:rsidRDefault="00C174D9" w:rsidP="00C174D9"/>
    <w:p w14:paraId="124C9C0A" w14:textId="66688C73" w:rsidR="00752414" w:rsidRDefault="00B23DB7" w:rsidP="00752414">
      <w:pPr>
        <w:pStyle w:val="Heading2"/>
      </w:pPr>
      <w:bookmarkStart w:id="9" w:name="_Toc185582255"/>
      <w:bookmarkStart w:id="10" w:name="_Toc185582552"/>
      <w:r>
        <w:t>Co-creatie</w:t>
      </w:r>
      <w:bookmarkEnd w:id="9"/>
      <w:bookmarkEnd w:id="10"/>
    </w:p>
    <w:p w14:paraId="08CC4FF8" w14:textId="6BC20C16" w:rsidR="00B23DB7" w:rsidRDefault="00B23DB7" w:rsidP="00B23DB7">
      <w:pPr>
        <w:jc w:val="both"/>
      </w:pPr>
      <w:r w:rsidRPr="2DEFA0FC">
        <w:t xml:space="preserve">Voor het beantwoorden van de tweede onderzoeksvraag is gekozen om studenten als co-creators te betrekken bij het project en uiteindelijk de samenwerking te evalueren. Er zijn </w:t>
      </w:r>
      <w:r w:rsidR="00454AFB">
        <w:t>drie</w:t>
      </w:r>
      <w:r w:rsidRPr="2DEFA0FC">
        <w:t xml:space="preserve"> studenten aangenomen als student-assistent. Hun taak was om inzicht te geven in het perspectief van de student en mee te denken over het succesvol verzamelen van data. </w:t>
      </w:r>
      <w:r w:rsidR="00D13640">
        <w:t>De</w:t>
      </w:r>
      <w:r w:rsidRPr="2DEFA0FC">
        <w:t xml:space="preserve"> studentassistenten </w:t>
      </w:r>
      <w:r w:rsidR="00D13640">
        <w:t xml:space="preserve">die </w:t>
      </w:r>
      <w:r w:rsidRPr="2DEFA0FC">
        <w:t>werden aangenomen</w:t>
      </w:r>
      <w:r w:rsidR="008F3260">
        <w:t xml:space="preserve"> waren</w:t>
      </w:r>
      <w:r w:rsidRPr="2DEFA0FC">
        <w:t xml:space="preserve"> één Nederlandse student Toegepaste Psychologie en twee </w:t>
      </w:r>
      <w:r>
        <w:t>internationale</w:t>
      </w:r>
      <w:r w:rsidRPr="2DEFA0FC">
        <w:t xml:space="preserve"> studente</w:t>
      </w:r>
      <w:r>
        <w:t>n (</w:t>
      </w:r>
      <w:proofErr w:type="spellStart"/>
      <w:r w:rsidRPr="2DEFA0FC">
        <w:t>Interrelational</w:t>
      </w:r>
      <w:proofErr w:type="spellEnd"/>
      <w:r w:rsidRPr="2DEFA0FC">
        <w:t xml:space="preserve"> Art </w:t>
      </w:r>
      <w:proofErr w:type="spellStart"/>
      <w:r w:rsidRPr="2DEFA0FC">
        <w:t>Practices</w:t>
      </w:r>
      <w:proofErr w:type="spellEnd"/>
      <w:r w:rsidRPr="2DEFA0FC">
        <w:t xml:space="preserve"> en </w:t>
      </w:r>
      <w:proofErr w:type="spellStart"/>
      <w:r w:rsidRPr="2DEFA0FC">
        <w:t>Painting</w:t>
      </w:r>
      <w:proofErr w:type="spellEnd"/>
      <w:r>
        <w:t>)</w:t>
      </w:r>
      <w:r w:rsidRPr="2DEFA0FC">
        <w:t xml:space="preserve">. Alle studenten </w:t>
      </w:r>
      <w:r>
        <w:t>beschr</w:t>
      </w:r>
      <w:r w:rsidR="006C39DE">
        <w:t>e</w:t>
      </w:r>
      <w:r>
        <w:t xml:space="preserve">ven zichzelf als </w:t>
      </w:r>
      <w:r w:rsidRPr="2DEFA0FC">
        <w:t xml:space="preserve">relatief actieve studenten </w:t>
      </w:r>
      <w:r>
        <w:t xml:space="preserve">vanwege ervaringen als student-assistent en met </w:t>
      </w:r>
      <w:r w:rsidRPr="2DEFA0FC">
        <w:t xml:space="preserve">het </w:t>
      </w:r>
      <w:proofErr w:type="spellStart"/>
      <w:r w:rsidRPr="2DEFA0FC">
        <w:t>Honours</w:t>
      </w:r>
      <w:proofErr w:type="spellEnd"/>
      <w:r w:rsidRPr="2DEFA0FC">
        <w:t xml:space="preserve"> programma. De studenten hadden wisselende onderzoekservaring.</w:t>
      </w:r>
    </w:p>
    <w:p w14:paraId="76641B71" w14:textId="46F318C4" w:rsidR="00752414" w:rsidRDefault="000D0791" w:rsidP="00752414">
      <w:pPr>
        <w:pStyle w:val="Heading2"/>
      </w:pPr>
      <w:bookmarkStart w:id="11" w:name="_Toc185582256"/>
      <w:bookmarkStart w:id="12" w:name="_Toc185582553"/>
      <w:r>
        <w:t>Literatuuronderzoek</w:t>
      </w:r>
      <w:bookmarkEnd w:id="11"/>
      <w:bookmarkEnd w:id="12"/>
    </w:p>
    <w:p w14:paraId="1F19DB22" w14:textId="7D98962A" w:rsidR="000D0791" w:rsidRDefault="000D0791" w:rsidP="006C39DE">
      <w:pPr>
        <w:jc w:val="both"/>
      </w:pPr>
      <w:r>
        <w:t>Ter verkenning van het onderwerp is gezocht naar literatuur op het gebied van (deelname aan) longitudinaal onderzoek binnen het hoger onderwijs, studentenbetrokkenheid, studentenwelzijn, kwaliteit van het hoger onderwijs en onderzoeksmethodologie.</w:t>
      </w:r>
    </w:p>
    <w:p w14:paraId="50BE8BBC" w14:textId="0442B6CA" w:rsidR="000D0791" w:rsidRDefault="00664575" w:rsidP="000D0791">
      <w:pPr>
        <w:pStyle w:val="Heading2"/>
      </w:pPr>
      <w:bookmarkStart w:id="13" w:name="_Toc185582257"/>
      <w:bookmarkStart w:id="14" w:name="_Toc185582554"/>
      <w:r>
        <w:t xml:space="preserve">Sessie 1: </w:t>
      </w:r>
      <w:r w:rsidR="00997D50">
        <w:t>Rondetafelgesprek</w:t>
      </w:r>
      <w:bookmarkEnd w:id="13"/>
      <w:bookmarkEnd w:id="14"/>
    </w:p>
    <w:p w14:paraId="72E4190D" w14:textId="66A0B1AE" w:rsidR="00997D50" w:rsidRDefault="00997D50" w:rsidP="00997D50">
      <w:pPr>
        <w:jc w:val="both"/>
      </w:pPr>
      <w:r w:rsidRPr="0BD97AB7">
        <w:t>De eerste sessie betrof een rondetafelgesprek (</w:t>
      </w:r>
      <w:proofErr w:type="spellStart"/>
      <w:r w:rsidRPr="0BD97AB7">
        <w:rPr>
          <w:i/>
          <w:iCs/>
        </w:rPr>
        <w:t>define</w:t>
      </w:r>
      <w:proofErr w:type="spellEnd"/>
      <w:r w:rsidRPr="0BD97AB7">
        <w:t xml:space="preserve"> en </w:t>
      </w:r>
      <w:proofErr w:type="spellStart"/>
      <w:r w:rsidRPr="0BD97AB7">
        <w:rPr>
          <w:i/>
          <w:iCs/>
        </w:rPr>
        <w:t>ideate</w:t>
      </w:r>
      <w:proofErr w:type="spellEnd"/>
      <w:r w:rsidRPr="0BD97AB7">
        <w:t xml:space="preserve">) met de studentassistenten. Deze sessie bestond </w:t>
      </w:r>
      <w:r w:rsidR="00487506">
        <w:t>uit</w:t>
      </w:r>
      <w:r w:rsidRPr="0BD97AB7">
        <w:t xml:space="preserve"> een groepsinterview </w:t>
      </w:r>
      <w:r w:rsidR="00F963D2">
        <w:t xml:space="preserve">(zie bijlage 1) </w:t>
      </w:r>
      <w:r w:rsidRPr="0BD97AB7">
        <w:t xml:space="preserve">met thema’s gebaseerd op </w:t>
      </w:r>
      <w:r>
        <w:t xml:space="preserve">het </w:t>
      </w:r>
      <w:r w:rsidRPr="0BD97AB7">
        <w:t xml:space="preserve">literatuuronderzoek en een </w:t>
      </w:r>
      <w:proofErr w:type="spellStart"/>
      <w:r w:rsidRPr="0BD97AB7">
        <w:rPr>
          <w:i/>
          <w:iCs/>
        </w:rPr>
        <w:t>empathy</w:t>
      </w:r>
      <w:proofErr w:type="spellEnd"/>
      <w:r w:rsidRPr="0BD97AB7">
        <w:rPr>
          <w:i/>
          <w:iCs/>
        </w:rPr>
        <w:t xml:space="preserve"> map</w:t>
      </w:r>
      <w:r w:rsidRPr="0BD97AB7">
        <w:t xml:space="preserve"> oefening (zie </w:t>
      </w:r>
      <w:r w:rsidR="0046013E">
        <w:t>bijlage 2</w:t>
      </w:r>
      <w:r w:rsidRPr="0BD97AB7">
        <w:t xml:space="preserve">). Het doel van het groepsinterview was om inzicht te krijgen in het perspectief van de student over thema’s als onderzoek in het hoger onderwijs, betrokkenheid van studenten en deelname aan onderzoek. Daarnaast </w:t>
      </w:r>
      <w:r>
        <w:t>werden</w:t>
      </w:r>
      <w:r w:rsidRPr="0BD97AB7">
        <w:t xml:space="preserve"> de studentassistenten gevraagd om met behulp van een </w:t>
      </w:r>
      <w:proofErr w:type="spellStart"/>
      <w:r w:rsidRPr="0BD97AB7">
        <w:rPr>
          <w:i/>
          <w:iCs/>
        </w:rPr>
        <w:t>empathy</w:t>
      </w:r>
      <w:proofErr w:type="spellEnd"/>
      <w:r w:rsidRPr="0BD97AB7">
        <w:rPr>
          <w:i/>
          <w:iCs/>
        </w:rPr>
        <w:t xml:space="preserve"> map</w:t>
      </w:r>
      <w:r w:rsidRPr="0BD97AB7">
        <w:t xml:space="preserve"> een persona te creëren van de gemiddelde Hanze student. Het doel van de oefening was om een beeld te schetsen van de situatie van de student in relatie tot deelname aan (longitudinaal) onderzoek. De uitkomsten van beide oefeningen zijn vergeleken met de uitkomsten van het literatuuronderzoek</w:t>
      </w:r>
      <w:r w:rsidR="07FD7EE3">
        <w:t xml:space="preserve"> en meegenomen in de volgende sessie</w:t>
      </w:r>
      <w:r w:rsidRPr="0BD97AB7">
        <w:t>.</w:t>
      </w:r>
    </w:p>
    <w:p w14:paraId="33A1EB01" w14:textId="77777777" w:rsidR="00997D50" w:rsidRDefault="00997D50" w:rsidP="00997D50">
      <w:pPr>
        <w:jc w:val="both"/>
      </w:pPr>
    </w:p>
    <w:p w14:paraId="65C152C3" w14:textId="77777777" w:rsidR="00997D50" w:rsidRDefault="00997D50" w:rsidP="00997D50">
      <w:pPr>
        <w:jc w:val="both"/>
      </w:pPr>
    </w:p>
    <w:p w14:paraId="4490F508" w14:textId="77777777" w:rsidR="00997D50" w:rsidRDefault="00997D50" w:rsidP="00997D50">
      <w:pPr>
        <w:jc w:val="both"/>
      </w:pPr>
    </w:p>
    <w:p w14:paraId="081506DB" w14:textId="77777777" w:rsidR="00997D50" w:rsidRDefault="00997D50" w:rsidP="00997D50">
      <w:pPr>
        <w:jc w:val="both"/>
      </w:pPr>
    </w:p>
    <w:p w14:paraId="29B4B5F5" w14:textId="77777777" w:rsidR="00997D50" w:rsidRDefault="00997D50" w:rsidP="00997D50">
      <w:pPr>
        <w:jc w:val="both"/>
      </w:pPr>
    </w:p>
    <w:p w14:paraId="14B54CE7" w14:textId="77777777" w:rsidR="00997D50" w:rsidRDefault="00997D50" w:rsidP="00997D50">
      <w:pPr>
        <w:jc w:val="both"/>
      </w:pPr>
    </w:p>
    <w:p w14:paraId="0A53E5AE" w14:textId="77777777" w:rsidR="00997D50" w:rsidRDefault="00997D50" w:rsidP="00997D50">
      <w:pPr>
        <w:jc w:val="both"/>
      </w:pPr>
    </w:p>
    <w:p w14:paraId="4F9EFAAF" w14:textId="77777777" w:rsidR="00997D50" w:rsidRDefault="00997D50" w:rsidP="00997D50">
      <w:pPr>
        <w:jc w:val="both"/>
      </w:pPr>
    </w:p>
    <w:p w14:paraId="2103E770" w14:textId="77777777" w:rsidR="00997D50" w:rsidRDefault="00997D50" w:rsidP="00997D50">
      <w:pPr>
        <w:jc w:val="both"/>
      </w:pPr>
    </w:p>
    <w:p w14:paraId="2DD281B0" w14:textId="77777777" w:rsidR="00997D50" w:rsidRDefault="00997D50" w:rsidP="00997D50">
      <w:pPr>
        <w:jc w:val="both"/>
      </w:pPr>
    </w:p>
    <w:p w14:paraId="077D6DF4" w14:textId="69836703" w:rsidR="000D0791" w:rsidRDefault="00997D50" w:rsidP="000D0791">
      <w:pPr>
        <w:pStyle w:val="Heading2"/>
      </w:pPr>
      <w:bookmarkStart w:id="15" w:name="_Toc185582258"/>
      <w:bookmarkStart w:id="16" w:name="_Toc185582555"/>
      <w:r>
        <w:t>Sessie 2:</w:t>
      </w:r>
      <w:r w:rsidR="002C0E2F">
        <w:t xml:space="preserve"> Prototype </w:t>
      </w:r>
      <w:r w:rsidR="5D31B364">
        <w:t>b</w:t>
      </w:r>
      <w:r w:rsidR="002C0E2F">
        <w:t>rainstorm</w:t>
      </w:r>
      <w:bookmarkEnd w:id="15"/>
      <w:bookmarkEnd w:id="16"/>
    </w:p>
    <w:p w14:paraId="057E20E8" w14:textId="77777777" w:rsidR="002C0E2F" w:rsidRDefault="002C0E2F" w:rsidP="002C0E2F">
      <w:pPr>
        <w:jc w:val="both"/>
      </w:pPr>
      <w:r>
        <w:t xml:space="preserve">Tijdens een tweede sessie in de vorm van een </w:t>
      </w:r>
      <w:r>
        <w:rPr>
          <w:i/>
          <w:iCs/>
        </w:rPr>
        <w:t xml:space="preserve">prototype brainstorm </w:t>
      </w:r>
      <w:r>
        <w:t xml:space="preserve">werden de studentassistenten uitgenodigd om ideeën de genereren voor de dataverzameling van </w:t>
      </w:r>
      <w:proofErr w:type="spellStart"/>
      <w:r>
        <w:t>StudentLines</w:t>
      </w:r>
      <w:proofErr w:type="spellEnd"/>
      <w:r>
        <w:t xml:space="preserve"> (</w:t>
      </w:r>
      <w:proofErr w:type="spellStart"/>
      <w:r w:rsidRPr="00184F7D">
        <w:rPr>
          <w:i/>
          <w:iCs/>
        </w:rPr>
        <w:t>ideate</w:t>
      </w:r>
      <w:proofErr w:type="spellEnd"/>
      <w:r>
        <w:t xml:space="preserve"> en </w:t>
      </w:r>
      <w:r w:rsidRPr="00184F7D">
        <w:rPr>
          <w:i/>
          <w:iCs/>
        </w:rPr>
        <w:t>prototype</w:t>
      </w:r>
      <w:r>
        <w:t>). De studentassistenten schreven ideeën op een post-it en plakte dit op een bord. De ideeën werden toegelicht en onderling besproken. Op basis van deze ideeën zijn prototype onderzoeksmethoden gegenereerd en ingedeeld in thema’s.</w:t>
      </w:r>
    </w:p>
    <w:p w14:paraId="2DFE1521" w14:textId="77777777" w:rsidR="000D0791" w:rsidRDefault="000D0791" w:rsidP="000D0791"/>
    <w:p w14:paraId="5C2DDD7C" w14:textId="2AC8AEFE" w:rsidR="00664575" w:rsidRDefault="00997D50" w:rsidP="00664575">
      <w:pPr>
        <w:pStyle w:val="Heading2"/>
      </w:pPr>
      <w:bookmarkStart w:id="17" w:name="_Toc185582259"/>
      <w:bookmarkStart w:id="18" w:name="_Toc185582556"/>
      <w:r>
        <w:t>Sessie 3:</w:t>
      </w:r>
      <w:r w:rsidR="005253D5">
        <w:t xml:space="preserve"> Vragenlijst</w:t>
      </w:r>
      <w:bookmarkEnd w:id="17"/>
      <w:bookmarkEnd w:id="18"/>
    </w:p>
    <w:p w14:paraId="61F6BBA2" w14:textId="232BB792" w:rsidR="005253D5" w:rsidRDefault="005253D5" w:rsidP="005253D5">
      <w:pPr>
        <w:jc w:val="both"/>
      </w:pPr>
      <w:r w:rsidRPr="65923DE3">
        <w:t xml:space="preserve">Om de prototypes (bijlage 3) van feedback te voorzien, werd in de vorm van een korte </w:t>
      </w:r>
      <w:r>
        <w:t xml:space="preserve">(mondeling afgenomen) </w:t>
      </w:r>
      <w:r w:rsidRPr="65923DE3">
        <w:t>vragenlijst data verzameld onder een kleine steekproef (</w:t>
      </w:r>
      <w:r w:rsidR="00E00A23">
        <w:rPr>
          <w:i/>
          <w:iCs/>
        </w:rPr>
        <w:t>n</w:t>
      </w:r>
      <w:r w:rsidRPr="65923DE3">
        <w:t>=58) studenten (</w:t>
      </w:r>
      <w:r w:rsidRPr="65923DE3">
        <w:rPr>
          <w:i/>
          <w:iCs/>
        </w:rPr>
        <w:t>prototype</w:t>
      </w:r>
      <w:r w:rsidRPr="65923DE3">
        <w:t xml:space="preserve"> en </w:t>
      </w:r>
      <w:r w:rsidRPr="65923DE3">
        <w:rPr>
          <w:i/>
          <w:iCs/>
        </w:rPr>
        <w:t>test</w:t>
      </w:r>
      <w:r w:rsidRPr="65923DE3">
        <w:t>). De respondenten werden geworven middels spontane werving in kantines op de campus (</w:t>
      </w:r>
      <w:r w:rsidRPr="65923DE3">
        <w:rPr>
          <w:i/>
          <w:iCs/>
        </w:rPr>
        <w:t>n</w:t>
      </w:r>
      <w:r w:rsidRPr="65923DE3">
        <w:t xml:space="preserve">=44), ook zijn er respondenten benaderd via </w:t>
      </w:r>
      <w:proofErr w:type="spellStart"/>
      <w:r w:rsidRPr="65923DE3">
        <w:t>social</w:t>
      </w:r>
      <w:proofErr w:type="spellEnd"/>
      <w:r w:rsidRPr="65923DE3">
        <w:t xml:space="preserve"> media om een digitale versie van de </w:t>
      </w:r>
      <w:r>
        <w:t>vragenlijst</w:t>
      </w:r>
      <w:r w:rsidRPr="65923DE3">
        <w:t xml:space="preserve"> in te vullen (</w:t>
      </w:r>
      <w:r w:rsidRPr="65923DE3">
        <w:rPr>
          <w:i/>
          <w:iCs/>
        </w:rPr>
        <w:t>n</w:t>
      </w:r>
      <w:r w:rsidRPr="65923DE3">
        <w:t>=14). De deelnemers werden gevraagd om per categorie (werving, inhoud en feedback) aan te geven welke van de mogelijkheden hun aansprak, waarbij meerdere antwoorden mogelijk waren. Vervolgens werd gevraagd welke combinatie van mogelijkheden (één uit elke categorie) de voorkeur had. Een deel van de respondenten (</w:t>
      </w:r>
      <w:r w:rsidRPr="65923DE3">
        <w:rPr>
          <w:i/>
          <w:iCs/>
        </w:rPr>
        <w:t>n</w:t>
      </w:r>
      <w:r w:rsidRPr="65923DE3">
        <w:t xml:space="preserve">=20) </w:t>
      </w:r>
      <w:r>
        <w:t>is</w:t>
      </w:r>
      <w:r w:rsidRPr="65923DE3">
        <w:t xml:space="preserve"> ook gevraagd waarom ze voor deze combinatie kozen. Door middel van observatieformulieren (bijlage 4) zijn de antwoorden en eventuele toelichtingen genoteerd.  Er werden geen persoonsgegevens van deelnemers geregistreerd en deelnemers werden niet formeel om toestemming gevraagd. Na afname van de </w:t>
      </w:r>
      <w:r>
        <w:t>vragenlijst</w:t>
      </w:r>
      <w:r w:rsidRPr="65923DE3">
        <w:t xml:space="preserve"> werden respondenten gevraagd naar belangstelling voor deelname aan een focusgroep.</w:t>
      </w:r>
    </w:p>
    <w:p w14:paraId="4EFD0822" w14:textId="77777777" w:rsidR="00664575" w:rsidRDefault="00664575" w:rsidP="000D0791"/>
    <w:p w14:paraId="683FAAC8" w14:textId="07C9C03F" w:rsidR="00664575" w:rsidRDefault="00997D50" w:rsidP="00664575">
      <w:pPr>
        <w:pStyle w:val="Heading2"/>
      </w:pPr>
      <w:bookmarkStart w:id="19" w:name="_Toc185582260"/>
      <w:bookmarkStart w:id="20" w:name="_Toc185582557"/>
      <w:r>
        <w:t>Sessie 4:</w:t>
      </w:r>
      <w:r w:rsidR="002C0785">
        <w:t xml:space="preserve"> Focusgroep</w:t>
      </w:r>
      <w:bookmarkEnd w:id="19"/>
      <w:bookmarkEnd w:id="20"/>
    </w:p>
    <w:p w14:paraId="25CE39AF" w14:textId="420BAA11" w:rsidR="002C0785" w:rsidRPr="008071E7" w:rsidRDefault="002C0785" w:rsidP="002C0785">
      <w:pPr>
        <w:jc w:val="both"/>
      </w:pPr>
      <w:r w:rsidRPr="0BD97AB7">
        <w:t xml:space="preserve">Tijdens de focusgroep </w:t>
      </w:r>
      <w:r>
        <w:t>werden</w:t>
      </w:r>
      <w:r w:rsidRPr="0BD97AB7">
        <w:t xml:space="preserve"> deelnemers (</w:t>
      </w:r>
      <w:r w:rsidRPr="00E35E7A">
        <w:rPr>
          <w:i/>
          <w:iCs/>
        </w:rPr>
        <w:t>n</w:t>
      </w:r>
      <w:r w:rsidRPr="0BD97AB7">
        <w:t xml:space="preserve">=8) geïnformeerd over de uitkomsten van de </w:t>
      </w:r>
      <w:r>
        <w:t>vragenlijst</w:t>
      </w:r>
      <w:r w:rsidRPr="0BD97AB7">
        <w:t xml:space="preserve"> en gevraagd zich door de uitkomsten te laten inspireren tijdens het ontwikkelen van hun ideale prototype (</w:t>
      </w:r>
      <w:r w:rsidRPr="0BD97AB7">
        <w:rPr>
          <w:i/>
          <w:iCs/>
        </w:rPr>
        <w:t xml:space="preserve">prototype </w:t>
      </w:r>
      <w:r w:rsidRPr="0BD97AB7">
        <w:t xml:space="preserve">en </w:t>
      </w:r>
      <w:r w:rsidRPr="0BD97AB7">
        <w:rPr>
          <w:i/>
          <w:iCs/>
        </w:rPr>
        <w:t>test</w:t>
      </w:r>
      <w:r w:rsidRPr="0BD97AB7">
        <w:t xml:space="preserve">). Voor deze opdracht </w:t>
      </w:r>
      <w:r>
        <w:t>werd</w:t>
      </w:r>
      <w:r w:rsidRPr="0BD97AB7">
        <w:t xml:space="preserve"> de groep ingedeeld in twee groepen</w:t>
      </w:r>
      <w:r>
        <w:t xml:space="preserve"> (een groep bestaande uit </w:t>
      </w:r>
      <w:r>
        <w:rPr>
          <w:i/>
          <w:iCs/>
        </w:rPr>
        <w:t xml:space="preserve">Arts </w:t>
      </w:r>
      <w:r>
        <w:t xml:space="preserve">en </w:t>
      </w:r>
      <w:r>
        <w:rPr>
          <w:i/>
          <w:iCs/>
        </w:rPr>
        <w:t xml:space="preserve">Engineering </w:t>
      </w:r>
      <w:r>
        <w:t xml:space="preserve">studenten, een groep bestaande uit </w:t>
      </w:r>
      <w:r>
        <w:rPr>
          <w:i/>
          <w:iCs/>
        </w:rPr>
        <w:t>IBS</w:t>
      </w:r>
      <w:r>
        <w:t xml:space="preserve"> studenten).</w:t>
      </w:r>
      <w:r w:rsidRPr="0BD97AB7">
        <w:t xml:space="preserve"> Er </w:t>
      </w:r>
      <w:r>
        <w:t>werd</w:t>
      </w:r>
      <w:r w:rsidRPr="0BD97AB7">
        <w:t xml:space="preserve"> aan de studenten gevraagd om voor de thema’s </w:t>
      </w:r>
      <w:r w:rsidRPr="0BD97AB7">
        <w:rPr>
          <w:i/>
          <w:iCs/>
        </w:rPr>
        <w:t>werving, inhoud</w:t>
      </w:r>
      <w:r w:rsidRPr="0BD97AB7">
        <w:t xml:space="preserve"> en </w:t>
      </w:r>
      <w:r w:rsidRPr="0BD97AB7">
        <w:rPr>
          <w:i/>
          <w:iCs/>
        </w:rPr>
        <w:t>feedback</w:t>
      </w:r>
      <w:r w:rsidRPr="0BD97AB7">
        <w:t xml:space="preserve"> een uitgewerkte methode op papier te zetten en deze aan elkaar te presenteren. Ook </w:t>
      </w:r>
      <w:r>
        <w:t>werden</w:t>
      </w:r>
      <w:r w:rsidRPr="0BD97AB7">
        <w:t xml:space="preserve"> ze gevraagd om enkele achterliggende principes en aanvullende gedachten/argumenten te noteren. </w:t>
      </w:r>
      <w:r w:rsidR="00BE4B04">
        <w:t>Tijdens d</w:t>
      </w:r>
      <w:r>
        <w:t>e</w:t>
      </w:r>
      <w:r w:rsidRPr="0BD97AB7">
        <w:t xml:space="preserve"> </w:t>
      </w:r>
      <w:r w:rsidR="00BA20C4" w:rsidRPr="0BD97AB7">
        <w:t xml:space="preserve">werkvorm </w:t>
      </w:r>
      <w:r w:rsidR="00BA20C4">
        <w:t>werd</w:t>
      </w:r>
      <w:r w:rsidR="00BA20C4" w:rsidRPr="0BD97AB7">
        <w:t xml:space="preserve"> geobserveerd en </w:t>
      </w:r>
      <w:r w:rsidR="00BA20C4">
        <w:t>werden</w:t>
      </w:r>
      <w:r w:rsidR="00FE4F5E">
        <w:t xml:space="preserve"> er</w:t>
      </w:r>
      <w:r w:rsidR="00BA20C4">
        <w:t xml:space="preserve"> </w:t>
      </w:r>
      <w:r w:rsidR="00BA20C4" w:rsidRPr="0BD97AB7">
        <w:t xml:space="preserve">aantekeningen gemaakt met als doel inzicht te krijgen in </w:t>
      </w:r>
      <w:r w:rsidR="00BA20C4">
        <w:t xml:space="preserve">de voorkeuren en het </w:t>
      </w:r>
      <w:r w:rsidR="008A7CE7">
        <w:t>groepsproces.</w:t>
      </w:r>
    </w:p>
    <w:p w14:paraId="7C9B2DF9" w14:textId="77777777" w:rsidR="00664575" w:rsidRDefault="00664575" w:rsidP="006845A5">
      <w:pPr>
        <w:jc w:val="center"/>
      </w:pPr>
    </w:p>
    <w:p w14:paraId="37E763F2" w14:textId="6DA76E0C" w:rsidR="00664575" w:rsidRDefault="00997D50" w:rsidP="00664575">
      <w:pPr>
        <w:pStyle w:val="Heading2"/>
      </w:pPr>
      <w:bookmarkStart w:id="21" w:name="_Toc185582261"/>
      <w:bookmarkStart w:id="22" w:name="_Toc185582558"/>
      <w:r>
        <w:t>Sessie 5:</w:t>
      </w:r>
      <w:r w:rsidR="00311278">
        <w:t xml:space="preserve"> Procesevaluatie </w:t>
      </w:r>
      <w:r w:rsidR="4582A032">
        <w:t>c</w:t>
      </w:r>
      <w:r w:rsidR="00C23B63">
        <w:t>o-creatie</w:t>
      </w:r>
      <w:bookmarkEnd w:id="21"/>
      <w:bookmarkEnd w:id="22"/>
    </w:p>
    <w:p w14:paraId="31429ED0" w14:textId="77777777" w:rsidR="00311278" w:rsidRDefault="00311278" w:rsidP="00311278">
      <w:pPr>
        <w:jc w:val="both"/>
      </w:pPr>
      <w:r w:rsidRPr="65923DE3">
        <w:t xml:space="preserve">Als laatste onderdeel is met de studentassistenten geëvalueerd waarbij hun ervaringen met het co-creatie proces is uitgevraagd. Er is geëvalueerd op de volgende thema’s: </w:t>
      </w:r>
      <w:r w:rsidRPr="65923DE3">
        <w:rPr>
          <w:i/>
          <w:iCs/>
        </w:rPr>
        <w:t>samenwerking, communicatie, onderzoek, dataverzameling</w:t>
      </w:r>
      <w:r w:rsidRPr="65923DE3">
        <w:t xml:space="preserve"> en </w:t>
      </w:r>
      <w:r w:rsidRPr="65923DE3">
        <w:rPr>
          <w:i/>
          <w:iCs/>
        </w:rPr>
        <w:t>overige tips/feedback</w:t>
      </w:r>
      <w:r w:rsidRPr="65923DE3">
        <w:t>.</w:t>
      </w:r>
    </w:p>
    <w:p w14:paraId="32531207" w14:textId="77777777" w:rsidR="00664575" w:rsidRPr="000D0791" w:rsidRDefault="00664575" w:rsidP="000D0791"/>
    <w:p w14:paraId="17FA760B" w14:textId="77777777" w:rsidR="00277372" w:rsidRDefault="00277372" w:rsidP="00277372"/>
    <w:p w14:paraId="74515C3C" w14:textId="5114F25A" w:rsidR="009128ED" w:rsidRDefault="009128ED" w:rsidP="009128ED">
      <w:pPr>
        <w:pStyle w:val="Heading1"/>
      </w:pPr>
      <w:bookmarkStart w:id="23" w:name="_Toc185582262"/>
      <w:bookmarkStart w:id="24" w:name="_Toc185582559"/>
      <w:r>
        <w:t>Resultaten</w:t>
      </w:r>
      <w:bookmarkEnd w:id="23"/>
      <w:bookmarkEnd w:id="24"/>
    </w:p>
    <w:p w14:paraId="5228976B" w14:textId="382EB262" w:rsidR="009128ED" w:rsidRDefault="00810744" w:rsidP="009128ED">
      <w:pPr>
        <w:pStyle w:val="Heading2"/>
      </w:pPr>
      <w:bookmarkStart w:id="25" w:name="_Toc185582263"/>
      <w:bookmarkStart w:id="26" w:name="_Toc185582560"/>
      <w:r>
        <w:t>Literatuur</w:t>
      </w:r>
      <w:r w:rsidR="004C7D27">
        <w:t>onderzoek</w:t>
      </w:r>
      <w:bookmarkEnd w:id="25"/>
      <w:bookmarkEnd w:id="26"/>
    </w:p>
    <w:p w14:paraId="3C21CE88" w14:textId="77777777" w:rsidR="004C7D27" w:rsidRDefault="004C7D27" w:rsidP="004C7D27"/>
    <w:p w14:paraId="081B1B95" w14:textId="747E39E8" w:rsidR="000F3475" w:rsidRDefault="00BB188D" w:rsidP="00BB188D">
      <w:pPr>
        <w:jc w:val="both"/>
      </w:pPr>
      <w:r w:rsidRPr="001F618A">
        <w:t xml:space="preserve">Uit verschillende onderzoeken blijkt dat het betrekken van studenten bij curriculumontwerp een positieve invloed heeft op de mate waarin zij </w:t>
      </w:r>
      <w:r w:rsidR="00CC6F9E">
        <w:t>tevreden zijn met de opleiding</w:t>
      </w:r>
      <w:r w:rsidRPr="001F618A">
        <w:t>.</w:t>
      </w:r>
      <w:r w:rsidR="0047247A">
        <w:t xml:space="preserve"> </w:t>
      </w:r>
      <w:r w:rsidR="00301DBB" w:rsidRPr="001F618A">
        <w:t xml:space="preserve">Studenten die actiever betrokken zijn bij de opleiding, rapporteren een hogere mate van tevredenheid en presteren </w:t>
      </w:r>
      <w:r w:rsidR="009847C0">
        <w:t xml:space="preserve">daarnaast </w:t>
      </w:r>
      <w:r w:rsidR="00301DBB" w:rsidRPr="001F618A">
        <w:t>beter</w:t>
      </w:r>
      <w:r w:rsidR="009847C0">
        <w:t xml:space="preserve"> in vergelijking met minder betrokken studenten</w:t>
      </w:r>
      <w:r w:rsidR="00301DBB" w:rsidRPr="001F618A">
        <w:t xml:space="preserve"> (Gray &amp; </w:t>
      </w:r>
      <w:proofErr w:type="spellStart"/>
      <w:r w:rsidR="00301DBB" w:rsidRPr="001F618A">
        <w:t>DiLoreto</w:t>
      </w:r>
      <w:proofErr w:type="spellEnd"/>
      <w:r w:rsidR="00301DBB" w:rsidRPr="001F618A">
        <w:t xml:space="preserve">, 2016; </w:t>
      </w:r>
      <w:proofErr w:type="spellStart"/>
      <w:r w:rsidR="00301DBB" w:rsidRPr="001F618A">
        <w:t>Korobova</w:t>
      </w:r>
      <w:proofErr w:type="spellEnd"/>
      <w:r w:rsidR="00301DBB" w:rsidRPr="001F618A">
        <w:t xml:space="preserve"> &amp; </w:t>
      </w:r>
      <w:proofErr w:type="spellStart"/>
      <w:r w:rsidR="00301DBB" w:rsidRPr="001F618A">
        <w:t>Starobin</w:t>
      </w:r>
      <w:proofErr w:type="spellEnd"/>
      <w:r w:rsidR="00301DBB" w:rsidRPr="001F618A">
        <w:t>, 2015)</w:t>
      </w:r>
      <w:r w:rsidR="009847C0">
        <w:t>.</w:t>
      </w:r>
      <w:r w:rsidR="00353395">
        <w:t xml:space="preserve"> Deze bevindingen komen terug in recente</w:t>
      </w:r>
      <w:r w:rsidR="009847C0">
        <w:t xml:space="preserve"> NSE data</w:t>
      </w:r>
      <w:r w:rsidR="00353395">
        <w:t xml:space="preserve">, waarin een </w:t>
      </w:r>
      <w:r w:rsidR="00AF3D91">
        <w:t>toe</w:t>
      </w:r>
      <w:r w:rsidR="00333355">
        <w:t xml:space="preserve">genomen </w:t>
      </w:r>
      <w:r w:rsidRPr="001F618A">
        <w:t xml:space="preserve">tevredenheid </w:t>
      </w:r>
      <w:r w:rsidR="00A64FB6">
        <w:t>wat betreft</w:t>
      </w:r>
      <w:r w:rsidRPr="001F618A">
        <w:t xml:space="preserve"> de mogelijkheden voor participatie en inspraak binnen de opleiding</w:t>
      </w:r>
      <w:r w:rsidR="00F84B0F">
        <w:t xml:space="preserve"> </w:t>
      </w:r>
      <w:r w:rsidR="00881E31">
        <w:t xml:space="preserve">en interactie met de docent </w:t>
      </w:r>
      <w:r w:rsidR="00F84B0F">
        <w:t>word</w:t>
      </w:r>
      <w:r w:rsidR="00881E31">
        <w:t>en</w:t>
      </w:r>
      <w:r w:rsidR="00F84B0F">
        <w:t xml:space="preserve"> gepresenteerd</w:t>
      </w:r>
      <w:r>
        <w:t>.</w:t>
      </w:r>
      <w:r w:rsidR="00A64FB6">
        <w:t xml:space="preserve"> Ook tonen de resultaten een </w:t>
      </w:r>
      <w:r w:rsidR="00723D1D" w:rsidRPr="001F618A">
        <w:t>lichte stijging van studententevredenheid</w:t>
      </w:r>
      <w:r w:rsidR="00723D1D">
        <w:t xml:space="preserve"> </w:t>
      </w:r>
      <w:r w:rsidR="00723D1D" w:rsidRPr="001F618A">
        <w:t>(Landelijk Centrum Studiekeuze, 2024).</w:t>
      </w:r>
    </w:p>
    <w:p w14:paraId="2F5287A7" w14:textId="77777777" w:rsidR="000F3475" w:rsidRDefault="000F3475" w:rsidP="00BB188D">
      <w:pPr>
        <w:jc w:val="both"/>
      </w:pPr>
    </w:p>
    <w:p w14:paraId="7CCEB9CE" w14:textId="505E740E" w:rsidR="00BB188D" w:rsidRDefault="00DA0B34" w:rsidP="00BB188D">
      <w:pPr>
        <w:jc w:val="both"/>
      </w:pPr>
      <w:r>
        <w:t>Ook ander onderzoek toont aan dat d</w:t>
      </w:r>
      <w:r w:rsidRPr="001F618A">
        <w:t>oor studenten meer verantwoordelijkheid te geven voor hun eigen leerproces</w:t>
      </w:r>
      <w:r>
        <w:t>,</w:t>
      </w:r>
      <w:r w:rsidRPr="001F618A">
        <w:t xml:space="preserve"> een curriculum </w:t>
      </w:r>
      <w:r>
        <w:t xml:space="preserve">kan worden vormgegeven </w:t>
      </w:r>
      <w:r w:rsidRPr="001F618A">
        <w:t xml:space="preserve">dat beter aansluit op de behoeftes van de student (Jagersma, 2010; </w:t>
      </w:r>
      <w:proofErr w:type="spellStart"/>
      <w:r w:rsidRPr="001F618A">
        <w:t>Bovill</w:t>
      </w:r>
      <w:proofErr w:type="spellEnd"/>
      <w:r w:rsidRPr="001F618A">
        <w:t xml:space="preserve">, </w:t>
      </w:r>
      <w:proofErr w:type="spellStart"/>
      <w:r w:rsidRPr="001F618A">
        <w:t>Morss</w:t>
      </w:r>
      <w:proofErr w:type="spellEnd"/>
      <w:r w:rsidRPr="001F618A">
        <w:t xml:space="preserve">, &amp; </w:t>
      </w:r>
      <w:proofErr w:type="spellStart"/>
      <w:r w:rsidRPr="001F618A">
        <w:t>Bulley</w:t>
      </w:r>
      <w:proofErr w:type="spellEnd"/>
      <w:r w:rsidRPr="001F618A">
        <w:t xml:space="preserve">, 2009; </w:t>
      </w:r>
      <w:proofErr w:type="spellStart"/>
      <w:r w:rsidRPr="001F618A">
        <w:t>Bovill</w:t>
      </w:r>
      <w:proofErr w:type="spellEnd"/>
      <w:r w:rsidRPr="001F618A">
        <w:t xml:space="preserve"> &amp; </w:t>
      </w:r>
      <w:proofErr w:type="spellStart"/>
      <w:r w:rsidRPr="001F618A">
        <w:t>Bulley</w:t>
      </w:r>
      <w:proofErr w:type="spellEnd"/>
      <w:r w:rsidRPr="001F618A">
        <w:t>, 2011).</w:t>
      </w:r>
      <w:r w:rsidR="003E4B73">
        <w:t xml:space="preserve"> </w:t>
      </w:r>
      <w:r w:rsidR="00BB188D">
        <w:t>D</w:t>
      </w:r>
      <w:r w:rsidR="00AF7A8A">
        <w:t xml:space="preserve">e samenhang tussen studentenbetrokkenheid en tevredenheid met de opleiding </w:t>
      </w:r>
      <w:r w:rsidR="00BB188D">
        <w:t>suggereert</w:t>
      </w:r>
      <w:r w:rsidR="00AF7A8A">
        <w:t xml:space="preserve"> het belang van </w:t>
      </w:r>
      <w:r w:rsidR="00BB188D">
        <w:t xml:space="preserve">de vertegenwoordiging van </w:t>
      </w:r>
      <w:r w:rsidR="00AF7A8A">
        <w:t xml:space="preserve">de </w:t>
      </w:r>
      <w:r w:rsidR="00BB188D" w:rsidRPr="001A633A">
        <w:rPr>
          <w:i/>
        </w:rPr>
        <w:t xml:space="preserve">student </w:t>
      </w:r>
      <w:proofErr w:type="spellStart"/>
      <w:r w:rsidR="00BB188D" w:rsidRPr="001A633A">
        <w:rPr>
          <w:i/>
        </w:rPr>
        <w:t>voice</w:t>
      </w:r>
      <w:proofErr w:type="spellEnd"/>
      <w:r w:rsidR="00BB188D">
        <w:t xml:space="preserve"> in </w:t>
      </w:r>
      <w:r w:rsidR="00AF7A8A">
        <w:t xml:space="preserve">de </w:t>
      </w:r>
      <w:r w:rsidR="00BB188D">
        <w:t>ontwikkeling</w:t>
      </w:r>
      <w:r w:rsidR="00AF7A8A">
        <w:t xml:space="preserve"> en kwaliteitsbewaking van het onderwijs</w:t>
      </w:r>
      <w:r w:rsidR="00BB188D">
        <w:t>.</w:t>
      </w:r>
      <w:r w:rsidR="00BB188D" w:rsidRPr="001F618A">
        <w:t xml:space="preserve"> </w:t>
      </w:r>
    </w:p>
    <w:p w14:paraId="1DEEB88F" w14:textId="77777777" w:rsidR="00BB188D" w:rsidRDefault="00BB188D" w:rsidP="00BB188D">
      <w:pPr>
        <w:jc w:val="both"/>
      </w:pPr>
    </w:p>
    <w:p w14:paraId="252B4E4A" w14:textId="76CCDF1C" w:rsidR="007B215A" w:rsidRDefault="00805E7C" w:rsidP="00805E7C">
      <w:pPr>
        <w:jc w:val="both"/>
        <w:rPr>
          <w:rFonts w:cs="Calibri"/>
        </w:rPr>
      </w:pPr>
      <w:r w:rsidRPr="00343144">
        <w:t>Het betrekken van studenten bij extracurriculaire activiteiten en met name het werven van studenten als respondent voor onderzoek binnen het hoger onderwijs kan uitdagend zijn (</w:t>
      </w:r>
      <w:proofErr w:type="spellStart"/>
      <w:r w:rsidRPr="00343144">
        <w:rPr>
          <w:rFonts w:cs="Calibri"/>
        </w:rPr>
        <w:t>Bovill</w:t>
      </w:r>
      <w:proofErr w:type="spellEnd"/>
      <w:r w:rsidRPr="00343144">
        <w:rPr>
          <w:rFonts w:cs="Calibri"/>
        </w:rPr>
        <w:t>, Cook</w:t>
      </w:r>
      <w:r w:rsidRPr="00343144">
        <w:rPr>
          <w:rFonts w:ascii="Cambria Math" w:hAnsi="Cambria Math" w:cs="Cambria Math"/>
        </w:rPr>
        <w:t>‐</w:t>
      </w:r>
      <w:proofErr w:type="spellStart"/>
      <w:r w:rsidRPr="00343144">
        <w:rPr>
          <w:rFonts w:cs="Calibri"/>
        </w:rPr>
        <w:t>Sather</w:t>
      </w:r>
      <w:proofErr w:type="spellEnd"/>
      <w:r w:rsidRPr="00343144">
        <w:rPr>
          <w:rFonts w:cs="Calibri"/>
        </w:rPr>
        <w:t xml:space="preserve"> &amp; Felten 2011; </w:t>
      </w:r>
      <w:proofErr w:type="spellStart"/>
      <w:r w:rsidRPr="00343144">
        <w:rPr>
          <w:rFonts w:cs="Calibri"/>
        </w:rPr>
        <w:t>Khatamian</w:t>
      </w:r>
      <w:proofErr w:type="spellEnd"/>
      <w:r w:rsidRPr="00343144">
        <w:rPr>
          <w:rFonts w:cs="Calibri"/>
        </w:rPr>
        <w:t xml:space="preserve"> Far, 2018; Porter, &amp; </w:t>
      </w:r>
      <w:proofErr w:type="spellStart"/>
      <w:r w:rsidRPr="00343144">
        <w:rPr>
          <w:rFonts w:cs="Calibri"/>
        </w:rPr>
        <w:t>Umbach</w:t>
      </w:r>
      <w:proofErr w:type="spellEnd"/>
      <w:r w:rsidRPr="00343144">
        <w:rPr>
          <w:rFonts w:cs="Calibri"/>
        </w:rPr>
        <w:t>, 2006). Toch zijn er succesfactoren te identificeren voor de werving van studenten</w:t>
      </w:r>
      <w:r>
        <w:rPr>
          <w:rFonts w:cs="Calibri"/>
        </w:rPr>
        <w:t xml:space="preserve"> en </w:t>
      </w:r>
      <w:r w:rsidRPr="00343144">
        <w:rPr>
          <w:rFonts w:cs="Calibri"/>
        </w:rPr>
        <w:t>het verhogen van respons op vragenlijsten. Zo wordt bijvoorbeeld aanbevolen om duidelijk en transparant te communiceren over het doel van het onderzoek, de inhoud van de vragenlijst</w:t>
      </w:r>
      <w:r>
        <w:rPr>
          <w:rFonts w:cs="Calibri"/>
        </w:rPr>
        <w:t xml:space="preserve"> en</w:t>
      </w:r>
      <w:r w:rsidRPr="00343144">
        <w:rPr>
          <w:rFonts w:cs="Calibri"/>
        </w:rPr>
        <w:t xml:space="preserve"> wat er met de resultaten </w:t>
      </w:r>
      <w:r w:rsidR="55E54FAF" w:rsidRPr="047A3976">
        <w:rPr>
          <w:rFonts w:cs="Calibri"/>
        </w:rPr>
        <w:t>gebeurt</w:t>
      </w:r>
      <w:r>
        <w:rPr>
          <w:rFonts w:cs="Calibri"/>
        </w:rPr>
        <w:t xml:space="preserve"> </w:t>
      </w:r>
      <w:r w:rsidRPr="00343144">
        <w:rPr>
          <w:rFonts w:cs="Calibri"/>
        </w:rPr>
        <w:t>(</w:t>
      </w:r>
      <w:proofErr w:type="spellStart"/>
      <w:r w:rsidRPr="00343144">
        <w:rPr>
          <w:rFonts w:cs="Calibri"/>
        </w:rPr>
        <w:t>Brunner</w:t>
      </w:r>
      <w:proofErr w:type="spellEnd"/>
      <w:r w:rsidRPr="00343144">
        <w:rPr>
          <w:rFonts w:cs="Calibri"/>
        </w:rPr>
        <w:t xml:space="preserve"> &amp; </w:t>
      </w:r>
      <w:proofErr w:type="spellStart"/>
      <w:r w:rsidRPr="00343144">
        <w:rPr>
          <w:rFonts w:cs="Calibri"/>
        </w:rPr>
        <w:t>Ehlers</w:t>
      </w:r>
      <w:proofErr w:type="spellEnd"/>
      <w:r w:rsidRPr="00343144">
        <w:rPr>
          <w:rFonts w:cs="Calibri"/>
        </w:rPr>
        <w:t xml:space="preserve">, 2021; </w:t>
      </w:r>
      <w:proofErr w:type="spellStart"/>
      <w:r w:rsidRPr="003F6488">
        <w:rPr>
          <w:rFonts w:cs="Calibri"/>
        </w:rPr>
        <w:t>Kaba</w:t>
      </w:r>
      <w:proofErr w:type="spellEnd"/>
      <w:r w:rsidRPr="003F6488">
        <w:rPr>
          <w:rFonts w:cs="Calibri"/>
        </w:rPr>
        <w:t xml:space="preserve"> &amp; </w:t>
      </w:r>
      <w:proofErr w:type="spellStart"/>
      <w:r w:rsidRPr="003F6488">
        <w:rPr>
          <w:rFonts w:cs="Calibri"/>
        </w:rPr>
        <w:t>Beran</w:t>
      </w:r>
      <w:proofErr w:type="spellEnd"/>
      <w:r w:rsidRPr="003F6488">
        <w:rPr>
          <w:rFonts w:cs="Calibri"/>
        </w:rPr>
        <w:t xml:space="preserve">, 2014; </w:t>
      </w:r>
      <w:proofErr w:type="spellStart"/>
      <w:r w:rsidRPr="003F6488">
        <w:rPr>
          <w:rFonts w:cs="Calibri"/>
        </w:rPr>
        <w:t>Rozental-Devis</w:t>
      </w:r>
      <w:proofErr w:type="spellEnd"/>
      <w:r w:rsidRPr="003F6488">
        <w:rPr>
          <w:rFonts w:cs="Calibri"/>
        </w:rPr>
        <w:t>, 2020)</w:t>
      </w:r>
      <w:r w:rsidRPr="00343144">
        <w:rPr>
          <w:rFonts w:cs="Calibri"/>
        </w:rPr>
        <w:t>.</w:t>
      </w:r>
    </w:p>
    <w:p w14:paraId="26FDA657" w14:textId="3DD4BB89" w:rsidR="00805E7C" w:rsidRPr="00343144" w:rsidRDefault="00805E7C" w:rsidP="00805E7C">
      <w:pPr>
        <w:jc w:val="both"/>
      </w:pPr>
      <w:r w:rsidRPr="00343144">
        <w:rPr>
          <w:rFonts w:cs="Calibri"/>
        </w:rPr>
        <w:t xml:space="preserve"> </w:t>
      </w:r>
    </w:p>
    <w:p w14:paraId="6BE329F3" w14:textId="77777777" w:rsidR="00805E7C" w:rsidRDefault="00805E7C" w:rsidP="00805E7C">
      <w:pPr>
        <w:jc w:val="both"/>
      </w:pPr>
      <w:r>
        <w:t xml:space="preserve">Voor de werving van respondenten kan gebruik worden gemaakt van diverse wervingskanalen, zoals bijvoorbeeld e-mail, </w:t>
      </w:r>
      <w:proofErr w:type="spellStart"/>
      <w:r>
        <w:t>social</w:t>
      </w:r>
      <w:proofErr w:type="spellEnd"/>
      <w:r>
        <w:t xml:space="preserve"> media of fysieke middelen zoals posters of flyers </w:t>
      </w:r>
      <w:r w:rsidRPr="001F618A">
        <w:t>(</w:t>
      </w:r>
      <w:proofErr w:type="spellStart"/>
      <w:r w:rsidRPr="00752B16">
        <w:t>Dillman</w:t>
      </w:r>
      <w:proofErr w:type="spellEnd"/>
      <w:r w:rsidRPr="00752B16">
        <w:t xml:space="preserve"> </w:t>
      </w:r>
      <w:r w:rsidRPr="00752B16">
        <w:rPr>
          <w:i/>
          <w:iCs/>
        </w:rPr>
        <w:t xml:space="preserve">et al., </w:t>
      </w:r>
      <w:r w:rsidRPr="00752B16">
        <w:t>2014</w:t>
      </w:r>
      <w:r w:rsidRPr="001F618A">
        <w:t xml:space="preserve">). </w:t>
      </w:r>
      <w:r>
        <w:t>Het aanbieden van een beloning, zoals bijvoorbeeld studiepunten of cadeaubonnen kan studenten motiveren om deel te nemen aan onderzoek (</w:t>
      </w:r>
      <w:proofErr w:type="spellStart"/>
      <w:r>
        <w:t>Singer</w:t>
      </w:r>
      <w:proofErr w:type="spellEnd"/>
      <w:r>
        <w:t xml:space="preserve"> &amp; Eye, 2013). Hierbij is het wel belangrijk om rekening te houden met richtlijnen van de onderwijsinstelling en voor een ethisch verantwoorde beloning te zorgen</w:t>
      </w:r>
      <w:r w:rsidRPr="001F618A">
        <w:t xml:space="preserve"> </w:t>
      </w:r>
      <w:r w:rsidRPr="001742E0">
        <w:t>(Grant &amp; Sugarman, 2004).</w:t>
      </w:r>
      <w:r>
        <w:t xml:space="preserve"> Wat betreft de methode van het onderzoek betreft, kan gekozen worden voor creatieve, hedendaagse methoden zoals bijvoorbeeld participatief actieonderzoek, design thinking, visuele onderzoeksmethoden en </w:t>
      </w:r>
      <w:proofErr w:type="spellStart"/>
      <w:r>
        <w:t>gamification</w:t>
      </w:r>
      <w:proofErr w:type="spellEnd"/>
      <w:r>
        <w:t xml:space="preserve">. </w:t>
      </w:r>
    </w:p>
    <w:p w14:paraId="553730BF" w14:textId="77777777" w:rsidR="007B215A" w:rsidRDefault="007B215A" w:rsidP="00805E7C">
      <w:pPr>
        <w:jc w:val="both"/>
      </w:pPr>
    </w:p>
    <w:p w14:paraId="04CD4106" w14:textId="77777777" w:rsidR="00805E7C" w:rsidRDefault="00805E7C" w:rsidP="00805E7C">
      <w:pPr>
        <w:jc w:val="both"/>
      </w:pPr>
      <w:r>
        <w:t>Participatief actieonderzoek wordt gekenmerkt door een hoge betrokkenheid van de verschillende stakeholders binnen een iteratief proces gericht op concrete verandering en kennisontwikkeling over die verandering (</w:t>
      </w:r>
      <w:proofErr w:type="spellStart"/>
      <w:r>
        <w:t>Ikink</w:t>
      </w:r>
      <w:proofErr w:type="spellEnd"/>
      <w:r>
        <w:t xml:space="preserve"> &amp; </w:t>
      </w:r>
      <w:proofErr w:type="spellStart"/>
      <w:r>
        <w:t>Migchelbrink</w:t>
      </w:r>
      <w:proofErr w:type="spellEnd"/>
      <w:r>
        <w:t>, 2018). Design thinking wordt aanbevolen voor het oplossen van complexe problemen vanwege de creatieve en praktische aard van de werkvormen. De methode kan goed worden gebruikt voor het ontwerp van concrete, toepasbare oplossingen (</w:t>
      </w:r>
      <w:proofErr w:type="spellStart"/>
      <w:r w:rsidRPr="65923DE3">
        <w:t>Meinel</w:t>
      </w:r>
      <w:proofErr w:type="spellEnd"/>
      <w:r w:rsidRPr="65923DE3">
        <w:t xml:space="preserve"> &amp; </w:t>
      </w:r>
      <w:proofErr w:type="spellStart"/>
      <w:r w:rsidRPr="65923DE3">
        <w:t>Krohn</w:t>
      </w:r>
      <w:proofErr w:type="spellEnd"/>
      <w:r w:rsidRPr="65923DE3">
        <w:t>, 2022</w:t>
      </w:r>
      <w:r>
        <w:t>). Visuele onderzoeksmethoden kunnen bijvoorbeeld zijn: fotografie, video, tekeningen of interactieve installaties. Visuele onderzoeksmethoden kunnen aantrekkelijker zijn voor respondenten die in mindere mate worden aangesproken door methoden die gebruik maken van tekst (</w:t>
      </w:r>
      <w:r w:rsidRPr="000923D9">
        <w:t>Rose, 2016).</w:t>
      </w:r>
      <w:r>
        <w:t xml:space="preserve"> Door gebruik te maken van </w:t>
      </w:r>
      <w:proofErr w:type="spellStart"/>
      <w:r>
        <w:t>gamification</w:t>
      </w:r>
      <w:proofErr w:type="spellEnd"/>
      <w:r>
        <w:t xml:space="preserve">, kan het onderzoeksproces eveneens aantrekkelijker worden ingericht </w:t>
      </w:r>
      <w:r w:rsidRPr="00B32BC6">
        <w:t>(</w:t>
      </w:r>
      <w:proofErr w:type="spellStart"/>
      <w:r w:rsidRPr="00B32BC6">
        <w:t>Ionica</w:t>
      </w:r>
      <w:proofErr w:type="spellEnd"/>
      <w:r w:rsidRPr="00B32BC6">
        <w:t xml:space="preserve"> &amp; </w:t>
      </w:r>
      <w:proofErr w:type="spellStart"/>
      <w:r w:rsidRPr="00B32BC6">
        <w:t>Leba</w:t>
      </w:r>
      <w:proofErr w:type="spellEnd"/>
      <w:r w:rsidRPr="00B32BC6">
        <w:t>, 2015).</w:t>
      </w:r>
    </w:p>
    <w:p w14:paraId="0332D00B" w14:textId="77777777" w:rsidR="0097055E" w:rsidRDefault="0097055E" w:rsidP="00805E7C">
      <w:pPr>
        <w:jc w:val="both"/>
      </w:pPr>
    </w:p>
    <w:p w14:paraId="2D6CE7F9" w14:textId="77777777" w:rsidR="009F60DA" w:rsidRDefault="009F60DA" w:rsidP="00805E7C">
      <w:pPr>
        <w:jc w:val="both"/>
      </w:pPr>
    </w:p>
    <w:p w14:paraId="6079EF55" w14:textId="77777777" w:rsidR="00A3645C" w:rsidRDefault="00A3645C" w:rsidP="00805E7C">
      <w:pPr>
        <w:jc w:val="both"/>
      </w:pPr>
    </w:p>
    <w:p w14:paraId="59993EF7" w14:textId="77777777" w:rsidR="00A3645C" w:rsidRDefault="00A3645C" w:rsidP="00805E7C">
      <w:pPr>
        <w:jc w:val="both"/>
      </w:pPr>
    </w:p>
    <w:p w14:paraId="0B090193" w14:textId="219925EE" w:rsidR="0088771A" w:rsidRDefault="0088771A" w:rsidP="0088771A">
      <w:pPr>
        <w:pStyle w:val="Heading2"/>
      </w:pPr>
      <w:bookmarkStart w:id="27" w:name="_Toc185582264"/>
      <w:bookmarkStart w:id="28" w:name="_Toc185582561"/>
      <w:r>
        <w:t>Sessie 1: Rondetafelgesprek</w:t>
      </w:r>
      <w:bookmarkEnd w:id="27"/>
      <w:bookmarkEnd w:id="28"/>
    </w:p>
    <w:p w14:paraId="41CCCE08" w14:textId="77777777" w:rsidR="00A3645C" w:rsidRDefault="00A3645C" w:rsidP="00A3645C"/>
    <w:p w14:paraId="1DBE8951" w14:textId="47D1B6B6" w:rsidR="009F60DA" w:rsidRPr="009F60DA" w:rsidRDefault="00891807" w:rsidP="00256038">
      <w:pPr>
        <w:ind w:firstLine="708"/>
      </w:pPr>
      <w:r w:rsidRPr="002730BD">
        <w:rPr>
          <w:i/>
        </w:rPr>
        <w:t>Onderzoek in het hoger onderwijs</w:t>
      </w:r>
    </w:p>
    <w:p w14:paraId="0076480A" w14:textId="0473A89B" w:rsidR="00A01215" w:rsidRPr="007F2951" w:rsidRDefault="00A01215" w:rsidP="00A01215">
      <w:pPr>
        <w:jc w:val="both"/>
      </w:pPr>
      <w:r w:rsidRPr="007F2951">
        <w:t xml:space="preserve">Alle drie studenten </w:t>
      </w:r>
      <w:r>
        <w:t>hadden</w:t>
      </w:r>
      <w:r w:rsidRPr="007F2951">
        <w:t xml:space="preserve"> ervaring met </w:t>
      </w:r>
      <w:r>
        <w:t>onderzoek in het onderwijs</w:t>
      </w:r>
      <w:r w:rsidRPr="007F2951">
        <w:t xml:space="preserve">. Ervaringen waren wisselend wat betreft de bron, gebruikte platforms en </w:t>
      </w:r>
      <w:r>
        <w:t>vragenlijst</w:t>
      </w:r>
      <w:r w:rsidRPr="007F2951">
        <w:t xml:space="preserve">ontwerpen. Voorbeelden van onderzoek waren digitale </w:t>
      </w:r>
      <w:r>
        <w:t xml:space="preserve">vragenlijsten </w:t>
      </w:r>
      <w:r w:rsidRPr="007F2951">
        <w:t xml:space="preserve">over het welzijn van studenten, focusgroepen over de overstap van middelbare school naar universiteit, ‘posteronderzoeken’ waarbij </w:t>
      </w:r>
      <w:r>
        <w:t xml:space="preserve">een </w:t>
      </w:r>
      <w:r w:rsidRPr="226FDF78">
        <w:t>anoniem</w:t>
      </w:r>
      <w:r w:rsidRPr="007F2951">
        <w:t xml:space="preserve"> </w:t>
      </w:r>
      <w:r>
        <w:t>antwoord kon worden opgeschreven onder een vraag op een</w:t>
      </w:r>
      <w:r w:rsidRPr="007F2951">
        <w:t xml:space="preserve"> poster in de schoolkantine. Ook werd </w:t>
      </w:r>
      <w:r>
        <w:t xml:space="preserve">deelname aan </w:t>
      </w:r>
      <w:r w:rsidRPr="007F2951">
        <w:t xml:space="preserve">een interview genoemd. </w:t>
      </w:r>
      <w:r>
        <w:t>Deze</w:t>
      </w:r>
      <w:r w:rsidRPr="007F2951">
        <w:t xml:space="preserve"> onderzoeken werd gekenmerkt door een uiteenlopende mate van relevantie, transparantie over impact en inzicht in resultaten. De studenten </w:t>
      </w:r>
      <w:r>
        <w:t xml:space="preserve">gaven aan </w:t>
      </w:r>
      <w:r w:rsidRPr="007F2951">
        <w:t xml:space="preserve">dat ze eerder geneigd </w:t>
      </w:r>
      <w:r>
        <w:t>waren</w:t>
      </w:r>
      <w:r w:rsidRPr="007F2951">
        <w:t xml:space="preserve"> om deel te nemen aan onderzoek van een meer kwalitatieve aard, uitgevoerd door medestudenten of bekende personeelsleden. Een ander aspect dat hen motiveerde om deel te nemen, was de beloning; soms was dit geld, soms kortingsbonnen. Alle drie de studenten v</w:t>
      </w:r>
      <w:r>
        <w:t>o</w:t>
      </w:r>
      <w:r w:rsidRPr="007F2951">
        <w:t>nden dat de stem van de student onvoldoende geïntegreerd is in onderzoek gericht op de kwaliteit van het onderwijs</w:t>
      </w:r>
      <w:r w:rsidRPr="69434655">
        <w:t>: "</w:t>
      </w:r>
      <w:r w:rsidRPr="00A32D94">
        <w:rPr>
          <w:i/>
          <w:iCs/>
        </w:rPr>
        <w:t>Ik ben nog nooit om mijn mening gevraagd</w:t>
      </w:r>
      <w:r w:rsidRPr="69434655">
        <w:rPr>
          <w:i/>
          <w:iCs/>
        </w:rPr>
        <w:t>"</w:t>
      </w:r>
      <w:r w:rsidRPr="69434655">
        <w:t>.</w:t>
      </w:r>
    </w:p>
    <w:p w14:paraId="38ECA998" w14:textId="77777777" w:rsidR="00E670D7" w:rsidRDefault="00E670D7" w:rsidP="00E670D7"/>
    <w:p w14:paraId="42E97A35" w14:textId="063690DF" w:rsidR="00E670D7" w:rsidRPr="00891807" w:rsidRDefault="0034218E" w:rsidP="00256038">
      <w:pPr>
        <w:ind w:firstLine="708"/>
      </w:pPr>
      <w:r w:rsidRPr="002730BD">
        <w:rPr>
          <w:i/>
        </w:rPr>
        <w:t>Betrokkenheid van studenten</w:t>
      </w:r>
    </w:p>
    <w:p w14:paraId="45783149" w14:textId="644D6612" w:rsidR="0034218E" w:rsidRDefault="0034218E" w:rsidP="0034218E">
      <w:pPr>
        <w:jc w:val="both"/>
      </w:pPr>
      <w:r w:rsidRPr="007F2951">
        <w:t>Als het gaat om betrokken zijn en een actieve rol hebben als student (meer dan alleen het bijwonen van lessen), beschr</w:t>
      </w:r>
      <w:r>
        <w:t>e</w:t>
      </w:r>
      <w:r w:rsidRPr="007F2951">
        <w:t>ven alle drie de studenten zichzelf als ‘</w:t>
      </w:r>
      <w:r w:rsidRPr="00A32D94">
        <w:rPr>
          <w:i/>
          <w:iCs/>
        </w:rPr>
        <w:t>actief</w:t>
      </w:r>
      <w:r>
        <w:rPr>
          <w:i/>
          <w:iCs/>
        </w:rPr>
        <w:t>’</w:t>
      </w:r>
      <w:r w:rsidRPr="007F2951">
        <w:t>. Ze zijn (of waren) actief als klassenvertegenwoordiger, studio</w:t>
      </w:r>
      <w:r>
        <w:t xml:space="preserve">begeleider </w:t>
      </w:r>
      <w:r w:rsidRPr="007F2951">
        <w:t xml:space="preserve">en/of hebben een baan bij </w:t>
      </w:r>
      <w:proofErr w:type="spellStart"/>
      <w:r w:rsidRPr="007F2951">
        <w:t>HanzeMag</w:t>
      </w:r>
      <w:proofErr w:type="spellEnd"/>
      <w:r w:rsidRPr="007F2951">
        <w:t xml:space="preserve">. </w:t>
      </w:r>
      <w:r>
        <w:t>De drie</w:t>
      </w:r>
      <w:r w:rsidRPr="007F2951">
        <w:t xml:space="preserve"> studenten g</w:t>
      </w:r>
      <w:r>
        <w:t>a</w:t>
      </w:r>
      <w:r w:rsidRPr="007F2951">
        <w:t>ven aan dat ze financieel w</w:t>
      </w:r>
      <w:r>
        <w:t>e</w:t>
      </w:r>
      <w:r w:rsidRPr="007F2951">
        <w:t>rden gecompenseerd voor hun inspanningen</w:t>
      </w:r>
      <w:r>
        <w:t xml:space="preserve">. Hoewel geld een belangrijke motivator is voor actieve betrokkenheid, waren ze </w:t>
      </w:r>
      <w:r w:rsidRPr="007F2951">
        <w:t xml:space="preserve">ook actief om andere gelijkgestemden te leren kennen, zich te onderscheiden van andere studenten en om meer te leren over een bepaald beroep. </w:t>
      </w:r>
    </w:p>
    <w:p w14:paraId="1AF531AF" w14:textId="77777777" w:rsidR="00B220E2" w:rsidRDefault="00B220E2" w:rsidP="0034218E">
      <w:pPr>
        <w:jc w:val="both"/>
      </w:pPr>
    </w:p>
    <w:p w14:paraId="7DD091D9" w14:textId="0B2AAE57" w:rsidR="0034218E" w:rsidRPr="0034218E" w:rsidRDefault="0034218E" w:rsidP="00B81DF0">
      <w:pPr>
        <w:jc w:val="both"/>
      </w:pPr>
      <w:r w:rsidRPr="007F2951">
        <w:t xml:space="preserve">Het belang van het gehoord worden van de stem van de student was voor een van de Nederlandse studenten reden om actief te </w:t>
      </w:r>
      <w:r>
        <w:t>worden</w:t>
      </w:r>
      <w:r w:rsidRPr="007F2951">
        <w:t xml:space="preserve"> als klassenvertegenwoordiger. Beide Iraanse studenten g</w:t>
      </w:r>
      <w:r>
        <w:t>a</w:t>
      </w:r>
      <w:r w:rsidRPr="007F2951">
        <w:t>ven aan dat de Hanze niet altijd ‘</w:t>
      </w:r>
      <w:r w:rsidRPr="00E42C58">
        <w:rPr>
          <w:i/>
          <w:iCs/>
        </w:rPr>
        <w:t>internationaal’</w:t>
      </w:r>
      <w:r w:rsidRPr="007F2951">
        <w:t xml:space="preserve"> voelt</w:t>
      </w:r>
      <w:r>
        <w:t>, wat zij merken aan bepaalde regelingen, informatie die slechts in het Nederlands vindbaar is of e-mails aan ‘</w:t>
      </w:r>
      <w:r w:rsidRPr="000B4878">
        <w:rPr>
          <w:i/>
          <w:iCs/>
        </w:rPr>
        <w:t>internationale’</w:t>
      </w:r>
      <w:r>
        <w:t xml:space="preserve"> studenten die niet goed aansluiten op hun situatie. De Iraanse studenten suggereerden dat</w:t>
      </w:r>
      <w:r w:rsidRPr="007F2951">
        <w:t xml:space="preserve"> </w:t>
      </w:r>
      <w:r>
        <w:t xml:space="preserve">deze gebrekkige aansluiting </w:t>
      </w:r>
      <w:r w:rsidRPr="007F2951">
        <w:t xml:space="preserve">het mogelijke gebrek aan betrokkenheid van internationale studenten </w:t>
      </w:r>
      <w:r>
        <w:t>zou kunnen verklaren</w:t>
      </w:r>
      <w:r w:rsidRPr="007F2951">
        <w:t>. Verder werd er, als het gaat om de ‘</w:t>
      </w:r>
      <w:r w:rsidRPr="00E75BB2">
        <w:rPr>
          <w:i/>
          <w:iCs/>
        </w:rPr>
        <w:t>passieve’</w:t>
      </w:r>
      <w:r w:rsidRPr="007F2951">
        <w:t xml:space="preserve"> of ‘</w:t>
      </w:r>
      <w:r w:rsidRPr="00E75BB2">
        <w:rPr>
          <w:i/>
          <w:iCs/>
        </w:rPr>
        <w:t>minder betrokken’</w:t>
      </w:r>
      <w:r w:rsidRPr="007F2951">
        <w:t xml:space="preserve"> studenten, vermeld dat dit mogelijk komt door tijdgebrek (huishouden, bijbaantjes) en slechte ervaringen (</w:t>
      </w:r>
      <w:r>
        <w:t>zoals bijvoorbeeld deelname aan onderzoeken</w:t>
      </w:r>
      <w:r w:rsidRPr="007F2951">
        <w:t xml:space="preserve"> die niet beloond worden of tot </w:t>
      </w:r>
      <w:r>
        <w:t>zichtbare v</w:t>
      </w:r>
      <w:r w:rsidRPr="007F2951">
        <w:t xml:space="preserve">erandering leiden). </w:t>
      </w:r>
    </w:p>
    <w:p w14:paraId="577E7CBA" w14:textId="77777777" w:rsidR="00E670D7" w:rsidRDefault="00E670D7" w:rsidP="00E670D7"/>
    <w:p w14:paraId="1EF95F22" w14:textId="4D3C8EFE" w:rsidR="00E670D7" w:rsidRPr="00891807" w:rsidRDefault="00B81DF0" w:rsidP="00256038">
      <w:pPr>
        <w:ind w:firstLine="708"/>
      </w:pPr>
      <w:r w:rsidRPr="002730BD">
        <w:rPr>
          <w:i/>
        </w:rPr>
        <w:t>Deelname aan onderzoek</w:t>
      </w:r>
    </w:p>
    <w:p w14:paraId="0E80E7A3" w14:textId="77777777" w:rsidR="00B81DF0" w:rsidRDefault="00B81DF0" w:rsidP="00B81DF0">
      <w:pPr>
        <w:jc w:val="both"/>
      </w:pPr>
      <w:r w:rsidRPr="0AA12953">
        <w:t>De studentassistenten waren het erover eens dat deelname aan onderzoek voor studenten interessant is wanneer er rekening wordt gehouden met zaken als beloningen voor deelname, relevantie van het onderzoek, de manier van werving (fysiek ofwel digitaal), transparantie over het doel van het onderzoek en de resultaten, het ontwerp, de omvang en de impact van het onderzoek. Ook werd gesproken over verschillende platforms die gebruikt zouden kunnen worden tijdens het onderzoek en de mate waarin deze van elkaar verschillen wat betreft aantrekkingskracht (Instagram, e-mail, poster, ‘fysiek’).</w:t>
      </w:r>
    </w:p>
    <w:p w14:paraId="738CA273" w14:textId="77777777" w:rsidR="00B81DF0" w:rsidRDefault="00B81DF0" w:rsidP="00B81DF0">
      <w:pPr>
        <w:jc w:val="both"/>
      </w:pPr>
    </w:p>
    <w:p w14:paraId="5CC43234" w14:textId="1B22CF27" w:rsidR="00B81DF0" w:rsidRPr="006829EF" w:rsidRDefault="00B81DF0" w:rsidP="006829EF">
      <w:pPr>
        <w:ind w:firstLine="708"/>
        <w:rPr>
          <w:bCs/>
          <w:i/>
          <w:iCs/>
        </w:rPr>
      </w:pPr>
      <w:proofErr w:type="spellStart"/>
      <w:r w:rsidRPr="006829EF">
        <w:rPr>
          <w:bCs/>
          <w:i/>
          <w:iCs/>
        </w:rPr>
        <w:t>Empath</w:t>
      </w:r>
      <w:r w:rsidR="00E64E5D" w:rsidRPr="006829EF">
        <w:rPr>
          <w:bCs/>
          <w:i/>
          <w:iCs/>
        </w:rPr>
        <w:t>y</w:t>
      </w:r>
      <w:proofErr w:type="spellEnd"/>
      <w:r w:rsidRPr="006829EF">
        <w:rPr>
          <w:bCs/>
          <w:i/>
          <w:iCs/>
        </w:rPr>
        <w:t xml:space="preserve"> </w:t>
      </w:r>
      <w:r w:rsidR="00B62F80" w:rsidRPr="006829EF">
        <w:rPr>
          <w:bCs/>
          <w:i/>
          <w:iCs/>
        </w:rPr>
        <w:t>map</w:t>
      </w:r>
      <w:r w:rsidR="003E4269" w:rsidRPr="006829EF">
        <w:rPr>
          <w:bCs/>
          <w:i/>
          <w:iCs/>
        </w:rPr>
        <w:t xml:space="preserve"> persona</w:t>
      </w:r>
    </w:p>
    <w:p w14:paraId="5F9A6026" w14:textId="77777777" w:rsidR="00B47933" w:rsidRDefault="003E4269" w:rsidP="003E4269">
      <w:pPr>
        <w:jc w:val="both"/>
      </w:pPr>
      <w:r w:rsidRPr="0AA12953">
        <w:t>Bij het maken van een Hanze-</w:t>
      </w:r>
      <w:proofErr w:type="spellStart"/>
      <w:r w:rsidRPr="0AA12953">
        <w:t>studentenpersona</w:t>
      </w:r>
      <w:proofErr w:type="spellEnd"/>
      <w:r w:rsidRPr="0AA12953">
        <w:t xml:space="preserve"> met behulp van de </w:t>
      </w:r>
      <w:proofErr w:type="spellStart"/>
      <w:r w:rsidRPr="0AA12953">
        <w:rPr>
          <w:i/>
          <w:iCs/>
        </w:rPr>
        <w:t>empathy</w:t>
      </w:r>
      <w:proofErr w:type="spellEnd"/>
      <w:r w:rsidRPr="0AA12953">
        <w:rPr>
          <w:i/>
          <w:iCs/>
        </w:rPr>
        <w:t xml:space="preserve"> map</w:t>
      </w:r>
      <w:r w:rsidRPr="0AA12953">
        <w:t xml:space="preserve">-oefening, kwamen de studentassistenten met de volgende beschrijving: De Hanzestudent is iemand die zichzelf wil verbeteren, jong is, plezier wil hebben en vaak een baan ernaast heeft. De student is vaak druk met opdrachten, het bijwonen van lessen, het betalen van rekeningen, reizen, huishouden, sociale activiteiten, zelfzorg en soms de zorg voor huisdieren. </w:t>
      </w:r>
    </w:p>
    <w:p w14:paraId="56D7140A" w14:textId="77777777" w:rsidR="00A25B1D" w:rsidRDefault="00A25B1D" w:rsidP="003E4269">
      <w:pPr>
        <w:jc w:val="both"/>
      </w:pPr>
    </w:p>
    <w:p w14:paraId="63EC9992" w14:textId="749DAA47" w:rsidR="003E4269" w:rsidRDefault="003E4269" w:rsidP="003E4269">
      <w:pPr>
        <w:jc w:val="both"/>
      </w:pPr>
      <w:r w:rsidRPr="0AA12953">
        <w:t>De student krijgt input van vrienden, familie, sociale media, films, lezingen, evenementen, streamingdiensten en tentoonstellingen. Studenten maken zich zorgen over financiën, baanzekerheid, huisvesting en emotionele stabiliteit. Als het gaat om onderzoek met betrekking tot onderwijs, vinden studenten vragenlijsten vaak lang en saai, vragen ze zich af wat er met de resultaten gebeurt en hebben ze weinig vertrouwen in de impact van onderzoek.</w:t>
      </w:r>
    </w:p>
    <w:p w14:paraId="6DA917F5" w14:textId="77777777" w:rsidR="0088771A" w:rsidRDefault="0088771A" w:rsidP="00805E7C">
      <w:pPr>
        <w:jc w:val="both"/>
      </w:pPr>
    </w:p>
    <w:p w14:paraId="649F572B" w14:textId="6DA81BF5" w:rsidR="0088771A" w:rsidRDefault="0088771A" w:rsidP="0088771A">
      <w:pPr>
        <w:pStyle w:val="Heading2"/>
      </w:pPr>
      <w:bookmarkStart w:id="29" w:name="_Toc185582265"/>
      <w:bookmarkStart w:id="30" w:name="_Toc185582562"/>
      <w:r>
        <w:t xml:space="preserve">Sessie 2: Prototype </w:t>
      </w:r>
      <w:r w:rsidR="5AA498EB">
        <w:t>b</w:t>
      </w:r>
      <w:r>
        <w:t>rainstorm</w:t>
      </w:r>
      <w:bookmarkEnd w:id="29"/>
      <w:bookmarkEnd w:id="30"/>
    </w:p>
    <w:p w14:paraId="46EAEFE3" w14:textId="77777777" w:rsidR="000A2738" w:rsidRDefault="000A2738" w:rsidP="000A2738">
      <w:pPr>
        <w:jc w:val="both"/>
      </w:pPr>
      <w:r>
        <w:t xml:space="preserve">Uit het rondetafelgesprek bleken drie categorieën relevant voor het ontwikkelen van een prototype; </w:t>
      </w:r>
      <w:r w:rsidRPr="00E97036">
        <w:rPr>
          <w:i/>
          <w:iCs/>
        </w:rPr>
        <w:t>werving</w:t>
      </w:r>
      <w:r>
        <w:t xml:space="preserve"> (door wie en hoe worden studenten geworven), </w:t>
      </w:r>
      <w:r w:rsidRPr="00E97036">
        <w:rPr>
          <w:i/>
          <w:iCs/>
        </w:rPr>
        <w:t>inhoud</w:t>
      </w:r>
      <w:r>
        <w:t xml:space="preserve"> (hoe wordt data verzameld), en </w:t>
      </w:r>
      <w:r w:rsidRPr="00E97036">
        <w:rPr>
          <w:i/>
          <w:iCs/>
        </w:rPr>
        <w:t>feedback</w:t>
      </w:r>
      <w:r>
        <w:t xml:space="preserve"> (wat wordt er aan de student teruggekoppeld over de resultaten en hoe wordt dit gedaan). Tijdens de prototype brainstorm zijn per thema tien opties uitgewerkt:</w:t>
      </w:r>
    </w:p>
    <w:p w14:paraId="70C9CCE5" w14:textId="77777777" w:rsidR="005F7644" w:rsidRPr="005F7644" w:rsidRDefault="005F7644" w:rsidP="000A2738">
      <w:pPr>
        <w:pStyle w:val="Caption"/>
        <w:rPr>
          <w:b/>
          <w:i w:val="0"/>
          <w:lang w:val="nl-NL"/>
        </w:rPr>
      </w:pPr>
    </w:p>
    <w:p w14:paraId="3E01A564" w14:textId="706F16C7" w:rsidR="000A2738" w:rsidRPr="00B22BA0" w:rsidRDefault="000A2738" w:rsidP="009028BA">
      <w:pPr>
        <w:pStyle w:val="Caption"/>
        <w:spacing w:after="0"/>
        <w:rPr>
          <w:b/>
          <w:i w:val="0"/>
          <w:color w:val="D76600"/>
          <w:lang w:val="nl-NL"/>
        </w:rPr>
      </w:pPr>
      <w:r w:rsidRPr="00B22BA0">
        <w:rPr>
          <w:b/>
          <w:i w:val="0"/>
          <w:color w:val="D76600"/>
          <w:lang w:val="nl-NL"/>
        </w:rPr>
        <w:t>Tabel 1</w:t>
      </w:r>
    </w:p>
    <w:p w14:paraId="6032C392" w14:textId="78E99D59" w:rsidR="000A2738" w:rsidRPr="00B22BA0" w:rsidRDefault="000A2738" w:rsidP="009028BA">
      <w:pPr>
        <w:pStyle w:val="Caption"/>
        <w:spacing w:after="0"/>
        <w:rPr>
          <w:color w:val="D76600"/>
          <w:lang w:val="nl-NL"/>
        </w:rPr>
      </w:pPr>
      <w:r w:rsidRPr="00B22BA0">
        <w:rPr>
          <w:color w:val="D76600"/>
          <w:lang w:val="nl-NL"/>
        </w:rPr>
        <w:t xml:space="preserve"> Resultaten prototype brainstorm</w:t>
      </w:r>
      <w:r w:rsidR="0042000F" w:rsidRPr="00B22BA0">
        <w:rPr>
          <w:color w:val="D76600"/>
          <w:lang w:val="nl-NL"/>
        </w:rPr>
        <w:t>.</w:t>
      </w:r>
    </w:p>
    <w:tbl>
      <w:tblPr>
        <w:tblStyle w:val="TableGrid"/>
        <w:tblW w:w="0" w:type="auto"/>
        <w:tblLook w:val="04A0" w:firstRow="1" w:lastRow="0" w:firstColumn="1" w:lastColumn="0" w:noHBand="0" w:noVBand="1"/>
      </w:tblPr>
      <w:tblGrid>
        <w:gridCol w:w="2828"/>
        <w:gridCol w:w="2829"/>
        <w:gridCol w:w="2836"/>
      </w:tblGrid>
      <w:tr w:rsidR="000A2738" w:rsidRPr="005F7644" w14:paraId="5CA2D417" w14:textId="77777777">
        <w:tc>
          <w:tcPr>
            <w:tcW w:w="3005" w:type="dxa"/>
          </w:tcPr>
          <w:p w14:paraId="16859481" w14:textId="77777777" w:rsidR="000A2738" w:rsidRPr="005F7644" w:rsidRDefault="000A2738">
            <w:pPr>
              <w:jc w:val="center"/>
              <w:rPr>
                <w:rFonts w:asciiTheme="majorHAnsi" w:hAnsiTheme="majorHAnsi" w:cstheme="majorHAnsi"/>
                <w:szCs w:val="18"/>
                <w:lang w:val="nl-NL"/>
              </w:rPr>
            </w:pPr>
            <w:r w:rsidRPr="005F7644">
              <w:rPr>
                <w:rFonts w:asciiTheme="majorHAnsi" w:hAnsiTheme="majorHAnsi" w:cstheme="majorHAnsi"/>
                <w:szCs w:val="18"/>
                <w:lang w:val="nl-NL"/>
              </w:rPr>
              <w:t>Werving</w:t>
            </w:r>
          </w:p>
        </w:tc>
        <w:tc>
          <w:tcPr>
            <w:tcW w:w="3005" w:type="dxa"/>
          </w:tcPr>
          <w:p w14:paraId="1D9ED1E3" w14:textId="77777777" w:rsidR="000A2738" w:rsidRPr="005F7644" w:rsidRDefault="000A2738">
            <w:pPr>
              <w:jc w:val="center"/>
              <w:rPr>
                <w:rFonts w:asciiTheme="majorHAnsi" w:hAnsiTheme="majorHAnsi" w:cstheme="majorHAnsi"/>
                <w:szCs w:val="18"/>
                <w:lang w:val="nl-NL"/>
              </w:rPr>
            </w:pPr>
            <w:r w:rsidRPr="005F7644">
              <w:rPr>
                <w:rFonts w:asciiTheme="majorHAnsi" w:hAnsiTheme="majorHAnsi" w:cstheme="majorHAnsi"/>
                <w:szCs w:val="18"/>
                <w:lang w:val="nl-NL"/>
              </w:rPr>
              <w:t>Inhoud</w:t>
            </w:r>
          </w:p>
        </w:tc>
        <w:tc>
          <w:tcPr>
            <w:tcW w:w="3006" w:type="dxa"/>
          </w:tcPr>
          <w:p w14:paraId="70E6ADB4" w14:textId="77777777" w:rsidR="000A2738" w:rsidRPr="005F7644" w:rsidRDefault="000A2738">
            <w:pPr>
              <w:jc w:val="center"/>
              <w:rPr>
                <w:rFonts w:asciiTheme="majorHAnsi" w:hAnsiTheme="majorHAnsi" w:cstheme="majorHAnsi"/>
                <w:szCs w:val="18"/>
                <w:lang w:val="nl-NL"/>
              </w:rPr>
            </w:pPr>
            <w:r w:rsidRPr="005F7644">
              <w:rPr>
                <w:rFonts w:asciiTheme="majorHAnsi" w:hAnsiTheme="majorHAnsi" w:cstheme="majorHAnsi"/>
                <w:szCs w:val="18"/>
                <w:lang w:val="nl-NL"/>
              </w:rPr>
              <w:t>Feedback</w:t>
            </w:r>
          </w:p>
        </w:tc>
      </w:tr>
      <w:tr w:rsidR="000A2738" w:rsidRPr="005F7644" w14:paraId="793E50DF" w14:textId="77777777" w:rsidTr="009028BA">
        <w:trPr>
          <w:trHeight w:val="932"/>
        </w:trPr>
        <w:tc>
          <w:tcPr>
            <w:tcW w:w="3005" w:type="dxa"/>
          </w:tcPr>
          <w:p w14:paraId="6DAF6060"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wordt gevraagd door een medestudent om deel te nemen.</w:t>
            </w:r>
          </w:p>
          <w:p w14:paraId="7C1143E6" w14:textId="77777777" w:rsidR="000A2738" w:rsidRPr="005F7644" w:rsidRDefault="000A2738">
            <w:pPr>
              <w:jc w:val="both"/>
              <w:rPr>
                <w:rFonts w:asciiTheme="majorHAnsi" w:hAnsiTheme="majorHAnsi" w:cstheme="majorHAnsi"/>
                <w:szCs w:val="18"/>
                <w:lang w:val="nl-NL"/>
              </w:rPr>
            </w:pPr>
          </w:p>
        </w:tc>
        <w:tc>
          <w:tcPr>
            <w:tcW w:w="3005" w:type="dxa"/>
          </w:tcPr>
          <w:p w14:paraId="3D66C6AA"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vult meerdere keren per jaar een korte (+/- 5 minuten) vragenlijst in.</w:t>
            </w:r>
          </w:p>
        </w:tc>
        <w:tc>
          <w:tcPr>
            <w:tcW w:w="3006" w:type="dxa"/>
          </w:tcPr>
          <w:p w14:paraId="2AE04831"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ontvangt geen feedback over persoonlijke of algemene resultaten.</w:t>
            </w:r>
          </w:p>
        </w:tc>
      </w:tr>
      <w:tr w:rsidR="000A2738" w:rsidRPr="005F7644" w14:paraId="341AEE81" w14:textId="77777777" w:rsidTr="009028BA">
        <w:trPr>
          <w:trHeight w:val="1141"/>
        </w:trPr>
        <w:tc>
          <w:tcPr>
            <w:tcW w:w="3005" w:type="dxa"/>
          </w:tcPr>
          <w:p w14:paraId="66B16961"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wordt gevraagd door je docent.</w:t>
            </w:r>
          </w:p>
          <w:p w14:paraId="3F249D82" w14:textId="77777777" w:rsidR="000A2738" w:rsidRPr="005F7644" w:rsidRDefault="000A2738">
            <w:pPr>
              <w:jc w:val="both"/>
              <w:rPr>
                <w:rFonts w:asciiTheme="majorHAnsi" w:hAnsiTheme="majorHAnsi" w:cstheme="majorHAnsi"/>
                <w:szCs w:val="18"/>
                <w:lang w:val="nl-NL"/>
              </w:rPr>
            </w:pPr>
          </w:p>
        </w:tc>
        <w:tc>
          <w:tcPr>
            <w:tcW w:w="3005" w:type="dxa"/>
          </w:tcPr>
          <w:p w14:paraId="7ABB53F2"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Deelname aan onderzoek is een verplicht onderdeel van de les.</w:t>
            </w:r>
          </w:p>
          <w:p w14:paraId="7F90754E" w14:textId="77777777" w:rsidR="000A2738" w:rsidRPr="005F7644" w:rsidRDefault="000A2738">
            <w:pPr>
              <w:jc w:val="both"/>
              <w:rPr>
                <w:rFonts w:asciiTheme="majorHAnsi" w:hAnsiTheme="majorHAnsi" w:cstheme="majorHAnsi"/>
                <w:szCs w:val="18"/>
                <w:lang w:val="nl-NL"/>
              </w:rPr>
            </w:pPr>
          </w:p>
        </w:tc>
        <w:tc>
          <w:tcPr>
            <w:tcW w:w="3006" w:type="dxa"/>
          </w:tcPr>
          <w:p w14:paraId="63F11E0E"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Onderzoekers vertellen wat er met de resultaten wordt gedaan. Het wordt duidelijk hoe jouw input bijdraagt aan verbetering.</w:t>
            </w:r>
          </w:p>
        </w:tc>
      </w:tr>
      <w:tr w:rsidR="000A2738" w:rsidRPr="005F7644" w14:paraId="192ED3BF" w14:textId="77777777" w:rsidTr="009028BA">
        <w:trPr>
          <w:trHeight w:val="1213"/>
        </w:trPr>
        <w:tc>
          <w:tcPr>
            <w:tcW w:w="3005" w:type="dxa"/>
          </w:tcPr>
          <w:p w14:paraId="083CA887"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Er worden </w:t>
            </w:r>
            <w:proofErr w:type="spellStart"/>
            <w:r w:rsidRPr="005F7644">
              <w:rPr>
                <w:rFonts w:asciiTheme="majorHAnsi" w:hAnsiTheme="majorHAnsi" w:cstheme="majorHAnsi"/>
                <w:szCs w:val="18"/>
                <w:lang w:val="nl-NL"/>
              </w:rPr>
              <w:t>Hanzebrede</w:t>
            </w:r>
            <w:proofErr w:type="spellEnd"/>
            <w:r w:rsidRPr="005F7644">
              <w:rPr>
                <w:rFonts w:asciiTheme="majorHAnsi" w:hAnsiTheme="majorHAnsi" w:cstheme="majorHAnsi"/>
                <w:szCs w:val="18"/>
                <w:lang w:val="nl-NL"/>
              </w:rPr>
              <w:t xml:space="preserve"> onderzoeksdagen georganiseerd waar je kan deelnemen.</w:t>
            </w:r>
          </w:p>
        </w:tc>
        <w:tc>
          <w:tcPr>
            <w:tcW w:w="3005" w:type="dxa"/>
          </w:tcPr>
          <w:p w14:paraId="1A19F878"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kunt input geven via een interactieve (kunst) installatie.</w:t>
            </w:r>
          </w:p>
          <w:p w14:paraId="715DDAA0" w14:textId="77777777" w:rsidR="000A2738" w:rsidRPr="005F7644" w:rsidRDefault="000A2738">
            <w:pPr>
              <w:jc w:val="both"/>
              <w:rPr>
                <w:rFonts w:asciiTheme="majorHAnsi" w:hAnsiTheme="majorHAnsi" w:cstheme="majorHAnsi"/>
                <w:szCs w:val="18"/>
                <w:lang w:val="nl-NL"/>
              </w:rPr>
            </w:pPr>
          </w:p>
        </w:tc>
        <w:tc>
          <w:tcPr>
            <w:tcW w:w="3006" w:type="dxa"/>
          </w:tcPr>
          <w:p w14:paraId="38990D75"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De resultaten worden besproken in een podcast.</w:t>
            </w:r>
          </w:p>
          <w:p w14:paraId="62A6198B" w14:textId="77777777" w:rsidR="000A2738" w:rsidRPr="005F7644" w:rsidRDefault="000A2738">
            <w:pPr>
              <w:jc w:val="both"/>
              <w:rPr>
                <w:rFonts w:asciiTheme="majorHAnsi" w:hAnsiTheme="majorHAnsi" w:cstheme="majorHAnsi"/>
                <w:szCs w:val="18"/>
                <w:lang w:val="nl-NL"/>
              </w:rPr>
            </w:pPr>
          </w:p>
        </w:tc>
      </w:tr>
      <w:tr w:rsidR="000A2738" w:rsidRPr="005F7644" w14:paraId="0076ABA0" w14:textId="77777777" w:rsidTr="009028BA">
        <w:trPr>
          <w:trHeight w:val="1158"/>
        </w:trPr>
        <w:tc>
          <w:tcPr>
            <w:tcW w:w="3005" w:type="dxa"/>
          </w:tcPr>
          <w:p w14:paraId="347E0F98"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Je wordt uitgenodigd via </w:t>
            </w:r>
            <w:proofErr w:type="spellStart"/>
            <w:r w:rsidRPr="005F7644">
              <w:rPr>
                <w:rFonts w:asciiTheme="majorHAnsi" w:hAnsiTheme="majorHAnsi" w:cstheme="majorHAnsi"/>
                <w:szCs w:val="18"/>
                <w:lang w:val="nl-NL"/>
              </w:rPr>
              <w:t>social</w:t>
            </w:r>
            <w:proofErr w:type="spellEnd"/>
            <w:r w:rsidRPr="005F7644">
              <w:rPr>
                <w:rFonts w:asciiTheme="majorHAnsi" w:hAnsiTheme="majorHAnsi" w:cstheme="majorHAnsi"/>
                <w:szCs w:val="18"/>
                <w:lang w:val="nl-NL"/>
              </w:rPr>
              <w:t xml:space="preserve"> media om deel te nemen.</w:t>
            </w:r>
          </w:p>
          <w:p w14:paraId="6328FF73" w14:textId="77777777" w:rsidR="000A2738" w:rsidRPr="005F7644" w:rsidRDefault="000A2738">
            <w:pPr>
              <w:jc w:val="both"/>
              <w:rPr>
                <w:rFonts w:asciiTheme="majorHAnsi" w:hAnsiTheme="majorHAnsi" w:cstheme="majorHAnsi"/>
                <w:szCs w:val="18"/>
                <w:lang w:val="nl-NL"/>
              </w:rPr>
            </w:pPr>
          </w:p>
        </w:tc>
        <w:tc>
          <w:tcPr>
            <w:tcW w:w="3005" w:type="dxa"/>
          </w:tcPr>
          <w:p w14:paraId="51719FB8" w14:textId="177BF9EC"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 xml:space="preserve">Er zijn </w:t>
            </w:r>
            <w:proofErr w:type="spellStart"/>
            <w:r w:rsidRPr="005F7644">
              <w:rPr>
                <w:rFonts w:asciiTheme="majorHAnsi" w:hAnsiTheme="majorHAnsi" w:cstheme="majorHAnsi"/>
                <w:szCs w:val="18"/>
                <w:lang w:val="nl-NL"/>
              </w:rPr>
              <w:t>Hanzebrede</w:t>
            </w:r>
            <w:proofErr w:type="spellEnd"/>
            <w:r w:rsidRPr="005F7644">
              <w:rPr>
                <w:rFonts w:asciiTheme="majorHAnsi" w:hAnsiTheme="majorHAnsi" w:cstheme="majorHAnsi"/>
                <w:szCs w:val="18"/>
                <w:lang w:val="nl-NL"/>
              </w:rPr>
              <w:t xml:space="preserve"> onderzoeksdagen waar je mee kan doen aan verschillende onderzoek.</w:t>
            </w:r>
          </w:p>
        </w:tc>
        <w:tc>
          <w:tcPr>
            <w:tcW w:w="3006" w:type="dxa"/>
          </w:tcPr>
          <w:p w14:paraId="0F093023"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Je ontvangt informatie over de resultaten tijdens </w:t>
            </w:r>
            <w:proofErr w:type="spellStart"/>
            <w:r w:rsidRPr="005F7644">
              <w:rPr>
                <w:rFonts w:asciiTheme="majorHAnsi" w:hAnsiTheme="majorHAnsi" w:cstheme="majorHAnsi"/>
                <w:szCs w:val="18"/>
                <w:lang w:val="nl-NL"/>
              </w:rPr>
              <w:t>Hanzebrede</w:t>
            </w:r>
            <w:proofErr w:type="spellEnd"/>
            <w:r w:rsidRPr="005F7644">
              <w:rPr>
                <w:rFonts w:asciiTheme="majorHAnsi" w:hAnsiTheme="majorHAnsi" w:cstheme="majorHAnsi"/>
                <w:szCs w:val="18"/>
                <w:lang w:val="nl-NL"/>
              </w:rPr>
              <w:t xml:space="preserve"> onderzoeksdagen.</w:t>
            </w:r>
          </w:p>
          <w:p w14:paraId="6E885D78" w14:textId="77777777" w:rsidR="000A2738" w:rsidRPr="005F7644" w:rsidRDefault="000A2738">
            <w:pPr>
              <w:jc w:val="both"/>
              <w:rPr>
                <w:rFonts w:asciiTheme="majorHAnsi" w:hAnsiTheme="majorHAnsi" w:cstheme="majorHAnsi"/>
                <w:szCs w:val="18"/>
                <w:lang w:val="nl-NL"/>
              </w:rPr>
            </w:pPr>
          </w:p>
        </w:tc>
      </w:tr>
      <w:tr w:rsidR="000A2738" w:rsidRPr="005F7644" w14:paraId="115C345C" w14:textId="77777777" w:rsidTr="009028BA">
        <w:trPr>
          <w:trHeight w:val="1133"/>
        </w:trPr>
        <w:tc>
          <w:tcPr>
            <w:tcW w:w="3005" w:type="dxa"/>
          </w:tcPr>
          <w:p w14:paraId="63A2C34F"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wordt aangesproken op de campus om deel te nemen aan onderzoek.</w:t>
            </w:r>
          </w:p>
          <w:p w14:paraId="762B91A7" w14:textId="77777777" w:rsidR="000A2738" w:rsidRPr="005F7644" w:rsidRDefault="000A2738">
            <w:pPr>
              <w:jc w:val="both"/>
              <w:rPr>
                <w:rFonts w:asciiTheme="majorHAnsi" w:hAnsiTheme="majorHAnsi" w:cstheme="majorHAnsi"/>
                <w:szCs w:val="18"/>
                <w:lang w:val="nl-NL"/>
              </w:rPr>
            </w:pPr>
          </w:p>
        </w:tc>
        <w:tc>
          <w:tcPr>
            <w:tcW w:w="3005" w:type="dxa"/>
          </w:tcPr>
          <w:p w14:paraId="3BE27DD4" w14:textId="14F65356"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Je hebt een gesprek met de onderzoeker waarbij je toelichting kan geven op je antwoorden.</w:t>
            </w:r>
          </w:p>
        </w:tc>
        <w:tc>
          <w:tcPr>
            <w:tcW w:w="3006" w:type="dxa"/>
          </w:tcPr>
          <w:p w14:paraId="7B0205AE"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Je ontvangt informatie over de resultaten via een interactieve (kunst)installatie. </w:t>
            </w:r>
          </w:p>
          <w:p w14:paraId="17A0DD73" w14:textId="77777777" w:rsidR="000A2738" w:rsidRPr="005F7644" w:rsidRDefault="000A2738">
            <w:pPr>
              <w:jc w:val="both"/>
              <w:rPr>
                <w:rFonts w:asciiTheme="majorHAnsi" w:hAnsiTheme="majorHAnsi" w:cstheme="majorHAnsi"/>
                <w:szCs w:val="18"/>
                <w:lang w:val="nl-NL"/>
              </w:rPr>
            </w:pPr>
          </w:p>
        </w:tc>
      </w:tr>
      <w:tr w:rsidR="000A2738" w:rsidRPr="005F7644" w14:paraId="747423A0" w14:textId="77777777" w:rsidTr="009028BA">
        <w:trPr>
          <w:trHeight w:val="1112"/>
        </w:trPr>
        <w:tc>
          <w:tcPr>
            <w:tcW w:w="3005" w:type="dxa"/>
          </w:tcPr>
          <w:p w14:paraId="63F63298" w14:textId="76080512"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Er worden posters en/of flyers verspreid op de campus waarin je wordt uitgenodigd om deel te nemen.</w:t>
            </w:r>
          </w:p>
        </w:tc>
        <w:tc>
          <w:tcPr>
            <w:tcW w:w="3005" w:type="dxa"/>
          </w:tcPr>
          <w:p w14:paraId="4F34A393" w14:textId="3B8F8C60"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Er is een platform waar jouw data wordt verzameld in de vorm van een spel waarbij je punten kan verdienen.</w:t>
            </w:r>
          </w:p>
        </w:tc>
        <w:tc>
          <w:tcPr>
            <w:tcW w:w="3006" w:type="dxa"/>
          </w:tcPr>
          <w:p w14:paraId="31742E1F"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Je ontvangt informatie over de resultaten via </w:t>
            </w:r>
            <w:proofErr w:type="spellStart"/>
            <w:r w:rsidRPr="005F7644">
              <w:rPr>
                <w:rFonts w:asciiTheme="majorHAnsi" w:hAnsiTheme="majorHAnsi" w:cstheme="majorHAnsi"/>
                <w:szCs w:val="18"/>
                <w:lang w:val="nl-NL"/>
              </w:rPr>
              <w:t>social</w:t>
            </w:r>
            <w:proofErr w:type="spellEnd"/>
            <w:r w:rsidRPr="005F7644">
              <w:rPr>
                <w:rFonts w:asciiTheme="majorHAnsi" w:hAnsiTheme="majorHAnsi" w:cstheme="majorHAnsi"/>
                <w:szCs w:val="18"/>
                <w:lang w:val="nl-NL"/>
              </w:rPr>
              <w:t xml:space="preserve"> media.</w:t>
            </w:r>
          </w:p>
          <w:p w14:paraId="511A2E6E" w14:textId="77777777" w:rsidR="000A2738" w:rsidRPr="005F7644" w:rsidRDefault="000A2738">
            <w:pPr>
              <w:jc w:val="both"/>
              <w:rPr>
                <w:rFonts w:asciiTheme="majorHAnsi" w:hAnsiTheme="majorHAnsi" w:cstheme="majorHAnsi"/>
                <w:szCs w:val="18"/>
                <w:lang w:val="nl-NL"/>
              </w:rPr>
            </w:pPr>
          </w:p>
        </w:tc>
      </w:tr>
      <w:tr w:rsidR="000A2738" w:rsidRPr="005F7644" w14:paraId="301235C5" w14:textId="77777777" w:rsidTr="009028BA">
        <w:trPr>
          <w:trHeight w:val="1198"/>
        </w:trPr>
        <w:tc>
          <w:tcPr>
            <w:tcW w:w="3005" w:type="dxa"/>
          </w:tcPr>
          <w:p w14:paraId="2687A005"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ontvangt een cadeaukaart als beloning voor deelname.</w:t>
            </w:r>
          </w:p>
          <w:p w14:paraId="3C12B310" w14:textId="77777777" w:rsidR="000A2738" w:rsidRPr="005F7644" w:rsidRDefault="000A2738">
            <w:pPr>
              <w:jc w:val="both"/>
              <w:rPr>
                <w:rFonts w:asciiTheme="majorHAnsi" w:hAnsiTheme="majorHAnsi" w:cstheme="majorHAnsi"/>
                <w:szCs w:val="18"/>
                <w:lang w:val="nl-NL"/>
              </w:rPr>
            </w:pPr>
          </w:p>
        </w:tc>
        <w:tc>
          <w:tcPr>
            <w:tcW w:w="3005" w:type="dxa"/>
          </w:tcPr>
          <w:p w14:paraId="346C3F16"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reageert op een wekelijkse poll/quiz via Instagram.</w:t>
            </w:r>
          </w:p>
          <w:p w14:paraId="37BCF367" w14:textId="77777777" w:rsidR="000A2738" w:rsidRPr="005F7644" w:rsidRDefault="000A2738">
            <w:pPr>
              <w:jc w:val="both"/>
              <w:rPr>
                <w:rFonts w:asciiTheme="majorHAnsi" w:hAnsiTheme="majorHAnsi" w:cstheme="majorHAnsi"/>
                <w:szCs w:val="18"/>
                <w:lang w:val="nl-NL"/>
              </w:rPr>
            </w:pPr>
          </w:p>
        </w:tc>
        <w:tc>
          <w:tcPr>
            <w:tcW w:w="3006" w:type="dxa"/>
          </w:tcPr>
          <w:p w14:paraId="36067062" w14:textId="001563D7"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Je ontvangt informatie over jouw groep (bv. je studie) in vergelijking met andere groepen (bv. andere studies).</w:t>
            </w:r>
          </w:p>
        </w:tc>
      </w:tr>
      <w:tr w:rsidR="000A2738" w:rsidRPr="005F7644" w14:paraId="6F4916C0" w14:textId="77777777" w:rsidTr="00A30E89">
        <w:trPr>
          <w:trHeight w:val="1161"/>
        </w:trPr>
        <w:tc>
          <w:tcPr>
            <w:tcW w:w="3005" w:type="dxa"/>
          </w:tcPr>
          <w:p w14:paraId="45A59C0F"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Door deelname aan verschillende onderzoeken verzamelen je punten die je later kan inwisselen voor een prijs.</w:t>
            </w:r>
          </w:p>
        </w:tc>
        <w:tc>
          <w:tcPr>
            <w:tcW w:w="3005" w:type="dxa"/>
          </w:tcPr>
          <w:p w14:paraId="7D60CEF3"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Er is een muur op de campus waar je je input kan opschrijven.</w:t>
            </w:r>
          </w:p>
          <w:p w14:paraId="05F048E0" w14:textId="77777777" w:rsidR="000A2738" w:rsidRPr="005F7644" w:rsidRDefault="000A2738">
            <w:pPr>
              <w:jc w:val="both"/>
              <w:rPr>
                <w:rFonts w:asciiTheme="majorHAnsi" w:hAnsiTheme="majorHAnsi" w:cstheme="majorHAnsi"/>
                <w:szCs w:val="18"/>
                <w:lang w:val="nl-NL"/>
              </w:rPr>
            </w:pPr>
          </w:p>
        </w:tc>
        <w:tc>
          <w:tcPr>
            <w:tcW w:w="3006" w:type="dxa"/>
          </w:tcPr>
          <w:p w14:paraId="6E2871F2"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ontvangt informatie over jouw individuele resultaten in vergelijking met studiegenoten.</w:t>
            </w:r>
          </w:p>
          <w:p w14:paraId="20A83013" w14:textId="77777777" w:rsidR="000A2738" w:rsidRPr="005F7644" w:rsidRDefault="000A2738">
            <w:pPr>
              <w:jc w:val="both"/>
              <w:rPr>
                <w:rFonts w:asciiTheme="majorHAnsi" w:hAnsiTheme="majorHAnsi" w:cstheme="majorHAnsi"/>
                <w:szCs w:val="18"/>
                <w:lang w:val="nl-NL"/>
              </w:rPr>
            </w:pPr>
          </w:p>
        </w:tc>
      </w:tr>
      <w:tr w:rsidR="000A2738" w:rsidRPr="005F7644" w14:paraId="00A91B1D" w14:textId="77777777" w:rsidTr="009028BA">
        <w:trPr>
          <w:trHeight w:val="1090"/>
        </w:trPr>
        <w:tc>
          <w:tcPr>
            <w:tcW w:w="3005" w:type="dxa"/>
          </w:tcPr>
          <w:p w14:paraId="61FAB963"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Er worden verschillende grote prijzen verloot onder deelnemers.</w:t>
            </w:r>
          </w:p>
          <w:p w14:paraId="6AA6EBB2" w14:textId="77777777" w:rsidR="000A2738" w:rsidRPr="005F7644" w:rsidRDefault="000A2738">
            <w:pPr>
              <w:jc w:val="both"/>
              <w:rPr>
                <w:rFonts w:asciiTheme="majorHAnsi" w:hAnsiTheme="majorHAnsi" w:cstheme="majorHAnsi"/>
                <w:szCs w:val="18"/>
                <w:lang w:val="nl-NL"/>
              </w:rPr>
            </w:pPr>
          </w:p>
        </w:tc>
        <w:tc>
          <w:tcPr>
            <w:tcW w:w="3005" w:type="dxa"/>
          </w:tcPr>
          <w:p w14:paraId="26CA568F" w14:textId="5F35C743"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Jouw input wordt verzameld via een app die je een melding geeft als je een vragenlijst moet invullen.</w:t>
            </w:r>
          </w:p>
        </w:tc>
        <w:tc>
          <w:tcPr>
            <w:tcW w:w="3006" w:type="dxa"/>
          </w:tcPr>
          <w:p w14:paraId="3B677647"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ontvangt informatie over jouw individuele resultaten.</w:t>
            </w:r>
          </w:p>
          <w:p w14:paraId="0B3162D4" w14:textId="77777777" w:rsidR="000A2738" w:rsidRPr="005F7644" w:rsidRDefault="000A2738">
            <w:pPr>
              <w:jc w:val="both"/>
              <w:rPr>
                <w:rFonts w:asciiTheme="majorHAnsi" w:hAnsiTheme="majorHAnsi" w:cstheme="majorHAnsi"/>
                <w:szCs w:val="18"/>
                <w:lang w:val="nl-NL"/>
              </w:rPr>
            </w:pPr>
          </w:p>
        </w:tc>
      </w:tr>
      <w:tr w:rsidR="000A2738" w:rsidRPr="005F7644" w14:paraId="399C20ED" w14:textId="77777777" w:rsidTr="009028BA">
        <w:trPr>
          <w:trHeight w:val="836"/>
        </w:trPr>
        <w:tc>
          <w:tcPr>
            <w:tcW w:w="3005" w:type="dxa"/>
          </w:tcPr>
          <w:p w14:paraId="7281CE92"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 xml:space="preserve">Je ontvangt </w:t>
            </w:r>
            <w:proofErr w:type="spellStart"/>
            <w:r w:rsidRPr="005F7644">
              <w:rPr>
                <w:rFonts w:asciiTheme="majorHAnsi" w:hAnsiTheme="majorHAnsi" w:cstheme="majorHAnsi"/>
                <w:szCs w:val="18"/>
                <w:lang w:val="nl-NL"/>
              </w:rPr>
              <w:t>ECs</w:t>
            </w:r>
            <w:proofErr w:type="spellEnd"/>
            <w:r w:rsidRPr="005F7644">
              <w:rPr>
                <w:rFonts w:asciiTheme="majorHAnsi" w:hAnsiTheme="majorHAnsi" w:cstheme="majorHAnsi"/>
                <w:szCs w:val="18"/>
                <w:lang w:val="nl-NL"/>
              </w:rPr>
              <w:t xml:space="preserve"> voor deelname.</w:t>
            </w:r>
          </w:p>
          <w:p w14:paraId="78DEA93A" w14:textId="77777777" w:rsidR="000A2738" w:rsidRPr="005F7644" w:rsidRDefault="000A2738">
            <w:pPr>
              <w:jc w:val="both"/>
              <w:rPr>
                <w:rFonts w:asciiTheme="majorHAnsi" w:hAnsiTheme="majorHAnsi" w:cstheme="majorHAnsi"/>
                <w:szCs w:val="18"/>
                <w:lang w:val="nl-NL"/>
              </w:rPr>
            </w:pPr>
          </w:p>
        </w:tc>
        <w:tc>
          <w:tcPr>
            <w:tcW w:w="3005" w:type="dxa"/>
          </w:tcPr>
          <w:p w14:paraId="110F1AEC" w14:textId="77777777" w:rsidR="000A2738" w:rsidRPr="005F7644" w:rsidRDefault="000A2738">
            <w:pPr>
              <w:rPr>
                <w:rFonts w:asciiTheme="majorHAnsi" w:hAnsiTheme="majorHAnsi" w:cstheme="majorHAnsi"/>
                <w:szCs w:val="18"/>
                <w:lang w:val="nl-NL"/>
              </w:rPr>
            </w:pPr>
            <w:r w:rsidRPr="005F7644">
              <w:rPr>
                <w:rFonts w:asciiTheme="majorHAnsi" w:hAnsiTheme="majorHAnsi" w:cstheme="majorHAnsi"/>
                <w:szCs w:val="18"/>
                <w:lang w:val="nl-NL"/>
              </w:rPr>
              <w:t>Je vult eenmaal per jaar een lange (1 uur) vragenlijst in.</w:t>
            </w:r>
          </w:p>
          <w:p w14:paraId="0B888529" w14:textId="77777777" w:rsidR="000A2738" w:rsidRPr="005F7644" w:rsidRDefault="000A2738">
            <w:pPr>
              <w:jc w:val="both"/>
              <w:rPr>
                <w:rFonts w:asciiTheme="majorHAnsi" w:hAnsiTheme="majorHAnsi" w:cstheme="majorHAnsi"/>
                <w:szCs w:val="18"/>
                <w:lang w:val="nl-NL"/>
              </w:rPr>
            </w:pPr>
          </w:p>
        </w:tc>
        <w:tc>
          <w:tcPr>
            <w:tcW w:w="3006" w:type="dxa"/>
          </w:tcPr>
          <w:p w14:paraId="5353316E" w14:textId="15D97403" w:rsidR="000A2738" w:rsidRPr="005F7644" w:rsidRDefault="000A2738" w:rsidP="009028BA">
            <w:pPr>
              <w:rPr>
                <w:rFonts w:asciiTheme="majorHAnsi" w:hAnsiTheme="majorHAnsi" w:cstheme="majorHAnsi"/>
                <w:szCs w:val="18"/>
                <w:lang w:val="nl-NL"/>
              </w:rPr>
            </w:pPr>
            <w:r w:rsidRPr="005F7644">
              <w:rPr>
                <w:rFonts w:asciiTheme="majorHAnsi" w:hAnsiTheme="majorHAnsi" w:cstheme="majorHAnsi"/>
                <w:szCs w:val="18"/>
                <w:lang w:val="nl-NL"/>
              </w:rPr>
              <w:t>Je ontvangt algemene informatie over de bevindingen van het onderzoek.</w:t>
            </w:r>
          </w:p>
        </w:tc>
      </w:tr>
    </w:tbl>
    <w:p w14:paraId="5CDDDFEC" w14:textId="77777777" w:rsidR="0088771A" w:rsidRDefault="0088771A" w:rsidP="0088771A"/>
    <w:p w14:paraId="46E45B2B" w14:textId="77777777" w:rsidR="0088771A" w:rsidRDefault="0088771A" w:rsidP="0088771A">
      <w:pPr>
        <w:pStyle w:val="Heading2"/>
      </w:pPr>
      <w:bookmarkStart w:id="31" w:name="_Toc185582266"/>
      <w:bookmarkStart w:id="32" w:name="_Toc185582563"/>
      <w:r>
        <w:t>Sessie 3: Vragenlijst</w:t>
      </w:r>
      <w:bookmarkEnd w:id="31"/>
      <w:bookmarkEnd w:id="32"/>
    </w:p>
    <w:p w14:paraId="6AF06547" w14:textId="77777777" w:rsidR="00234026" w:rsidRPr="00C12E30" w:rsidRDefault="00234026" w:rsidP="00234026">
      <w:pPr>
        <w:jc w:val="both"/>
      </w:pPr>
      <w:r w:rsidRPr="65923DE3">
        <w:t xml:space="preserve">In de volgende tabellen is te zien hoe vaak een optie is genoemd voor de categorie </w:t>
      </w:r>
      <w:r w:rsidRPr="65923DE3">
        <w:rPr>
          <w:i/>
          <w:iCs/>
        </w:rPr>
        <w:t>werving</w:t>
      </w:r>
      <w:r w:rsidRPr="65923DE3">
        <w:t xml:space="preserve"> (tabel 2), </w:t>
      </w:r>
      <w:r w:rsidRPr="65923DE3">
        <w:rPr>
          <w:i/>
          <w:iCs/>
        </w:rPr>
        <w:t xml:space="preserve">inhoud </w:t>
      </w:r>
      <w:r w:rsidRPr="65923DE3">
        <w:t xml:space="preserve">(tabel 3) en </w:t>
      </w:r>
      <w:r w:rsidRPr="65923DE3">
        <w:rPr>
          <w:i/>
          <w:iCs/>
        </w:rPr>
        <w:t xml:space="preserve">feedback </w:t>
      </w:r>
      <w:r w:rsidRPr="65923DE3">
        <w:t>(tabel 4). De opties zijn gerangschikt op basis van frequentie.</w:t>
      </w:r>
    </w:p>
    <w:p w14:paraId="7E9AF8A9" w14:textId="77777777" w:rsidR="00234026" w:rsidRDefault="00234026" w:rsidP="00234026">
      <w:pPr>
        <w:pStyle w:val="Caption"/>
        <w:keepNext/>
        <w:rPr>
          <w:b/>
          <w:i w:val="0"/>
          <w:sz w:val="20"/>
          <w:szCs w:val="20"/>
          <w:lang w:val="nl-NL"/>
        </w:rPr>
      </w:pPr>
    </w:p>
    <w:p w14:paraId="236A37ED" w14:textId="1E09F223" w:rsidR="00234026" w:rsidRPr="00B22BA0" w:rsidRDefault="00234026" w:rsidP="009028BA">
      <w:pPr>
        <w:pStyle w:val="Caption"/>
        <w:keepNext/>
        <w:spacing w:after="0"/>
        <w:rPr>
          <w:rFonts w:asciiTheme="majorHAnsi" w:hAnsiTheme="majorHAnsi" w:cstheme="majorHAnsi"/>
          <w:b/>
          <w:i w:val="0"/>
          <w:color w:val="D76600"/>
          <w:lang w:val="nl-NL"/>
        </w:rPr>
      </w:pPr>
      <w:r w:rsidRPr="00B22BA0">
        <w:rPr>
          <w:rFonts w:asciiTheme="majorHAnsi" w:hAnsiTheme="majorHAnsi" w:cstheme="majorHAnsi"/>
          <w:b/>
          <w:i w:val="0"/>
          <w:color w:val="D76600"/>
          <w:lang w:val="nl-NL"/>
        </w:rPr>
        <w:t>Tabel 2</w:t>
      </w:r>
    </w:p>
    <w:p w14:paraId="3CF03E90" w14:textId="35464DB4" w:rsidR="00234026" w:rsidRPr="00B22BA0" w:rsidRDefault="00234026" w:rsidP="009028BA">
      <w:pPr>
        <w:pStyle w:val="Caption"/>
        <w:keepNext/>
        <w:spacing w:after="0"/>
        <w:rPr>
          <w:rFonts w:asciiTheme="majorHAnsi" w:hAnsiTheme="majorHAnsi" w:cstheme="majorHAnsi"/>
          <w:color w:val="D76600"/>
          <w:lang w:val="nl-NL"/>
        </w:rPr>
      </w:pPr>
      <w:r w:rsidRPr="00B22BA0">
        <w:rPr>
          <w:rFonts w:asciiTheme="majorHAnsi" w:hAnsiTheme="majorHAnsi" w:cstheme="majorHAnsi"/>
          <w:color w:val="D76600"/>
          <w:lang w:val="nl-NL"/>
        </w:rPr>
        <w:t>Vragenlijst data categorie werving</w:t>
      </w:r>
      <w:r w:rsidR="0042000F" w:rsidRPr="00B22BA0">
        <w:rPr>
          <w:rFonts w:asciiTheme="majorHAnsi" w:hAnsiTheme="majorHAnsi" w:cstheme="majorHAnsi"/>
          <w:color w:val="D76600"/>
          <w:lang w:val="nl-NL"/>
        </w:rPr>
        <w:t>.</w:t>
      </w:r>
    </w:p>
    <w:tbl>
      <w:tblPr>
        <w:tblStyle w:val="TableGrid"/>
        <w:tblW w:w="0" w:type="auto"/>
        <w:tblLook w:val="04A0" w:firstRow="1" w:lastRow="0" w:firstColumn="1" w:lastColumn="0" w:noHBand="0" w:noVBand="1"/>
      </w:tblPr>
      <w:tblGrid>
        <w:gridCol w:w="7127"/>
        <w:gridCol w:w="1366"/>
      </w:tblGrid>
      <w:tr w:rsidR="00234026" w:rsidRPr="00234026" w14:paraId="0A71F7CD" w14:textId="77777777">
        <w:tc>
          <w:tcPr>
            <w:tcW w:w="9016" w:type="dxa"/>
            <w:gridSpan w:val="2"/>
          </w:tcPr>
          <w:p w14:paraId="679CEE61" w14:textId="623E96B7" w:rsidR="00234026" w:rsidRPr="00234026" w:rsidRDefault="00234026">
            <w:pPr>
              <w:jc w:val="center"/>
              <w:rPr>
                <w:rFonts w:asciiTheme="majorHAnsi" w:hAnsiTheme="majorHAnsi" w:cstheme="majorHAnsi"/>
                <w:szCs w:val="18"/>
                <w:lang w:val="nl-NL"/>
              </w:rPr>
            </w:pPr>
            <w:r w:rsidRPr="00234026">
              <w:rPr>
                <w:rFonts w:asciiTheme="majorHAnsi" w:hAnsiTheme="majorHAnsi" w:cstheme="majorHAnsi"/>
                <w:szCs w:val="18"/>
                <w:lang w:val="nl-NL"/>
              </w:rPr>
              <w:t>Werving</w:t>
            </w:r>
          </w:p>
        </w:tc>
      </w:tr>
      <w:tr w:rsidR="00234026" w:rsidRPr="00234026" w14:paraId="1FB28C21" w14:textId="77777777">
        <w:trPr>
          <w:trHeight w:val="300"/>
        </w:trPr>
        <w:tc>
          <w:tcPr>
            <w:tcW w:w="7650" w:type="dxa"/>
            <w:hideMark/>
          </w:tcPr>
          <w:p w14:paraId="513C30EA"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een cadeaukaart als beloning voor deelname.</w:t>
            </w:r>
          </w:p>
        </w:tc>
        <w:tc>
          <w:tcPr>
            <w:tcW w:w="1366" w:type="dxa"/>
            <w:noWrap/>
            <w:hideMark/>
          </w:tcPr>
          <w:p w14:paraId="0D2D58C1"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31</w:t>
            </w:r>
          </w:p>
        </w:tc>
      </w:tr>
      <w:tr w:rsidR="00234026" w:rsidRPr="00234026" w14:paraId="07F13A88" w14:textId="77777777">
        <w:trPr>
          <w:trHeight w:val="300"/>
        </w:trPr>
        <w:tc>
          <w:tcPr>
            <w:tcW w:w="7650" w:type="dxa"/>
            <w:hideMark/>
          </w:tcPr>
          <w:p w14:paraId="1FB68151"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wordt gevraagd door een medestudent om deel te nemen.</w:t>
            </w:r>
          </w:p>
        </w:tc>
        <w:tc>
          <w:tcPr>
            <w:tcW w:w="1366" w:type="dxa"/>
            <w:noWrap/>
            <w:hideMark/>
          </w:tcPr>
          <w:p w14:paraId="378BC429"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26</w:t>
            </w:r>
          </w:p>
        </w:tc>
      </w:tr>
      <w:tr w:rsidR="00234026" w:rsidRPr="00234026" w14:paraId="657AAE5C" w14:textId="77777777">
        <w:trPr>
          <w:trHeight w:val="300"/>
        </w:trPr>
        <w:tc>
          <w:tcPr>
            <w:tcW w:w="7650" w:type="dxa"/>
            <w:hideMark/>
          </w:tcPr>
          <w:p w14:paraId="4C5F1A85"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Je wordt uitgenodigd via </w:t>
            </w:r>
            <w:proofErr w:type="spellStart"/>
            <w:r w:rsidRPr="00234026">
              <w:rPr>
                <w:rFonts w:asciiTheme="majorHAnsi" w:eastAsia="Times New Roman" w:hAnsiTheme="majorHAnsi" w:cstheme="majorHAnsi"/>
                <w:color w:val="000000"/>
                <w:kern w:val="0"/>
                <w:szCs w:val="18"/>
                <w:lang w:val="nl-NL"/>
                <w14:ligatures w14:val="none"/>
              </w:rPr>
              <w:t>social</w:t>
            </w:r>
            <w:proofErr w:type="spellEnd"/>
            <w:r w:rsidRPr="00234026">
              <w:rPr>
                <w:rFonts w:asciiTheme="majorHAnsi" w:eastAsia="Times New Roman" w:hAnsiTheme="majorHAnsi" w:cstheme="majorHAnsi"/>
                <w:color w:val="000000"/>
                <w:kern w:val="0"/>
                <w:szCs w:val="18"/>
                <w:lang w:val="nl-NL"/>
                <w14:ligatures w14:val="none"/>
              </w:rPr>
              <w:t xml:space="preserve"> media om deel te nemen.</w:t>
            </w:r>
          </w:p>
        </w:tc>
        <w:tc>
          <w:tcPr>
            <w:tcW w:w="1366" w:type="dxa"/>
            <w:noWrap/>
            <w:hideMark/>
          </w:tcPr>
          <w:p w14:paraId="7789331C"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20</w:t>
            </w:r>
          </w:p>
        </w:tc>
      </w:tr>
      <w:tr w:rsidR="00234026" w:rsidRPr="00234026" w14:paraId="17B3CCAC" w14:textId="77777777">
        <w:trPr>
          <w:trHeight w:val="600"/>
        </w:trPr>
        <w:tc>
          <w:tcPr>
            <w:tcW w:w="7650" w:type="dxa"/>
            <w:hideMark/>
          </w:tcPr>
          <w:p w14:paraId="2E7FDC8F"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Door deelname aan verschillende onderzoeken verzamelen je punten die je later kan inwisselen voor een prijs.</w:t>
            </w:r>
          </w:p>
        </w:tc>
        <w:tc>
          <w:tcPr>
            <w:tcW w:w="1366" w:type="dxa"/>
            <w:noWrap/>
            <w:hideMark/>
          </w:tcPr>
          <w:p w14:paraId="7A3D2B51"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20</w:t>
            </w:r>
          </w:p>
        </w:tc>
      </w:tr>
      <w:tr w:rsidR="00234026" w:rsidRPr="00234026" w14:paraId="5BA935CE" w14:textId="77777777">
        <w:trPr>
          <w:trHeight w:val="300"/>
        </w:trPr>
        <w:tc>
          <w:tcPr>
            <w:tcW w:w="7650" w:type="dxa"/>
            <w:hideMark/>
          </w:tcPr>
          <w:p w14:paraId="67BF9AE7"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Je ontvangt </w:t>
            </w:r>
            <w:proofErr w:type="spellStart"/>
            <w:r w:rsidRPr="00234026">
              <w:rPr>
                <w:rFonts w:asciiTheme="majorHAnsi" w:eastAsia="Times New Roman" w:hAnsiTheme="majorHAnsi" w:cstheme="majorHAnsi"/>
                <w:color w:val="000000"/>
                <w:kern w:val="0"/>
                <w:szCs w:val="18"/>
                <w:lang w:val="nl-NL"/>
                <w14:ligatures w14:val="none"/>
              </w:rPr>
              <w:t>ECs</w:t>
            </w:r>
            <w:proofErr w:type="spellEnd"/>
            <w:r w:rsidRPr="00234026">
              <w:rPr>
                <w:rFonts w:asciiTheme="majorHAnsi" w:eastAsia="Times New Roman" w:hAnsiTheme="majorHAnsi" w:cstheme="majorHAnsi"/>
                <w:color w:val="000000"/>
                <w:kern w:val="0"/>
                <w:szCs w:val="18"/>
                <w:lang w:val="nl-NL"/>
                <w14:ligatures w14:val="none"/>
              </w:rPr>
              <w:t xml:space="preserve"> voor deelname.</w:t>
            </w:r>
          </w:p>
        </w:tc>
        <w:tc>
          <w:tcPr>
            <w:tcW w:w="1366" w:type="dxa"/>
            <w:noWrap/>
            <w:hideMark/>
          </w:tcPr>
          <w:p w14:paraId="3CA68781"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19</w:t>
            </w:r>
          </w:p>
        </w:tc>
      </w:tr>
      <w:tr w:rsidR="00234026" w:rsidRPr="00234026" w14:paraId="296BB193" w14:textId="77777777">
        <w:trPr>
          <w:trHeight w:val="300"/>
        </w:trPr>
        <w:tc>
          <w:tcPr>
            <w:tcW w:w="7650" w:type="dxa"/>
            <w:hideMark/>
          </w:tcPr>
          <w:p w14:paraId="058206CB"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wordt gevraagd door je docent.</w:t>
            </w:r>
          </w:p>
        </w:tc>
        <w:tc>
          <w:tcPr>
            <w:tcW w:w="1366" w:type="dxa"/>
            <w:noWrap/>
            <w:hideMark/>
          </w:tcPr>
          <w:p w14:paraId="684B3CE3"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13</w:t>
            </w:r>
          </w:p>
        </w:tc>
      </w:tr>
      <w:tr w:rsidR="00234026" w:rsidRPr="00234026" w14:paraId="0888E2CC" w14:textId="77777777">
        <w:trPr>
          <w:trHeight w:val="300"/>
        </w:trPr>
        <w:tc>
          <w:tcPr>
            <w:tcW w:w="7650" w:type="dxa"/>
            <w:hideMark/>
          </w:tcPr>
          <w:p w14:paraId="23881777"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Er worden verschillende grote prijzen verloot onder deelnemers.</w:t>
            </w:r>
          </w:p>
        </w:tc>
        <w:tc>
          <w:tcPr>
            <w:tcW w:w="1366" w:type="dxa"/>
            <w:noWrap/>
            <w:hideMark/>
          </w:tcPr>
          <w:p w14:paraId="36F8F983"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11</w:t>
            </w:r>
          </w:p>
        </w:tc>
      </w:tr>
      <w:tr w:rsidR="00234026" w:rsidRPr="00234026" w14:paraId="7718D8D8" w14:textId="77777777">
        <w:trPr>
          <w:trHeight w:val="300"/>
        </w:trPr>
        <w:tc>
          <w:tcPr>
            <w:tcW w:w="7650" w:type="dxa"/>
            <w:hideMark/>
          </w:tcPr>
          <w:p w14:paraId="0671552D"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Er worden posters en/of flyers verspreid op de campus waarin je wordt uitgenodigd om deel te nemen.</w:t>
            </w:r>
          </w:p>
        </w:tc>
        <w:tc>
          <w:tcPr>
            <w:tcW w:w="1366" w:type="dxa"/>
            <w:noWrap/>
            <w:hideMark/>
          </w:tcPr>
          <w:p w14:paraId="44DD4124"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10</w:t>
            </w:r>
          </w:p>
        </w:tc>
      </w:tr>
      <w:tr w:rsidR="00234026" w:rsidRPr="00234026" w14:paraId="54F426BF" w14:textId="77777777">
        <w:trPr>
          <w:trHeight w:val="300"/>
        </w:trPr>
        <w:tc>
          <w:tcPr>
            <w:tcW w:w="7650" w:type="dxa"/>
            <w:hideMark/>
          </w:tcPr>
          <w:p w14:paraId="0F43BD59"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wordt aangesproken op de campus om deel te nemen aan onderzoek.</w:t>
            </w:r>
          </w:p>
        </w:tc>
        <w:tc>
          <w:tcPr>
            <w:tcW w:w="1366" w:type="dxa"/>
            <w:noWrap/>
            <w:hideMark/>
          </w:tcPr>
          <w:p w14:paraId="34C3C1F2"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9</w:t>
            </w:r>
          </w:p>
        </w:tc>
      </w:tr>
      <w:tr w:rsidR="00234026" w:rsidRPr="00234026" w14:paraId="5554833B" w14:textId="77777777">
        <w:trPr>
          <w:trHeight w:val="300"/>
        </w:trPr>
        <w:tc>
          <w:tcPr>
            <w:tcW w:w="7650" w:type="dxa"/>
            <w:hideMark/>
          </w:tcPr>
          <w:p w14:paraId="357F5251"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Er worden </w:t>
            </w:r>
            <w:proofErr w:type="spellStart"/>
            <w:r w:rsidRPr="00234026">
              <w:rPr>
                <w:rFonts w:asciiTheme="majorHAnsi" w:eastAsia="Times New Roman" w:hAnsiTheme="majorHAnsi" w:cstheme="majorHAnsi"/>
                <w:color w:val="000000"/>
                <w:kern w:val="0"/>
                <w:szCs w:val="18"/>
                <w:lang w:val="nl-NL"/>
                <w14:ligatures w14:val="none"/>
              </w:rPr>
              <w:t>Hanzebrede</w:t>
            </w:r>
            <w:proofErr w:type="spellEnd"/>
            <w:r w:rsidRPr="00234026">
              <w:rPr>
                <w:rFonts w:asciiTheme="majorHAnsi" w:eastAsia="Times New Roman" w:hAnsiTheme="majorHAnsi" w:cstheme="majorHAnsi"/>
                <w:color w:val="000000"/>
                <w:kern w:val="0"/>
                <w:szCs w:val="18"/>
                <w:lang w:val="nl-NL"/>
                <w14:ligatures w14:val="none"/>
              </w:rPr>
              <w:t xml:space="preserve"> onderzoeksdagen georganiseerd waar je kan deelnemen.</w:t>
            </w:r>
          </w:p>
        </w:tc>
        <w:tc>
          <w:tcPr>
            <w:tcW w:w="1366" w:type="dxa"/>
            <w:noWrap/>
            <w:hideMark/>
          </w:tcPr>
          <w:p w14:paraId="7085BA99" w14:textId="77777777" w:rsidR="00234026" w:rsidRPr="00234026" w:rsidRDefault="00234026">
            <w:pPr>
              <w:keepNext/>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3</w:t>
            </w:r>
          </w:p>
        </w:tc>
      </w:tr>
      <w:tr w:rsidR="00ED0331" w:rsidRPr="00ED0331" w14:paraId="514D754B" w14:textId="77777777">
        <w:trPr>
          <w:trHeight w:val="300"/>
        </w:trPr>
        <w:tc>
          <w:tcPr>
            <w:tcW w:w="7650" w:type="dxa"/>
          </w:tcPr>
          <w:p w14:paraId="4E8C4A2D" w14:textId="063D2E6E" w:rsidR="00ED0331" w:rsidRPr="00ED0331" w:rsidRDefault="00ED0331">
            <w:pPr>
              <w:rPr>
                <w:rFonts w:asciiTheme="majorHAnsi" w:eastAsia="Times New Roman" w:hAnsiTheme="majorHAnsi" w:cstheme="majorHAnsi"/>
                <w:i/>
                <w:iCs/>
                <w:color w:val="000000"/>
                <w:szCs w:val="18"/>
              </w:rPr>
            </w:pPr>
            <w:proofErr w:type="spellStart"/>
            <w:r w:rsidRPr="00ED0331">
              <w:rPr>
                <w:rFonts w:asciiTheme="majorHAnsi" w:eastAsia="Times New Roman" w:hAnsiTheme="majorHAnsi" w:cstheme="majorHAnsi"/>
                <w:i/>
                <w:iCs/>
                <w:color w:val="000000"/>
                <w:szCs w:val="18"/>
              </w:rPr>
              <w:t>Totaal</w:t>
            </w:r>
            <w:proofErr w:type="spellEnd"/>
          </w:p>
        </w:tc>
        <w:tc>
          <w:tcPr>
            <w:tcW w:w="1366" w:type="dxa"/>
            <w:noWrap/>
          </w:tcPr>
          <w:p w14:paraId="77068C9E" w14:textId="5C1E8009" w:rsidR="00ED0331" w:rsidRPr="00ED0331" w:rsidRDefault="00ED0331">
            <w:pPr>
              <w:keepNext/>
              <w:jc w:val="right"/>
              <w:rPr>
                <w:rFonts w:asciiTheme="majorHAnsi" w:eastAsia="Times New Roman" w:hAnsiTheme="majorHAnsi" w:cstheme="majorHAnsi"/>
                <w:i/>
                <w:iCs/>
                <w:color w:val="000000"/>
                <w:szCs w:val="18"/>
              </w:rPr>
            </w:pPr>
            <w:r w:rsidRPr="00ED0331">
              <w:rPr>
                <w:rFonts w:asciiTheme="majorHAnsi" w:eastAsia="Times New Roman" w:hAnsiTheme="majorHAnsi" w:cstheme="majorHAnsi"/>
                <w:i/>
                <w:iCs/>
                <w:color w:val="000000"/>
                <w:szCs w:val="18"/>
              </w:rPr>
              <w:t>162</w:t>
            </w:r>
          </w:p>
        </w:tc>
      </w:tr>
    </w:tbl>
    <w:p w14:paraId="263B4DD2" w14:textId="77777777" w:rsidR="00234026" w:rsidRPr="00234026" w:rsidRDefault="00234026" w:rsidP="00234026">
      <w:pPr>
        <w:pStyle w:val="Caption"/>
        <w:rPr>
          <w:rFonts w:asciiTheme="majorHAnsi" w:hAnsiTheme="majorHAnsi" w:cstheme="majorHAnsi"/>
          <w:lang w:val="nl-NL"/>
        </w:rPr>
      </w:pPr>
    </w:p>
    <w:p w14:paraId="4C252D88" w14:textId="77777777" w:rsidR="00234026" w:rsidRPr="00B22BA0" w:rsidRDefault="00234026" w:rsidP="009028BA">
      <w:pPr>
        <w:pStyle w:val="Caption"/>
        <w:keepNext/>
        <w:spacing w:after="0"/>
        <w:rPr>
          <w:rFonts w:asciiTheme="majorHAnsi" w:hAnsiTheme="majorHAnsi" w:cstheme="majorHAnsi"/>
          <w:b/>
          <w:i w:val="0"/>
          <w:color w:val="D76600"/>
          <w:lang w:val="nl-NL"/>
        </w:rPr>
      </w:pPr>
      <w:r w:rsidRPr="00B22BA0">
        <w:rPr>
          <w:rFonts w:asciiTheme="majorHAnsi" w:hAnsiTheme="majorHAnsi" w:cstheme="majorHAnsi"/>
          <w:b/>
          <w:i w:val="0"/>
          <w:color w:val="D76600"/>
          <w:lang w:val="nl-NL"/>
        </w:rPr>
        <w:t>Tabel 3</w:t>
      </w:r>
    </w:p>
    <w:p w14:paraId="495095BE" w14:textId="651FC8EE" w:rsidR="00234026" w:rsidRPr="00B22BA0" w:rsidRDefault="00234026" w:rsidP="009028BA">
      <w:pPr>
        <w:pStyle w:val="Caption"/>
        <w:keepNext/>
        <w:spacing w:after="0"/>
        <w:rPr>
          <w:rFonts w:asciiTheme="majorHAnsi" w:hAnsiTheme="majorHAnsi" w:cstheme="majorHAnsi"/>
          <w:color w:val="D76600"/>
          <w:lang w:val="nl-NL"/>
        </w:rPr>
      </w:pPr>
      <w:r w:rsidRPr="00B22BA0">
        <w:rPr>
          <w:rFonts w:asciiTheme="majorHAnsi" w:hAnsiTheme="majorHAnsi" w:cstheme="majorHAnsi"/>
          <w:color w:val="D76600"/>
          <w:lang w:val="nl-NL"/>
        </w:rPr>
        <w:t xml:space="preserve"> Vragenlijst data categorie inhoud</w:t>
      </w:r>
      <w:r w:rsidR="0042000F" w:rsidRPr="00B22BA0">
        <w:rPr>
          <w:rFonts w:asciiTheme="majorHAnsi" w:hAnsiTheme="majorHAnsi" w:cstheme="majorHAnsi"/>
          <w:color w:val="D76600"/>
          <w:lang w:val="nl-NL"/>
        </w:rPr>
        <w:t>.</w:t>
      </w:r>
    </w:p>
    <w:tbl>
      <w:tblPr>
        <w:tblStyle w:val="TableGrid"/>
        <w:tblW w:w="0" w:type="auto"/>
        <w:tblLook w:val="04A0" w:firstRow="1" w:lastRow="0" w:firstColumn="1" w:lastColumn="0" w:noHBand="0" w:noVBand="1"/>
      </w:tblPr>
      <w:tblGrid>
        <w:gridCol w:w="7127"/>
        <w:gridCol w:w="1366"/>
      </w:tblGrid>
      <w:tr w:rsidR="00234026" w:rsidRPr="00234026" w14:paraId="570CBB27" w14:textId="77777777">
        <w:tc>
          <w:tcPr>
            <w:tcW w:w="9016" w:type="dxa"/>
            <w:gridSpan w:val="2"/>
          </w:tcPr>
          <w:p w14:paraId="338D83F9" w14:textId="726BC1AD" w:rsidR="00234026" w:rsidRPr="00234026" w:rsidRDefault="00234026">
            <w:pPr>
              <w:jc w:val="center"/>
              <w:rPr>
                <w:rFonts w:asciiTheme="majorHAnsi" w:hAnsiTheme="majorHAnsi" w:cstheme="majorHAnsi"/>
                <w:szCs w:val="18"/>
                <w:lang w:val="nl-NL"/>
              </w:rPr>
            </w:pPr>
            <w:r w:rsidRPr="00234026">
              <w:rPr>
                <w:rFonts w:asciiTheme="majorHAnsi" w:hAnsiTheme="majorHAnsi" w:cstheme="majorHAnsi"/>
                <w:szCs w:val="18"/>
                <w:lang w:val="nl-NL"/>
              </w:rPr>
              <w:t>Inhoud</w:t>
            </w:r>
          </w:p>
        </w:tc>
      </w:tr>
      <w:tr w:rsidR="00234026" w:rsidRPr="00234026" w14:paraId="53A2B175" w14:textId="77777777">
        <w:trPr>
          <w:trHeight w:val="300"/>
        </w:trPr>
        <w:tc>
          <w:tcPr>
            <w:tcW w:w="7650" w:type="dxa"/>
            <w:hideMark/>
          </w:tcPr>
          <w:p w14:paraId="1E749CE3"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vult meerdere keren per jaar een korte (+/- 5 minuten) vragenlijst in.</w:t>
            </w:r>
          </w:p>
        </w:tc>
        <w:tc>
          <w:tcPr>
            <w:tcW w:w="1366" w:type="dxa"/>
            <w:noWrap/>
            <w:hideMark/>
          </w:tcPr>
          <w:p w14:paraId="7AB38282"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29</w:t>
            </w:r>
          </w:p>
        </w:tc>
      </w:tr>
      <w:tr w:rsidR="00234026" w:rsidRPr="00234026" w14:paraId="7582EFC8" w14:textId="77777777">
        <w:trPr>
          <w:trHeight w:val="300"/>
        </w:trPr>
        <w:tc>
          <w:tcPr>
            <w:tcW w:w="7650" w:type="dxa"/>
            <w:hideMark/>
          </w:tcPr>
          <w:p w14:paraId="237EB5A4"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hebt een gesprek met de onderzoeker waarbij je toelichting kan geven op je antwoorden.</w:t>
            </w:r>
          </w:p>
        </w:tc>
        <w:tc>
          <w:tcPr>
            <w:tcW w:w="1366" w:type="dxa"/>
            <w:noWrap/>
            <w:hideMark/>
          </w:tcPr>
          <w:p w14:paraId="4F0B09C7"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17</w:t>
            </w:r>
          </w:p>
        </w:tc>
      </w:tr>
      <w:tr w:rsidR="00234026" w:rsidRPr="00234026" w14:paraId="09C6DD9E" w14:textId="77777777">
        <w:trPr>
          <w:trHeight w:val="300"/>
        </w:trPr>
        <w:tc>
          <w:tcPr>
            <w:tcW w:w="7650" w:type="dxa"/>
            <w:hideMark/>
          </w:tcPr>
          <w:p w14:paraId="3B35B95A"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reageert op een wekelijkse poll/quiz via Instagram.</w:t>
            </w:r>
          </w:p>
        </w:tc>
        <w:tc>
          <w:tcPr>
            <w:tcW w:w="1366" w:type="dxa"/>
            <w:noWrap/>
            <w:hideMark/>
          </w:tcPr>
          <w:p w14:paraId="1714888A"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16</w:t>
            </w:r>
          </w:p>
        </w:tc>
      </w:tr>
      <w:tr w:rsidR="00234026" w:rsidRPr="00234026" w14:paraId="40BCB1C9" w14:textId="77777777">
        <w:trPr>
          <w:trHeight w:val="600"/>
        </w:trPr>
        <w:tc>
          <w:tcPr>
            <w:tcW w:w="7650" w:type="dxa"/>
            <w:hideMark/>
          </w:tcPr>
          <w:p w14:paraId="2D30B4D1"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Er is een platform waar jouw data wordt verzameld in de vorm van een spel waarbij je punten kan verdienen.</w:t>
            </w:r>
          </w:p>
        </w:tc>
        <w:tc>
          <w:tcPr>
            <w:tcW w:w="1366" w:type="dxa"/>
            <w:noWrap/>
            <w:hideMark/>
          </w:tcPr>
          <w:p w14:paraId="4095752A"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14</w:t>
            </w:r>
          </w:p>
        </w:tc>
      </w:tr>
      <w:tr w:rsidR="00234026" w:rsidRPr="00234026" w14:paraId="10BBE1B9" w14:textId="77777777">
        <w:trPr>
          <w:trHeight w:val="300"/>
        </w:trPr>
        <w:tc>
          <w:tcPr>
            <w:tcW w:w="7650" w:type="dxa"/>
            <w:hideMark/>
          </w:tcPr>
          <w:p w14:paraId="21FD4A95"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Jouw input wordt verzameld via een app die je een melding geeft als je een vragenlijst moet invullen.</w:t>
            </w:r>
          </w:p>
        </w:tc>
        <w:tc>
          <w:tcPr>
            <w:tcW w:w="1366" w:type="dxa"/>
            <w:noWrap/>
            <w:hideMark/>
          </w:tcPr>
          <w:p w14:paraId="0D22F273"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12</w:t>
            </w:r>
          </w:p>
        </w:tc>
      </w:tr>
      <w:tr w:rsidR="00234026" w:rsidRPr="00234026" w14:paraId="7CD5A8C7" w14:textId="77777777">
        <w:trPr>
          <w:trHeight w:val="300"/>
        </w:trPr>
        <w:tc>
          <w:tcPr>
            <w:tcW w:w="7650" w:type="dxa"/>
            <w:hideMark/>
          </w:tcPr>
          <w:p w14:paraId="12CF35AD"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kunt input geven via een interactieve (kunst) installatie.</w:t>
            </w:r>
          </w:p>
        </w:tc>
        <w:tc>
          <w:tcPr>
            <w:tcW w:w="1366" w:type="dxa"/>
            <w:noWrap/>
            <w:hideMark/>
          </w:tcPr>
          <w:p w14:paraId="324ADB8E"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11</w:t>
            </w:r>
          </w:p>
        </w:tc>
      </w:tr>
      <w:tr w:rsidR="00234026" w:rsidRPr="00234026" w14:paraId="6D9DE10B" w14:textId="77777777">
        <w:trPr>
          <w:trHeight w:val="300"/>
        </w:trPr>
        <w:tc>
          <w:tcPr>
            <w:tcW w:w="7650" w:type="dxa"/>
            <w:hideMark/>
          </w:tcPr>
          <w:p w14:paraId="2BB8E476"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Er is een muur op de campus waar je je input kan opschrijven.</w:t>
            </w:r>
          </w:p>
        </w:tc>
        <w:tc>
          <w:tcPr>
            <w:tcW w:w="1366" w:type="dxa"/>
            <w:noWrap/>
            <w:hideMark/>
          </w:tcPr>
          <w:p w14:paraId="6F215A9B"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8</w:t>
            </w:r>
          </w:p>
        </w:tc>
      </w:tr>
      <w:tr w:rsidR="00234026" w:rsidRPr="00234026" w14:paraId="52F5F6C9" w14:textId="77777777">
        <w:trPr>
          <w:trHeight w:val="300"/>
        </w:trPr>
        <w:tc>
          <w:tcPr>
            <w:tcW w:w="7650" w:type="dxa"/>
            <w:hideMark/>
          </w:tcPr>
          <w:p w14:paraId="5CCF6332"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Er zijn </w:t>
            </w:r>
            <w:proofErr w:type="spellStart"/>
            <w:r w:rsidRPr="00234026">
              <w:rPr>
                <w:rFonts w:asciiTheme="majorHAnsi" w:eastAsia="Times New Roman" w:hAnsiTheme="majorHAnsi" w:cstheme="majorHAnsi"/>
                <w:color w:val="000000"/>
                <w:kern w:val="0"/>
                <w:szCs w:val="18"/>
                <w:lang w:val="nl-NL"/>
                <w14:ligatures w14:val="none"/>
              </w:rPr>
              <w:t>Hanzebrede</w:t>
            </w:r>
            <w:proofErr w:type="spellEnd"/>
            <w:r w:rsidRPr="00234026">
              <w:rPr>
                <w:rFonts w:asciiTheme="majorHAnsi" w:eastAsia="Times New Roman" w:hAnsiTheme="majorHAnsi" w:cstheme="majorHAnsi"/>
                <w:color w:val="000000"/>
                <w:kern w:val="0"/>
                <w:szCs w:val="18"/>
                <w:lang w:val="nl-NL"/>
                <w14:ligatures w14:val="none"/>
              </w:rPr>
              <w:t xml:space="preserve"> onderzoeksdagen waar je mee kan doen aan verschillende onderzoek.</w:t>
            </w:r>
          </w:p>
        </w:tc>
        <w:tc>
          <w:tcPr>
            <w:tcW w:w="1366" w:type="dxa"/>
            <w:noWrap/>
            <w:hideMark/>
          </w:tcPr>
          <w:p w14:paraId="1B1D6D47"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5</w:t>
            </w:r>
          </w:p>
        </w:tc>
      </w:tr>
      <w:tr w:rsidR="00234026" w:rsidRPr="00234026" w14:paraId="7C7F1696" w14:textId="77777777">
        <w:trPr>
          <w:trHeight w:val="300"/>
        </w:trPr>
        <w:tc>
          <w:tcPr>
            <w:tcW w:w="7650" w:type="dxa"/>
            <w:hideMark/>
          </w:tcPr>
          <w:p w14:paraId="41096D7D"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Deelname aan onderzoek is een verplicht onderdeel van de les.</w:t>
            </w:r>
          </w:p>
        </w:tc>
        <w:tc>
          <w:tcPr>
            <w:tcW w:w="1366" w:type="dxa"/>
            <w:noWrap/>
            <w:hideMark/>
          </w:tcPr>
          <w:p w14:paraId="21BA208A"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5</w:t>
            </w:r>
          </w:p>
        </w:tc>
      </w:tr>
      <w:tr w:rsidR="00234026" w:rsidRPr="00234026" w14:paraId="3CFB9C2A" w14:textId="77777777">
        <w:trPr>
          <w:trHeight w:val="300"/>
        </w:trPr>
        <w:tc>
          <w:tcPr>
            <w:tcW w:w="7650" w:type="dxa"/>
            <w:hideMark/>
          </w:tcPr>
          <w:p w14:paraId="32926B22"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vult eenmaal per jaar een lange (1 uur) vragenlijst in.</w:t>
            </w:r>
          </w:p>
        </w:tc>
        <w:tc>
          <w:tcPr>
            <w:tcW w:w="1366" w:type="dxa"/>
            <w:noWrap/>
            <w:hideMark/>
          </w:tcPr>
          <w:p w14:paraId="3624CDE5"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3</w:t>
            </w:r>
          </w:p>
        </w:tc>
      </w:tr>
      <w:tr w:rsidR="00ED0331" w:rsidRPr="00ED0331" w14:paraId="53E47B76" w14:textId="77777777">
        <w:trPr>
          <w:trHeight w:val="300"/>
        </w:trPr>
        <w:tc>
          <w:tcPr>
            <w:tcW w:w="7650" w:type="dxa"/>
          </w:tcPr>
          <w:p w14:paraId="5FFC53AE" w14:textId="3B058800" w:rsidR="00ED0331" w:rsidRPr="00ED0331" w:rsidRDefault="00ED0331">
            <w:pPr>
              <w:rPr>
                <w:rFonts w:asciiTheme="majorHAnsi" w:eastAsia="Times New Roman" w:hAnsiTheme="majorHAnsi" w:cstheme="majorHAnsi"/>
                <w:i/>
                <w:iCs/>
                <w:color w:val="000000"/>
                <w:szCs w:val="18"/>
              </w:rPr>
            </w:pPr>
            <w:proofErr w:type="spellStart"/>
            <w:r w:rsidRPr="00ED0331">
              <w:rPr>
                <w:rFonts w:asciiTheme="majorHAnsi" w:eastAsia="Times New Roman" w:hAnsiTheme="majorHAnsi" w:cstheme="majorHAnsi"/>
                <w:i/>
                <w:iCs/>
                <w:color w:val="000000"/>
                <w:szCs w:val="18"/>
              </w:rPr>
              <w:t>Totaal</w:t>
            </w:r>
            <w:proofErr w:type="spellEnd"/>
          </w:p>
        </w:tc>
        <w:tc>
          <w:tcPr>
            <w:tcW w:w="1366" w:type="dxa"/>
            <w:noWrap/>
          </w:tcPr>
          <w:p w14:paraId="6E231B8A" w14:textId="7EB8EBAF" w:rsidR="00ED0331" w:rsidRPr="00ED0331" w:rsidRDefault="00ED0331">
            <w:pPr>
              <w:jc w:val="right"/>
              <w:rPr>
                <w:rFonts w:asciiTheme="majorHAnsi" w:eastAsia="Times New Roman" w:hAnsiTheme="majorHAnsi" w:cstheme="majorHAnsi"/>
                <w:i/>
                <w:iCs/>
                <w:color w:val="000000"/>
                <w:szCs w:val="18"/>
              </w:rPr>
            </w:pPr>
            <w:r w:rsidRPr="00ED0331">
              <w:rPr>
                <w:rFonts w:asciiTheme="majorHAnsi" w:eastAsia="Times New Roman" w:hAnsiTheme="majorHAnsi" w:cstheme="majorHAnsi"/>
                <w:i/>
                <w:iCs/>
                <w:color w:val="000000"/>
                <w:szCs w:val="18"/>
              </w:rPr>
              <w:t>120</w:t>
            </w:r>
          </w:p>
        </w:tc>
      </w:tr>
    </w:tbl>
    <w:p w14:paraId="1BA2C629" w14:textId="77777777" w:rsidR="00234026" w:rsidRPr="00B22BA0" w:rsidRDefault="00234026" w:rsidP="00234026">
      <w:pPr>
        <w:pStyle w:val="Caption"/>
        <w:rPr>
          <w:rFonts w:asciiTheme="majorHAnsi" w:hAnsiTheme="majorHAnsi" w:cstheme="majorHAnsi"/>
          <w:color w:val="D76600"/>
          <w:lang w:val="nl-NL"/>
        </w:rPr>
      </w:pPr>
    </w:p>
    <w:p w14:paraId="5E2B817C" w14:textId="77777777" w:rsidR="00B47933" w:rsidRDefault="00B47933" w:rsidP="009028BA">
      <w:pPr>
        <w:pStyle w:val="Caption"/>
        <w:spacing w:after="0"/>
        <w:rPr>
          <w:rFonts w:asciiTheme="majorHAnsi" w:hAnsiTheme="majorHAnsi" w:cstheme="majorHAnsi"/>
          <w:b/>
          <w:i w:val="0"/>
          <w:color w:val="D76600"/>
          <w:lang w:val="nl-NL"/>
        </w:rPr>
      </w:pPr>
    </w:p>
    <w:p w14:paraId="7215DE4D" w14:textId="77777777" w:rsidR="00B47933" w:rsidRDefault="00B47933" w:rsidP="009028BA">
      <w:pPr>
        <w:pStyle w:val="Caption"/>
        <w:spacing w:after="0"/>
        <w:rPr>
          <w:rFonts w:asciiTheme="majorHAnsi" w:hAnsiTheme="majorHAnsi" w:cstheme="majorHAnsi"/>
          <w:b/>
          <w:i w:val="0"/>
          <w:color w:val="D76600"/>
          <w:lang w:val="nl-NL"/>
        </w:rPr>
      </w:pPr>
    </w:p>
    <w:p w14:paraId="6E54E514" w14:textId="77777777" w:rsidR="00B47933" w:rsidRDefault="00B47933" w:rsidP="009028BA">
      <w:pPr>
        <w:pStyle w:val="Caption"/>
        <w:spacing w:after="0"/>
        <w:rPr>
          <w:rFonts w:asciiTheme="majorHAnsi" w:hAnsiTheme="majorHAnsi" w:cstheme="majorHAnsi"/>
          <w:b/>
          <w:i w:val="0"/>
          <w:color w:val="D76600"/>
          <w:lang w:val="nl-NL"/>
        </w:rPr>
      </w:pPr>
    </w:p>
    <w:p w14:paraId="77E32460" w14:textId="77777777" w:rsidR="00B47933" w:rsidRDefault="00B47933" w:rsidP="009028BA">
      <w:pPr>
        <w:pStyle w:val="Caption"/>
        <w:spacing w:after="0"/>
        <w:rPr>
          <w:rFonts w:asciiTheme="majorHAnsi" w:hAnsiTheme="majorHAnsi" w:cstheme="majorHAnsi"/>
          <w:b/>
          <w:i w:val="0"/>
          <w:color w:val="D76600"/>
          <w:lang w:val="nl-NL"/>
        </w:rPr>
      </w:pPr>
    </w:p>
    <w:p w14:paraId="3307B2F1" w14:textId="77777777" w:rsidR="00B47933" w:rsidRDefault="00B47933" w:rsidP="009028BA">
      <w:pPr>
        <w:pStyle w:val="Caption"/>
        <w:spacing w:after="0"/>
        <w:rPr>
          <w:rFonts w:asciiTheme="majorHAnsi" w:hAnsiTheme="majorHAnsi" w:cstheme="majorHAnsi"/>
          <w:b/>
          <w:i w:val="0"/>
          <w:color w:val="D76600"/>
          <w:lang w:val="nl-NL"/>
        </w:rPr>
      </w:pPr>
    </w:p>
    <w:p w14:paraId="4E466806" w14:textId="77777777" w:rsidR="00B47933" w:rsidRDefault="00B47933" w:rsidP="009028BA">
      <w:pPr>
        <w:pStyle w:val="Caption"/>
        <w:spacing w:after="0"/>
        <w:rPr>
          <w:rFonts w:asciiTheme="majorHAnsi" w:hAnsiTheme="majorHAnsi" w:cstheme="majorHAnsi"/>
          <w:b/>
          <w:i w:val="0"/>
          <w:color w:val="D76600"/>
          <w:lang w:val="nl-NL"/>
        </w:rPr>
      </w:pPr>
    </w:p>
    <w:p w14:paraId="08AD411F" w14:textId="77777777" w:rsidR="006829EF" w:rsidRDefault="006829EF" w:rsidP="006829EF"/>
    <w:p w14:paraId="394C3F33" w14:textId="77777777" w:rsidR="006829EF" w:rsidRDefault="006829EF" w:rsidP="006829EF"/>
    <w:p w14:paraId="419EC77B" w14:textId="77777777" w:rsidR="006829EF" w:rsidRDefault="006829EF" w:rsidP="006829EF"/>
    <w:p w14:paraId="507B9C18" w14:textId="77777777" w:rsidR="006829EF" w:rsidRDefault="006829EF" w:rsidP="006829EF"/>
    <w:p w14:paraId="399A161A" w14:textId="77777777" w:rsidR="006829EF" w:rsidRPr="006829EF" w:rsidRDefault="006829EF" w:rsidP="006829EF"/>
    <w:p w14:paraId="0495B739" w14:textId="77777777" w:rsidR="00B47933" w:rsidRDefault="00B47933" w:rsidP="009028BA">
      <w:pPr>
        <w:pStyle w:val="Caption"/>
        <w:spacing w:after="0"/>
        <w:rPr>
          <w:rFonts w:asciiTheme="majorHAnsi" w:hAnsiTheme="majorHAnsi" w:cstheme="majorHAnsi"/>
          <w:b/>
          <w:i w:val="0"/>
          <w:color w:val="D76600"/>
          <w:lang w:val="nl-NL"/>
        </w:rPr>
      </w:pPr>
    </w:p>
    <w:p w14:paraId="4E98D0A3" w14:textId="7E119BDF" w:rsidR="00234026" w:rsidRPr="00B22BA0" w:rsidRDefault="00234026" w:rsidP="009028BA">
      <w:pPr>
        <w:pStyle w:val="Caption"/>
        <w:spacing w:after="0"/>
        <w:rPr>
          <w:rFonts w:asciiTheme="majorHAnsi" w:hAnsiTheme="majorHAnsi" w:cstheme="majorHAnsi"/>
          <w:b/>
          <w:i w:val="0"/>
          <w:color w:val="D76600"/>
          <w:lang w:val="nl-NL"/>
        </w:rPr>
      </w:pPr>
      <w:r w:rsidRPr="00B22BA0">
        <w:rPr>
          <w:rFonts w:asciiTheme="majorHAnsi" w:hAnsiTheme="majorHAnsi" w:cstheme="majorHAnsi"/>
          <w:b/>
          <w:i w:val="0"/>
          <w:color w:val="D76600"/>
          <w:lang w:val="nl-NL"/>
        </w:rPr>
        <w:t>Tabel 4</w:t>
      </w:r>
    </w:p>
    <w:p w14:paraId="5788CA77" w14:textId="0F6C4ACD" w:rsidR="00234026" w:rsidRPr="00B22BA0" w:rsidRDefault="00234026" w:rsidP="009028BA">
      <w:pPr>
        <w:pStyle w:val="Caption"/>
        <w:spacing w:after="0"/>
        <w:rPr>
          <w:rFonts w:asciiTheme="majorHAnsi" w:hAnsiTheme="majorHAnsi" w:cstheme="majorHAnsi"/>
          <w:color w:val="D76600"/>
          <w:lang w:val="nl-NL"/>
        </w:rPr>
      </w:pPr>
      <w:r w:rsidRPr="00B22BA0">
        <w:rPr>
          <w:rFonts w:asciiTheme="majorHAnsi" w:hAnsiTheme="majorHAnsi" w:cstheme="majorHAnsi"/>
          <w:color w:val="D76600"/>
          <w:lang w:val="nl-NL"/>
        </w:rPr>
        <w:t>Vragenlijst data categorie feedback</w:t>
      </w:r>
      <w:r w:rsidR="0042000F" w:rsidRPr="00B22BA0">
        <w:rPr>
          <w:rFonts w:asciiTheme="majorHAnsi" w:hAnsiTheme="majorHAnsi" w:cstheme="majorHAnsi"/>
          <w:color w:val="D76600"/>
          <w:lang w:val="nl-NL"/>
        </w:rPr>
        <w:t>.</w:t>
      </w:r>
    </w:p>
    <w:tbl>
      <w:tblPr>
        <w:tblStyle w:val="TableGrid"/>
        <w:tblW w:w="0" w:type="auto"/>
        <w:tblLook w:val="04A0" w:firstRow="1" w:lastRow="0" w:firstColumn="1" w:lastColumn="0" w:noHBand="0" w:noVBand="1"/>
      </w:tblPr>
      <w:tblGrid>
        <w:gridCol w:w="7127"/>
        <w:gridCol w:w="1366"/>
      </w:tblGrid>
      <w:tr w:rsidR="00234026" w:rsidRPr="00234026" w14:paraId="72473F3B" w14:textId="77777777">
        <w:tc>
          <w:tcPr>
            <w:tcW w:w="9016" w:type="dxa"/>
            <w:gridSpan w:val="2"/>
          </w:tcPr>
          <w:p w14:paraId="35CC1B7C" w14:textId="2CABFD2C" w:rsidR="00234026" w:rsidRPr="00234026" w:rsidRDefault="00234026">
            <w:pPr>
              <w:jc w:val="center"/>
              <w:rPr>
                <w:rFonts w:asciiTheme="majorHAnsi" w:hAnsiTheme="majorHAnsi" w:cstheme="majorHAnsi"/>
                <w:szCs w:val="18"/>
                <w:lang w:val="nl-NL"/>
              </w:rPr>
            </w:pPr>
            <w:r w:rsidRPr="00234026">
              <w:rPr>
                <w:rFonts w:asciiTheme="majorHAnsi" w:hAnsiTheme="majorHAnsi" w:cstheme="majorHAnsi"/>
                <w:szCs w:val="18"/>
                <w:lang w:val="nl-NL"/>
              </w:rPr>
              <w:t>Feedback</w:t>
            </w:r>
          </w:p>
        </w:tc>
      </w:tr>
      <w:tr w:rsidR="00234026" w:rsidRPr="00234026" w14:paraId="1B616CB0" w14:textId="77777777">
        <w:trPr>
          <w:trHeight w:val="300"/>
        </w:trPr>
        <w:tc>
          <w:tcPr>
            <w:tcW w:w="7650" w:type="dxa"/>
            <w:hideMark/>
          </w:tcPr>
          <w:p w14:paraId="3251BCCF"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informatie over jouw individuele resultaten in vergelijking met studiegenoten.</w:t>
            </w:r>
          </w:p>
        </w:tc>
        <w:tc>
          <w:tcPr>
            <w:tcW w:w="1366" w:type="dxa"/>
            <w:noWrap/>
            <w:hideMark/>
          </w:tcPr>
          <w:p w14:paraId="04C52D24"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19</w:t>
            </w:r>
          </w:p>
        </w:tc>
      </w:tr>
      <w:tr w:rsidR="00234026" w:rsidRPr="00234026" w14:paraId="69750631" w14:textId="77777777">
        <w:trPr>
          <w:trHeight w:val="300"/>
        </w:trPr>
        <w:tc>
          <w:tcPr>
            <w:tcW w:w="7650" w:type="dxa"/>
            <w:hideMark/>
          </w:tcPr>
          <w:p w14:paraId="03934EAB"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algemene informatie over de bevindingen van het onderzoek.</w:t>
            </w:r>
          </w:p>
        </w:tc>
        <w:tc>
          <w:tcPr>
            <w:tcW w:w="1366" w:type="dxa"/>
            <w:noWrap/>
            <w:hideMark/>
          </w:tcPr>
          <w:p w14:paraId="453DA879"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18</w:t>
            </w:r>
          </w:p>
        </w:tc>
      </w:tr>
      <w:tr w:rsidR="00234026" w:rsidRPr="00234026" w14:paraId="6B1BB512" w14:textId="77777777">
        <w:trPr>
          <w:trHeight w:val="600"/>
        </w:trPr>
        <w:tc>
          <w:tcPr>
            <w:tcW w:w="7650" w:type="dxa"/>
            <w:hideMark/>
          </w:tcPr>
          <w:p w14:paraId="497B76A4"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Onderzoekers vertellen wat er met de resultaten wordt gedaan. Het wordt duidelijk hoe jouw input bijdraagt aan verbetering.</w:t>
            </w:r>
          </w:p>
        </w:tc>
        <w:tc>
          <w:tcPr>
            <w:tcW w:w="1366" w:type="dxa"/>
            <w:noWrap/>
            <w:hideMark/>
          </w:tcPr>
          <w:p w14:paraId="2083608D"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16</w:t>
            </w:r>
          </w:p>
        </w:tc>
      </w:tr>
      <w:tr w:rsidR="00234026" w:rsidRPr="00234026" w14:paraId="76ED0BFA" w14:textId="77777777">
        <w:trPr>
          <w:trHeight w:val="300"/>
        </w:trPr>
        <w:tc>
          <w:tcPr>
            <w:tcW w:w="7650" w:type="dxa"/>
            <w:hideMark/>
          </w:tcPr>
          <w:p w14:paraId="20FE680E"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informatie over jouw groep (bv. je studie) in vergelijking met andere groepen (bv. andere studies).</w:t>
            </w:r>
          </w:p>
        </w:tc>
        <w:tc>
          <w:tcPr>
            <w:tcW w:w="1366" w:type="dxa"/>
            <w:noWrap/>
            <w:hideMark/>
          </w:tcPr>
          <w:p w14:paraId="5AEAA5F2"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15</w:t>
            </w:r>
          </w:p>
        </w:tc>
      </w:tr>
      <w:tr w:rsidR="00234026" w:rsidRPr="00234026" w14:paraId="176395D1" w14:textId="77777777">
        <w:trPr>
          <w:trHeight w:val="300"/>
        </w:trPr>
        <w:tc>
          <w:tcPr>
            <w:tcW w:w="7650" w:type="dxa"/>
            <w:hideMark/>
          </w:tcPr>
          <w:p w14:paraId="7EF17891"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informatie over jouw individuele resultaten.</w:t>
            </w:r>
          </w:p>
        </w:tc>
        <w:tc>
          <w:tcPr>
            <w:tcW w:w="1366" w:type="dxa"/>
            <w:noWrap/>
            <w:hideMark/>
          </w:tcPr>
          <w:p w14:paraId="10AB5188"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14</w:t>
            </w:r>
          </w:p>
        </w:tc>
      </w:tr>
      <w:tr w:rsidR="00234026" w:rsidRPr="00234026" w14:paraId="1B28AAF4" w14:textId="77777777">
        <w:trPr>
          <w:trHeight w:val="300"/>
        </w:trPr>
        <w:tc>
          <w:tcPr>
            <w:tcW w:w="7650" w:type="dxa"/>
            <w:hideMark/>
          </w:tcPr>
          <w:p w14:paraId="62772A5F"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Je ontvangt informatie over de resultaten via een interactieve (kunst)installatie. </w:t>
            </w:r>
          </w:p>
        </w:tc>
        <w:tc>
          <w:tcPr>
            <w:tcW w:w="1366" w:type="dxa"/>
            <w:noWrap/>
            <w:hideMark/>
          </w:tcPr>
          <w:p w14:paraId="10A1683D"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12</w:t>
            </w:r>
          </w:p>
        </w:tc>
      </w:tr>
      <w:tr w:rsidR="00234026" w:rsidRPr="00234026" w14:paraId="440C0067" w14:textId="77777777">
        <w:trPr>
          <w:trHeight w:val="300"/>
        </w:trPr>
        <w:tc>
          <w:tcPr>
            <w:tcW w:w="7650" w:type="dxa"/>
            <w:hideMark/>
          </w:tcPr>
          <w:p w14:paraId="02330E5D"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Je ontvangt informatie over de resultaten via </w:t>
            </w:r>
            <w:proofErr w:type="spellStart"/>
            <w:r w:rsidRPr="00234026">
              <w:rPr>
                <w:rFonts w:asciiTheme="majorHAnsi" w:eastAsia="Times New Roman" w:hAnsiTheme="majorHAnsi" w:cstheme="majorHAnsi"/>
                <w:color w:val="000000"/>
                <w:kern w:val="0"/>
                <w:szCs w:val="18"/>
                <w:lang w:val="nl-NL"/>
                <w14:ligatures w14:val="none"/>
              </w:rPr>
              <w:t>social</w:t>
            </w:r>
            <w:proofErr w:type="spellEnd"/>
            <w:r w:rsidRPr="00234026">
              <w:rPr>
                <w:rFonts w:asciiTheme="majorHAnsi" w:eastAsia="Times New Roman" w:hAnsiTheme="majorHAnsi" w:cstheme="majorHAnsi"/>
                <w:color w:val="000000"/>
                <w:kern w:val="0"/>
                <w:szCs w:val="18"/>
                <w:lang w:val="nl-NL"/>
                <w14:ligatures w14:val="none"/>
              </w:rPr>
              <w:t xml:space="preserve"> media.</w:t>
            </w:r>
          </w:p>
        </w:tc>
        <w:tc>
          <w:tcPr>
            <w:tcW w:w="1366" w:type="dxa"/>
            <w:noWrap/>
            <w:hideMark/>
          </w:tcPr>
          <w:p w14:paraId="7BBAB057"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11</w:t>
            </w:r>
          </w:p>
        </w:tc>
      </w:tr>
      <w:tr w:rsidR="00234026" w:rsidRPr="00234026" w14:paraId="7FDC62EB" w14:textId="77777777">
        <w:trPr>
          <w:trHeight w:val="300"/>
        </w:trPr>
        <w:tc>
          <w:tcPr>
            <w:tcW w:w="7650" w:type="dxa"/>
            <w:hideMark/>
          </w:tcPr>
          <w:p w14:paraId="1B78577F"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De resultaten worden besproken in een podcast.</w:t>
            </w:r>
          </w:p>
        </w:tc>
        <w:tc>
          <w:tcPr>
            <w:tcW w:w="1366" w:type="dxa"/>
            <w:noWrap/>
            <w:hideMark/>
          </w:tcPr>
          <w:p w14:paraId="72C16213"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6</w:t>
            </w:r>
          </w:p>
        </w:tc>
      </w:tr>
      <w:tr w:rsidR="00234026" w:rsidRPr="00234026" w14:paraId="588F3117" w14:textId="77777777">
        <w:trPr>
          <w:trHeight w:val="300"/>
        </w:trPr>
        <w:tc>
          <w:tcPr>
            <w:tcW w:w="7650" w:type="dxa"/>
            <w:hideMark/>
          </w:tcPr>
          <w:p w14:paraId="44CBC07D"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Je ontvangt geen feedback over persoonlijke of algemene resultaten.</w:t>
            </w:r>
          </w:p>
        </w:tc>
        <w:tc>
          <w:tcPr>
            <w:tcW w:w="1366" w:type="dxa"/>
            <w:noWrap/>
            <w:hideMark/>
          </w:tcPr>
          <w:p w14:paraId="57A463A2"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5</w:t>
            </w:r>
          </w:p>
        </w:tc>
      </w:tr>
      <w:tr w:rsidR="00234026" w:rsidRPr="00234026" w14:paraId="0C6C2ECC" w14:textId="77777777">
        <w:trPr>
          <w:trHeight w:val="300"/>
        </w:trPr>
        <w:tc>
          <w:tcPr>
            <w:tcW w:w="7650" w:type="dxa"/>
            <w:hideMark/>
          </w:tcPr>
          <w:p w14:paraId="085B2723" w14:textId="77777777" w:rsidR="00234026" w:rsidRPr="00234026" w:rsidRDefault="00234026">
            <w:pPr>
              <w:rPr>
                <w:rFonts w:asciiTheme="majorHAnsi" w:eastAsia="Times New Roman" w:hAnsiTheme="majorHAnsi" w:cstheme="majorHAnsi"/>
                <w:color w:val="000000"/>
                <w:kern w:val="0"/>
                <w:szCs w:val="18"/>
                <w:lang w:val="nl-NL"/>
                <w14:ligatures w14:val="none"/>
              </w:rPr>
            </w:pPr>
            <w:r w:rsidRPr="00234026">
              <w:rPr>
                <w:rFonts w:asciiTheme="majorHAnsi" w:eastAsia="Times New Roman" w:hAnsiTheme="majorHAnsi" w:cstheme="majorHAnsi"/>
                <w:color w:val="000000"/>
                <w:kern w:val="0"/>
                <w:szCs w:val="18"/>
                <w:lang w:val="nl-NL"/>
                <w14:ligatures w14:val="none"/>
              </w:rPr>
              <w:t xml:space="preserve">Je ontvangt informatie over de resultaten tijdens </w:t>
            </w:r>
            <w:proofErr w:type="spellStart"/>
            <w:r w:rsidRPr="00234026">
              <w:rPr>
                <w:rFonts w:asciiTheme="majorHAnsi" w:eastAsia="Times New Roman" w:hAnsiTheme="majorHAnsi" w:cstheme="majorHAnsi"/>
                <w:color w:val="000000"/>
                <w:kern w:val="0"/>
                <w:szCs w:val="18"/>
                <w:lang w:val="nl-NL"/>
                <w14:ligatures w14:val="none"/>
              </w:rPr>
              <w:t>Hanzebrede</w:t>
            </w:r>
            <w:proofErr w:type="spellEnd"/>
            <w:r w:rsidRPr="00234026">
              <w:rPr>
                <w:rFonts w:asciiTheme="majorHAnsi" w:eastAsia="Times New Roman" w:hAnsiTheme="majorHAnsi" w:cstheme="majorHAnsi"/>
                <w:color w:val="000000"/>
                <w:kern w:val="0"/>
                <w:szCs w:val="18"/>
                <w:lang w:val="nl-NL"/>
                <w14:ligatures w14:val="none"/>
              </w:rPr>
              <w:t xml:space="preserve"> onderzoeksdagen.</w:t>
            </w:r>
          </w:p>
        </w:tc>
        <w:tc>
          <w:tcPr>
            <w:tcW w:w="1366" w:type="dxa"/>
            <w:noWrap/>
            <w:hideMark/>
          </w:tcPr>
          <w:p w14:paraId="2BF90CC8" w14:textId="77777777" w:rsidR="00234026" w:rsidRPr="00234026" w:rsidRDefault="00234026">
            <w:pPr>
              <w:jc w:val="right"/>
              <w:rPr>
                <w:rFonts w:asciiTheme="majorHAnsi" w:eastAsia="Times New Roman" w:hAnsiTheme="majorHAnsi" w:cstheme="majorHAnsi"/>
                <w:color w:val="000000"/>
                <w:kern w:val="0"/>
                <w:szCs w:val="18"/>
                <w14:ligatures w14:val="none"/>
              </w:rPr>
            </w:pPr>
            <w:r w:rsidRPr="00234026">
              <w:rPr>
                <w:rFonts w:asciiTheme="majorHAnsi" w:eastAsia="Times New Roman" w:hAnsiTheme="majorHAnsi" w:cstheme="majorHAnsi"/>
                <w:color w:val="000000"/>
                <w:kern w:val="0"/>
                <w:szCs w:val="18"/>
                <w14:ligatures w14:val="none"/>
              </w:rPr>
              <w:t>2</w:t>
            </w:r>
          </w:p>
        </w:tc>
      </w:tr>
      <w:tr w:rsidR="00ED0331" w:rsidRPr="00E33DBC" w14:paraId="35F582F0" w14:textId="77777777">
        <w:trPr>
          <w:trHeight w:val="300"/>
        </w:trPr>
        <w:tc>
          <w:tcPr>
            <w:tcW w:w="7650" w:type="dxa"/>
          </w:tcPr>
          <w:p w14:paraId="106E2D89" w14:textId="368BD699" w:rsidR="00ED0331" w:rsidRPr="00E33DBC" w:rsidRDefault="00ED0331">
            <w:pPr>
              <w:rPr>
                <w:rFonts w:asciiTheme="majorHAnsi" w:eastAsia="Times New Roman" w:hAnsiTheme="majorHAnsi" w:cstheme="majorHAnsi"/>
                <w:i/>
                <w:iCs/>
                <w:color w:val="000000"/>
                <w:szCs w:val="18"/>
              </w:rPr>
            </w:pPr>
            <w:proofErr w:type="spellStart"/>
            <w:r w:rsidRPr="00E33DBC">
              <w:rPr>
                <w:rFonts w:asciiTheme="majorHAnsi" w:eastAsia="Times New Roman" w:hAnsiTheme="majorHAnsi" w:cstheme="majorHAnsi"/>
                <w:i/>
                <w:iCs/>
                <w:color w:val="000000"/>
                <w:szCs w:val="18"/>
              </w:rPr>
              <w:t>Totaal</w:t>
            </w:r>
            <w:proofErr w:type="spellEnd"/>
          </w:p>
        </w:tc>
        <w:tc>
          <w:tcPr>
            <w:tcW w:w="1366" w:type="dxa"/>
            <w:noWrap/>
          </w:tcPr>
          <w:p w14:paraId="6DD59657" w14:textId="7F7182D4" w:rsidR="00ED0331" w:rsidRPr="00E33DBC" w:rsidRDefault="00E33DBC">
            <w:pPr>
              <w:jc w:val="right"/>
              <w:rPr>
                <w:rFonts w:asciiTheme="majorHAnsi" w:eastAsia="Times New Roman" w:hAnsiTheme="majorHAnsi" w:cstheme="majorHAnsi"/>
                <w:i/>
                <w:iCs/>
                <w:color w:val="000000"/>
                <w:szCs w:val="18"/>
              </w:rPr>
            </w:pPr>
            <w:r w:rsidRPr="00E33DBC">
              <w:rPr>
                <w:rFonts w:asciiTheme="majorHAnsi" w:eastAsia="Times New Roman" w:hAnsiTheme="majorHAnsi" w:cstheme="majorHAnsi"/>
                <w:i/>
                <w:iCs/>
                <w:color w:val="000000"/>
                <w:szCs w:val="18"/>
              </w:rPr>
              <w:t>118</w:t>
            </w:r>
          </w:p>
        </w:tc>
      </w:tr>
    </w:tbl>
    <w:p w14:paraId="2D4C0F4B" w14:textId="77777777" w:rsidR="00234026" w:rsidRDefault="00234026" w:rsidP="00234026"/>
    <w:p w14:paraId="59F37926" w14:textId="390CE485" w:rsidR="00234026" w:rsidRDefault="6C1B9625" w:rsidP="00234026">
      <w:pPr>
        <w:jc w:val="both"/>
      </w:pPr>
      <w:r>
        <w:t>Als toelichting op hun voorkeuren geven studenten aan da</w:t>
      </w:r>
      <w:r w:rsidR="00234026">
        <w:t xml:space="preserve">t ze: het fijn vinden door een medestudent gevraagd te worden; het een makkelijke manier vinden om </w:t>
      </w:r>
      <w:proofErr w:type="spellStart"/>
      <w:r w:rsidR="00234026">
        <w:t>EC’s</w:t>
      </w:r>
      <w:proofErr w:type="spellEnd"/>
      <w:r w:rsidR="00234026">
        <w:t xml:space="preserve"> te verdienen; het goed vinden als het een kort onderzoek betreft; het fijn vinden om ergens aan bij te dragen; behoefte hebben aan korte lijntjes wat betreft feedback; periodiek aan het onderzoek herinnert willen worden en het een belangrijk onderwerp vinden.</w:t>
      </w:r>
    </w:p>
    <w:p w14:paraId="7297FFBA" w14:textId="77777777" w:rsidR="0088771A" w:rsidRDefault="0088771A" w:rsidP="0088771A"/>
    <w:p w14:paraId="4C3A80AD" w14:textId="77777777" w:rsidR="0088771A" w:rsidRDefault="0088771A" w:rsidP="0088771A">
      <w:pPr>
        <w:pStyle w:val="Heading2"/>
      </w:pPr>
      <w:bookmarkStart w:id="33" w:name="_Toc185582267"/>
      <w:bookmarkStart w:id="34" w:name="_Toc185582564"/>
      <w:r>
        <w:t>Sessie 4: Focusgroep</w:t>
      </w:r>
      <w:bookmarkEnd w:id="33"/>
      <w:bookmarkEnd w:id="34"/>
    </w:p>
    <w:p w14:paraId="408F8AAE" w14:textId="77777777" w:rsidR="00AD61C5" w:rsidRDefault="00AD61C5" w:rsidP="00AD61C5">
      <w:pPr>
        <w:jc w:val="both"/>
        <w:rPr>
          <w:i/>
          <w:iCs/>
          <w:lang w:val="en-US"/>
        </w:rPr>
      </w:pPr>
      <w:r w:rsidRPr="65923DE3">
        <w:t xml:space="preserve">De eerste groep – bestaande uit twee </w:t>
      </w:r>
      <w:r w:rsidRPr="65923DE3">
        <w:rPr>
          <w:i/>
          <w:iCs/>
        </w:rPr>
        <w:t xml:space="preserve">Engineering </w:t>
      </w:r>
      <w:r w:rsidRPr="65923DE3">
        <w:t xml:space="preserve">en twee </w:t>
      </w:r>
      <w:r w:rsidRPr="65923DE3">
        <w:rPr>
          <w:i/>
          <w:iCs/>
        </w:rPr>
        <w:t xml:space="preserve">Arts </w:t>
      </w:r>
      <w:r w:rsidRPr="65923DE3">
        <w:t>studenten -presenteert een interactieve ‘</w:t>
      </w:r>
      <w:r w:rsidRPr="65923DE3">
        <w:rPr>
          <w:i/>
          <w:iCs/>
        </w:rPr>
        <w:t xml:space="preserve">arts’ </w:t>
      </w:r>
      <w:r w:rsidRPr="65923DE3">
        <w:t xml:space="preserve">installatie waarover wordt gecommuniceerd via </w:t>
      </w:r>
      <w:proofErr w:type="spellStart"/>
      <w:r w:rsidRPr="65923DE3">
        <w:t>social</w:t>
      </w:r>
      <w:proofErr w:type="spellEnd"/>
      <w:r w:rsidRPr="65923DE3">
        <w:t xml:space="preserve"> media. De voorgestelde installatie bestaat uit een scherm en/of knoppen in een bepaalde sfeervolle omgeving en dient elementen van gamificatie te bevatten die verschillende soorten studenten aanspreken (‘’</w:t>
      </w:r>
      <w:proofErr w:type="spellStart"/>
      <w:r w:rsidRPr="65923DE3">
        <w:rPr>
          <w:i/>
          <w:iCs/>
        </w:rPr>
        <w:t>Some</w:t>
      </w:r>
      <w:proofErr w:type="spellEnd"/>
      <w:r w:rsidRPr="65923DE3">
        <w:rPr>
          <w:i/>
          <w:iCs/>
        </w:rPr>
        <w:t xml:space="preserve"> art </w:t>
      </w:r>
      <w:proofErr w:type="spellStart"/>
      <w:r w:rsidRPr="65923DE3">
        <w:rPr>
          <w:i/>
          <w:iCs/>
        </w:rPr>
        <w:t>installations</w:t>
      </w:r>
      <w:proofErr w:type="spellEnd"/>
      <w:r w:rsidRPr="65923DE3">
        <w:rPr>
          <w:i/>
          <w:iCs/>
        </w:rPr>
        <w:t xml:space="preserve"> </w:t>
      </w:r>
      <w:proofErr w:type="spellStart"/>
      <w:r w:rsidRPr="65923DE3">
        <w:rPr>
          <w:i/>
          <w:iCs/>
        </w:rPr>
        <w:t>use</w:t>
      </w:r>
      <w:proofErr w:type="spellEnd"/>
      <w:r w:rsidRPr="65923DE3">
        <w:rPr>
          <w:i/>
          <w:iCs/>
        </w:rPr>
        <w:t xml:space="preserve"> a camera </w:t>
      </w:r>
      <w:proofErr w:type="spellStart"/>
      <w:r w:rsidRPr="65923DE3">
        <w:rPr>
          <w:i/>
          <w:iCs/>
        </w:rPr>
        <w:t>you</w:t>
      </w:r>
      <w:proofErr w:type="spellEnd"/>
      <w:r w:rsidRPr="65923DE3">
        <w:rPr>
          <w:i/>
          <w:iCs/>
        </w:rPr>
        <w:t xml:space="preserve"> </w:t>
      </w:r>
      <w:proofErr w:type="spellStart"/>
      <w:r w:rsidRPr="65923DE3">
        <w:rPr>
          <w:i/>
          <w:iCs/>
        </w:rPr>
        <w:t>can</w:t>
      </w:r>
      <w:proofErr w:type="spellEnd"/>
      <w:r w:rsidRPr="65923DE3">
        <w:rPr>
          <w:i/>
          <w:iCs/>
        </w:rPr>
        <w:t xml:space="preserve"> </w:t>
      </w:r>
      <w:proofErr w:type="spellStart"/>
      <w:r w:rsidRPr="65923DE3">
        <w:rPr>
          <w:i/>
          <w:iCs/>
        </w:rPr>
        <w:t>interact</w:t>
      </w:r>
      <w:proofErr w:type="spellEnd"/>
      <w:r w:rsidRPr="65923DE3">
        <w:rPr>
          <w:i/>
          <w:iCs/>
        </w:rPr>
        <w:t xml:space="preserve"> </w:t>
      </w:r>
      <w:proofErr w:type="spellStart"/>
      <w:r w:rsidRPr="65923DE3">
        <w:rPr>
          <w:i/>
          <w:iCs/>
        </w:rPr>
        <w:t>with</w:t>
      </w:r>
      <w:proofErr w:type="spellEnd"/>
      <w:r w:rsidRPr="65923DE3">
        <w:rPr>
          <w:i/>
          <w:iCs/>
        </w:rPr>
        <w:t xml:space="preserve">, </w:t>
      </w:r>
      <w:proofErr w:type="spellStart"/>
      <w:r w:rsidRPr="65923DE3">
        <w:rPr>
          <w:i/>
          <w:iCs/>
        </w:rPr>
        <w:t>that</w:t>
      </w:r>
      <w:proofErr w:type="spellEnd"/>
      <w:r w:rsidRPr="65923DE3">
        <w:rPr>
          <w:i/>
          <w:iCs/>
        </w:rPr>
        <w:t xml:space="preserve"> </w:t>
      </w:r>
      <w:proofErr w:type="spellStart"/>
      <w:r w:rsidRPr="65923DE3">
        <w:rPr>
          <w:i/>
          <w:iCs/>
        </w:rPr>
        <w:t>could</w:t>
      </w:r>
      <w:proofErr w:type="spellEnd"/>
      <w:r w:rsidRPr="65923DE3">
        <w:rPr>
          <w:i/>
          <w:iCs/>
        </w:rPr>
        <w:t xml:space="preserve"> </w:t>
      </w:r>
      <w:proofErr w:type="spellStart"/>
      <w:r w:rsidRPr="65923DE3">
        <w:rPr>
          <w:i/>
          <w:iCs/>
        </w:rPr>
        <w:t>be</w:t>
      </w:r>
      <w:proofErr w:type="spellEnd"/>
      <w:r w:rsidRPr="65923DE3">
        <w:rPr>
          <w:i/>
          <w:iCs/>
        </w:rPr>
        <w:t xml:space="preserve"> </w:t>
      </w:r>
      <w:proofErr w:type="spellStart"/>
      <w:r w:rsidRPr="65923DE3">
        <w:rPr>
          <w:i/>
          <w:iCs/>
        </w:rPr>
        <w:t>novel</w:t>
      </w:r>
      <w:proofErr w:type="spellEnd"/>
      <w:r w:rsidRPr="65923DE3">
        <w:rPr>
          <w:i/>
          <w:iCs/>
        </w:rPr>
        <w:t xml:space="preserve">, </w:t>
      </w:r>
      <w:proofErr w:type="spellStart"/>
      <w:r w:rsidRPr="65923DE3">
        <w:rPr>
          <w:i/>
          <w:iCs/>
        </w:rPr>
        <w:t>interactive</w:t>
      </w:r>
      <w:proofErr w:type="spellEnd"/>
      <w:r w:rsidRPr="65923DE3">
        <w:rPr>
          <w:i/>
          <w:iCs/>
        </w:rPr>
        <w:t xml:space="preserve"> </w:t>
      </w:r>
      <w:proofErr w:type="spellStart"/>
      <w:r w:rsidRPr="65923DE3">
        <w:rPr>
          <w:i/>
          <w:iCs/>
        </w:rPr>
        <w:t>and</w:t>
      </w:r>
      <w:proofErr w:type="spellEnd"/>
      <w:r w:rsidRPr="65923DE3">
        <w:rPr>
          <w:i/>
          <w:iCs/>
        </w:rPr>
        <w:t xml:space="preserve"> appealing.’’)</w:t>
      </w:r>
      <w:r w:rsidRPr="65923DE3">
        <w:t xml:space="preserve">. Om deelname over langere tijd te realiseren, adviseert de groep om een beloning voor deelname aan de enquête </w:t>
      </w:r>
      <w:r w:rsidRPr="103999A7">
        <w:t>die toeneemt</w:t>
      </w:r>
      <w:r w:rsidRPr="65923DE3">
        <w:t xml:space="preserve"> naarmate er meerdere malen wordt meegedaan. De beloning zou dan bestaan uit waardebonnen die op de campus gebruikt kunnen worden, er kan ook voor worden gekozen om de beloning te doneren aan het goede doel (‘’</w:t>
      </w:r>
      <w:r w:rsidRPr="65923DE3">
        <w:rPr>
          <w:i/>
          <w:iCs/>
        </w:rPr>
        <w:t xml:space="preserve">The </w:t>
      </w:r>
      <w:proofErr w:type="spellStart"/>
      <w:r w:rsidRPr="65923DE3">
        <w:rPr>
          <w:i/>
          <w:iCs/>
        </w:rPr>
        <w:t>reward</w:t>
      </w:r>
      <w:proofErr w:type="spellEnd"/>
      <w:r w:rsidRPr="65923DE3">
        <w:rPr>
          <w:i/>
          <w:iCs/>
        </w:rPr>
        <w:t xml:space="preserve"> </w:t>
      </w:r>
      <w:proofErr w:type="spellStart"/>
      <w:r w:rsidRPr="65923DE3">
        <w:rPr>
          <w:i/>
          <w:iCs/>
        </w:rPr>
        <w:t>should</w:t>
      </w:r>
      <w:proofErr w:type="spellEnd"/>
      <w:r w:rsidRPr="65923DE3">
        <w:rPr>
          <w:i/>
          <w:iCs/>
        </w:rPr>
        <w:t xml:space="preserve"> </w:t>
      </w:r>
      <w:proofErr w:type="spellStart"/>
      <w:r w:rsidRPr="65923DE3">
        <w:rPr>
          <w:i/>
          <w:iCs/>
        </w:rPr>
        <w:t>be</w:t>
      </w:r>
      <w:proofErr w:type="spellEnd"/>
      <w:r w:rsidRPr="65923DE3">
        <w:rPr>
          <w:i/>
          <w:iCs/>
        </w:rPr>
        <w:t xml:space="preserve"> </w:t>
      </w:r>
      <w:proofErr w:type="spellStart"/>
      <w:r w:rsidRPr="65923DE3">
        <w:rPr>
          <w:i/>
          <w:iCs/>
        </w:rPr>
        <w:t>socially</w:t>
      </w:r>
      <w:proofErr w:type="spellEnd"/>
      <w:r w:rsidRPr="65923DE3">
        <w:rPr>
          <w:i/>
          <w:iCs/>
        </w:rPr>
        <w:t xml:space="preserve"> </w:t>
      </w:r>
      <w:proofErr w:type="spellStart"/>
      <w:r w:rsidRPr="65923DE3">
        <w:rPr>
          <w:i/>
          <w:iCs/>
        </w:rPr>
        <w:t>rewarding</w:t>
      </w:r>
      <w:proofErr w:type="spellEnd"/>
      <w:r w:rsidRPr="65923DE3">
        <w:rPr>
          <w:i/>
          <w:iCs/>
        </w:rPr>
        <w:t xml:space="preserve">, </w:t>
      </w:r>
      <w:proofErr w:type="spellStart"/>
      <w:r w:rsidRPr="65923DE3">
        <w:rPr>
          <w:i/>
          <w:iCs/>
        </w:rPr>
        <w:t>it</w:t>
      </w:r>
      <w:proofErr w:type="spellEnd"/>
      <w:r w:rsidRPr="65923DE3">
        <w:rPr>
          <w:i/>
          <w:iCs/>
        </w:rPr>
        <w:t xml:space="preserve"> </w:t>
      </w:r>
      <w:proofErr w:type="spellStart"/>
      <w:r w:rsidRPr="65923DE3">
        <w:rPr>
          <w:i/>
          <w:iCs/>
        </w:rPr>
        <w:t>should</w:t>
      </w:r>
      <w:proofErr w:type="spellEnd"/>
      <w:r w:rsidRPr="65923DE3">
        <w:rPr>
          <w:i/>
          <w:iCs/>
        </w:rPr>
        <w:t xml:space="preserve"> </w:t>
      </w:r>
      <w:proofErr w:type="spellStart"/>
      <w:r w:rsidRPr="65923DE3">
        <w:rPr>
          <w:i/>
          <w:iCs/>
        </w:rPr>
        <w:t>not</w:t>
      </w:r>
      <w:proofErr w:type="spellEnd"/>
      <w:r w:rsidRPr="65923DE3">
        <w:rPr>
          <w:i/>
          <w:iCs/>
        </w:rPr>
        <w:t xml:space="preserve"> </w:t>
      </w:r>
      <w:proofErr w:type="spellStart"/>
      <w:r w:rsidRPr="65923DE3">
        <w:rPr>
          <w:i/>
          <w:iCs/>
        </w:rPr>
        <w:t>be</w:t>
      </w:r>
      <w:proofErr w:type="spellEnd"/>
      <w:r w:rsidRPr="65923DE3">
        <w:rPr>
          <w:i/>
          <w:iCs/>
        </w:rPr>
        <w:t xml:space="preserve"> money’’</w:t>
      </w:r>
      <w:r w:rsidRPr="65923DE3">
        <w:t>). In het gepresenteerde prototype, wordt de data met betrekking tot de response en inhoudelijke reacties (al dan niet per school/faculteit) op grafische wijze worden teruggekoppeld. Ook zal worden gepresenteerd wat er met de resultaten van de vorige enquête(s) is gebeurd (‘’</w:t>
      </w:r>
      <w:r w:rsidRPr="65923DE3">
        <w:rPr>
          <w:i/>
          <w:iCs/>
        </w:rPr>
        <w:t xml:space="preserve">I want </w:t>
      </w:r>
      <w:proofErr w:type="spellStart"/>
      <w:r w:rsidRPr="65923DE3">
        <w:rPr>
          <w:i/>
          <w:iCs/>
        </w:rPr>
        <w:t>to</w:t>
      </w:r>
      <w:proofErr w:type="spellEnd"/>
      <w:r w:rsidRPr="65923DE3">
        <w:rPr>
          <w:i/>
          <w:iCs/>
        </w:rPr>
        <w:t xml:space="preserve"> </w:t>
      </w:r>
      <w:proofErr w:type="spellStart"/>
      <w:r w:rsidRPr="65923DE3">
        <w:rPr>
          <w:i/>
          <w:iCs/>
        </w:rPr>
        <w:t>see</w:t>
      </w:r>
      <w:proofErr w:type="spellEnd"/>
      <w:r w:rsidRPr="65923DE3">
        <w:rPr>
          <w:i/>
          <w:iCs/>
        </w:rPr>
        <w:t xml:space="preserve"> </w:t>
      </w:r>
      <w:proofErr w:type="spellStart"/>
      <w:r w:rsidRPr="65923DE3">
        <w:rPr>
          <w:i/>
          <w:iCs/>
        </w:rPr>
        <w:t>other</w:t>
      </w:r>
      <w:proofErr w:type="spellEnd"/>
      <w:r w:rsidRPr="65923DE3">
        <w:rPr>
          <w:i/>
          <w:iCs/>
        </w:rPr>
        <w:t xml:space="preserve"> </w:t>
      </w:r>
      <w:proofErr w:type="spellStart"/>
      <w:r w:rsidRPr="65923DE3">
        <w:rPr>
          <w:i/>
          <w:iCs/>
        </w:rPr>
        <w:t>results</w:t>
      </w:r>
      <w:proofErr w:type="spellEnd"/>
      <w:r w:rsidRPr="65923DE3">
        <w:rPr>
          <w:i/>
          <w:iCs/>
        </w:rPr>
        <w:t xml:space="preserve">, </w:t>
      </w:r>
      <w:proofErr w:type="spellStart"/>
      <w:r w:rsidRPr="65923DE3">
        <w:rPr>
          <w:i/>
          <w:iCs/>
        </w:rPr>
        <w:t>I’m</w:t>
      </w:r>
      <w:proofErr w:type="spellEnd"/>
      <w:r w:rsidRPr="65923DE3">
        <w:rPr>
          <w:i/>
          <w:iCs/>
        </w:rPr>
        <w:t xml:space="preserve"> </w:t>
      </w:r>
      <w:proofErr w:type="spellStart"/>
      <w:r w:rsidRPr="65923DE3">
        <w:rPr>
          <w:i/>
          <w:iCs/>
        </w:rPr>
        <w:t>curious</w:t>
      </w:r>
      <w:proofErr w:type="spellEnd"/>
      <w:r w:rsidRPr="65923DE3">
        <w:rPr>
          <w:i/>
          <w:iCs/>
        </w:rPr>
        <w:t xml:space="preserve"> </w:t>
      </w:r>
      <w:proofErr w:type="spellStart"/>
      <w:r w:rsidRPr="65923DE3">
        <w:rPr>
          <w:i/>
          <w:iCs/>
        </w:rPr>
        <w:t>for</w:t>
      </w:r>
      <w:proofErr w:type="spellEnd"/>
      <w:r w:rsidRPr="65923DE3">
        <w:rPr>
          <w:i/>
          <w:iCs/>
        </w:rPr>
        <w:t xml:space="preserve"> </w:t>
      </w:r>
      <w:proofErr w:type="spellStart"/>
      <w:r w:rsidRPr="65923DE3">
        <w:rPr>
          <w:i/>
          <w:iCs/>
        </w:rPr>
        <w:t>their</w:t>
      </w:r>
      <w:proofErr w:type="spellEnd"/>
      <w:r w:rsidRPr="65923DE3">
        <w:rPr>
          <w:i/>
          <w:iCs/>
        </w:rPr>
        <w:t xml:space="preserve"> </w:t>
      </w:r>
      <w:proofErr w:type="spellStart"/>
      <w:r w:rsidRPr="65923DE3">
        <w:rPr>
          <w:i/>
          <w:iCs/>
        </w:rPr>
        <w:t>reaction</w:t>
      </w:r>
      <w:proofErr w:type="spellEnd"/>
      <w:r w:rsidRPr="65923DE3">
        <w:rPr>
          <w:i/>
          <w:iCs/>
        </w:rPr>
        <w:t>!’’)</w:t>
      </w:r>
      <w:r w:rsidRPr="65923DE3">
        <w:t xml:space="preserve">. </w:t>
      </w:r>
      <w:r w:rsidRPr="00AD61C5">
        <w:rPr>
          <w:lang w:val="en-US"/>
        </w:rPr>
        <w:t xml:space="preserve">De </w:t>
      </w:r>
      <w:proofErr w:type="spellStart"/>
      <w:r w:rsidRPr="00AD61C5">
        <w:rPr>
          <w:lang w:val="en-US"/>
        </w:rPr>
        <w:t>groep</w:t>
      </w:r>
      <w:proofErr w:type="spellEnd"/>
      <w:r w:rsidRPr="00AD61C5">
        <w:rPr>
          <w:lang w:val="en-US"/>
        </w:rPr>
        <w:t xml:space="preserve"> </w:t>
      </w:r>
      <w:proofErr w:type="spellStart"/>
      <w:r w:rsidRPr="00AD61C5">
        <w:rPr>
          <w:lang w:val="en-US"/>
        </w:rPr>
        <w:t>presenteert</w:t>
      </w:r>
      <w:proofErr w:type="spellEnd"/>
      <w:r w:rsidRPr="00AD61C5">
        <w:rPr>
          <w:lang w:val="en-US"/>
        </w:rPr>
        <w:t xml:space="preserve"> de </w:t>
      </w:r>
      <w:proofErr w:type="spellStart"/>
      <w:r w:rsidRPr="00AD61C5">
        <w:rPr>
          <w:lang w:val="en-US"/>
        </w:rPr>
        <w:t>volgende</w:t>
      </w:r>
      <w:proofErr w:type="spellEnd"/>
      <w:r w:rsidRPr="00AD61C5">
        <w:rPr>
          <w:lang w:val="en-US"/>
        </w:rPr>
        <w:t xml:space="preserve"> </w:t>
      </w:r>
      <w:proofErr w:type="spellStart"/>
      <w:r w:rsidRPr="00AD61C5">
        <w:rPr>
          <w:lang w:val="en-US"/>
        </w:rPr>
        <w:t>achterliggende</w:t>
      </w:r>
      <w:proofErr w:type="spellEnd"/>
      <w:r w:rsidRPr="00AD61C5">
        <w:rPr>
          <w:lang w:val="en-US"/>
        </w:rPr>
        <w:t xml:space="preserve"> principes: </w:t>
      </w:r>
      <w:r w:rsidRPr="00AD61C5">
        <w:rPr>
          <w:i/>
          <w:iCs/>
          <w:lang w:val="en-US"/>
        </w:rPr>
        <w:t xml:space="preserve">aesthetic, giving feedback and showing process, </w:t>
      </w:r>
      <w:proofErr w:type="spellStart"/>
      <w:r w:rsidRPr="00AD61C5">
        <w:rPr>
          <w:i/>
          <w:iCs/>
          <w:lang w:val="en-US"/>
        </w:rPr>
        <w:t>transparant</w:t>
      </w:r>
      <w:proofErr w:type="spellEnd"/>
      <w:r w:rsidRPr="00AD61C5">
        <w:rPr>
          <w:i/>
          <w:iCs/>
          <w:lang w:val="en-US"/>
        </w:rPr>
        <w:t xml:space="preserve">, brief, clear, inclusive </w:t>
      </w:r>
      <w:proofErr w:type="spellStart"/>
      <w:r w:rsidRPr="00AD61C5">
        <w:rPr>
          <w:lang w:val="en-US"/>
        </w:rPr>
        <w:t>en</w:t>
      </w:r>
      <w:proofErr w:type="spellEnd"/>
      <w:r w:rsidRPr="00AD61C5">
        <w:rPr>
          <w:lang w:val="en-US"/>
        </w:rPr>
        <w:t xml:space="preserve"> </w:t>
      </w:r>
      <w:r w:rsidRPr="00AD61C5">
        <w:rPr>
          <w:i/>
          <w:iCs/>
          <w:lang w:val="en-US"/>
        </w:rPr>
        <w:t>create community with survey.</w:t>
      </w:r>
    </w:p>
    <w:p w14:paraId="06DD0F1E" w14:textId="77777777" w:rsidR="00AD61C5" w:rsidRPr="00AD61C5" w:rsidRDefault="00AD61C5" w:rsidP="00AD61C5">
      <w:pPr>
        <w:jc w:val="both"/>
        <w:rPr>
          <w:i/>
          <w:lang w:val="en-US"/>
        </w:rPr>
      </w:pPr>
    </w:p>
    <w:p w14:paraId="5DC80DED" w14:textId="77777777" w:rsidR="00AD61C5" w:rsidRDefault="00AD61C5" w:rsidP="00AD61C5">
      <w:pPr>
        <w:jc w:val="both"/>
      </w:pPr>
      <w:r w:rsidRPr="65923DE3">
        <w:t xml:space="preserve">De tweede groep – bestaande uit vier IBS studenten – zetten met het gebruik van </w:t>
      </w:r>
      <w:proofErr w:type="spellStart"/>
      <w:r w:rsidRPr="65923DE3">
        <w:t>social</w:t>
      </w:r>
      <w:proofErr w:type="spellEnd"/>
      <w:r w:rsidRPr="65923DE3">
        <w:t xml:space="preserve"> media in op hun achterliggende principes: </w:t>
      </w:r>
      <w:r w:rsidRPr="65923DE3">
        <w:rPr>
          <w:i/>
          <w:iCs/>
        </w:rPr>
        <w:t xml:space="preserve">engagement, </w:t>
      </w:r>
      <w:proofErr w:type="spellStart"/>
      <w:r w:rsidRPr="65923DE3">
        <w:rPr>
          <w:i/>
          <w:iCs/>
        </w:rPr>
        <w:t>attractive</w:t>
      </w:r>
      <w:proofErr w:type="spellEnd"/>
      <w:r w:rsidRPr="65923DE3">
        <w:rPr>
          <w:i/>
          <w:iCs/>
        </w:rPr>
        <w:t xml:space="preserve"> </w:t>
      </w:r>
      <w:r w:rsidRPr="65923DE3">
        <w:t xml:space="preserve">en </w:t>
      </w:r>
      <w:proofErr w:type="spellStart"/>
      <w:r w:rsidRPr="65923DE3">
        <w:rPr>
          <w:i/>
          <w:iCs/>
        </w:rPr>
        <w:t>quick</w:t>
      </w:r>
      <w:proofErr w:type="spellEnd"/>
      <w:r w:rsidRPr="65923DE3">
        <w:rPr>
          <w:i/>
          <w:iCs/>
        </w:rPr>
        <w:t xml:space="preserve">. </w:t>
      </w:r>
      <w:r w:rsidRPr="65923DE3">
        <w:t xml:space="preserve">De groep suggereert het gebruik van </w:t>
      </w:r>
      <w:proofErr w:type="spellStart"/>
      <w:r w:rsidRPr="65923DE3">
        <w:rPr>
          <w:i/>
          <w:iCs/>
        </w:rPr>
        <w:t>instagram</w:t>
      </w:r>
      <w:proofErr w:type="spellEnd"/>
      <w:r w:rsidRPr="65923DE3">
        <w:rPr>
          <w:i/>
          <w:iCs/>
        </w:rPr>
        <w:t xml:space="preserve"> </w:t>
      </w:r>
      <w:proofErr w:type="spellStart"/>
      <w:r w:rsidRPr="65923DE3">
        <w:rPr>
          <w:i/>
          <w:iCs/>
        </w:rPr>
        <w:t>stories</w:t>
      </w:r>
      <w:proofErr w:type="spellEnd"/>
      <w:r w:rsidRPr="65923DE3">
        <w:t xml:space="preserve"> om enquêtes te verspreiden (‘’</w:t>
      </w:r>
      <w:proofErr w:type="spellStart"/>
      <w:r w:rsidRPr="65923DE3">
        <w:rPr>
          <w:i/>
          <w:iCs/>
        </w:rPr>
        <w:t>Social</w:t>
      </w:r>
      <w:proofErr w:type="spellEnd"/>
      <w:r w:rsidRPr="65923DE3">
        <w:rPr>
          <w:i/>
          <w:iCs/>
        </w:rPr>
        <w:t xml:space="preserve"> media is </w:t>
      </w:r>
      <w:proofErr w:type="spellStart"/>
      <w:r w:rsidRPr="65923DE3">
        <w:rPr>
          <w:i/>
          <w:iCs/>
        </w:rPr>
        <w:t>where</w:t>
      </w:r>
      <w:proofErr w:type="spellEnd"/>
      <w:r w:rsidRPr="65923DE3">
        <w:rPr>
          <w:i/>
          <w:iCs/>
        </w:rPr>
        <w:t xml:space="preserve"> a lot of </w:t>
      </w:r>
      <w:proofErr w:type="spellStart"/>
      <w:r w:rsidRPr="65923DE3">
        <w:rPr>
          <w:i/>
          <w:iCs/>
        </w:rPr>
        <w:t>people</w:t>
      </w:r>
      <w:proofErr w:type="spellEnd"/>
      <w:r w:rsidRPr="65923DE3">
        <w:rPr>
          <w:i/>
          <w:iCs/>
        </w:rPr>
        <w:t xml:space="preserve"> are at, </w:t>
      </w:r>
      <w:proofErr w:type="spellStart"/>
      <w:r w:rsidRPr="65923DE3">
        <w:rPr>
          <w:i/>
          <w:iCs/>
        </w:rPr>
        <w:t>for</w:t>
      </w:r>
      <w:proofErr w:type="spellEnd"/>
      <w:r w:rsidRPr="65923DE3">
        <w:rPr>
          <w:i/>
          <w:iCs/>
        </w:rPr>
        <w:t xml:space="preserve"> </w:t>
      </w:r>
      <w:proofErr w:type="spellStart"/>
      <w:r w:rsidRPr="65923DE3">
        <w:rPr>
          <w:i/>
          <w:iCs/>
        </w:rPr>
        <w:t>an</w:t>
      </w:r>
      <w:proofErr w:type="spellEnd"/>
      <w:r w:rsidRPr="65923DE3">
        <w:rPr>
          <w:i/>
          <w:iCs/>
        </w:rPr>
        <w:t xml:space="preserve"> </w:t>
      </w:r>
      <w:proofErr w:type="spellStart"/>
      <w:r w:rsidRPr="65923DE3">
        <w:rPr>
          <w:i/>
          <w:iCs/>
        </w:rPr>
        <w:t>actual</w:t>
      </w:r>
      <w:proofErr w:type="spellEnd"/>
      <w:r w:rsidRPr="65923DE3">
        <w:rPr>
          <w:i/>
          <w:iCs/>
        </w:rPr>
        <w:t xml:space="preserve"> meeting </w:t>
      </w:r>
      <w:proofErr w:type="spellStart"/>
      <w:r w:rsidRPr="65923DE3">
        <w:rPr>
          <w:i/>
          <w:iCs/>
        </w:rPr>
        <w:t>you’d</w:t>
      </w:r>
      <w:proofErr w:type="spellEnd"/>
      <w:r w:rsidRPr="65923DE3">
        <w:rPr>
          <w:i/>
          <w:iCs/>
        </w:rPr>
        <w:t xml:space="preserve"> </w:t>
      </w:r>
      <w:proofErr w:type="spellStart"/>
      <w:r w:rsidRPr="65923DE3">
        <w:rPr>
          <w:i/>
          <w:iCs/>
        </w:rPr>
        <w:t>need</w:t>
      </w:r>
      <w:proofErr w:type="spellEnd"/>
      <w:r w:rsidRPr="65923DE3">
        <w:rPr>
          <w:i/>
          <w:iCs/>
        </w:rPr>
        <w:t xml:space="preserve"> a real </w:t>
      </w:r>
      <w:proofErr w:type="spellStart"/>
      <w:r w:rsidRPr="65923DE3">
        <w:rPr>
          <w:i/>
          <w:iCs/>
        </w:rPr>
        <w:t>reward</w:t>
      </w:r>
      <w:proofErr w:type="spellEnd"/>
      <w:r w:rsidRPr="65923DE3">
        <w:rPr>
          <w:i/>
          <w:iCs/>
        </w:rPr>
        <w:t>.’’</w:t>
      </w:r>
      <w:r w:rsidRPr="65923DE3">
        <w:t xml:space="preserve">). De groep zet in op een planning met vaste dagen waarop vragen worden gedeeld, feedback wordt gegeven en data wordt gepresenteerd. In het prototype zullen verschillende </w:t>
      </w:r>
      <w:proofErr w:type="spellStart"/>
      <w:r w:rsidRPr="65923DE3">
        <w:t>social</w:t>
      </w:r>
      <w:proofErr w:type="spellEnd"/>
      <w:r w:rsidRPr="65923DE3">
        <w:t xml:space="preserve"> media platforms worden gebruikt om het onderzoek onder de aandacht te brengen. De achterliggende principes zijn: ‘</w:t>
      </w:r>
      <w:r w:rsidRPr="65923DE3">
        <w:rPr>
          <w:i/>
          <w:iCs/>
        </w:rPr>
        <w:t>engagement’, ‘</w:t>
      </w:r>
      <w:proofErr w:type="spellStart"/>
      <w:r w:rsidRPr="65923DE3">
        <w:rPr>
          <w:i/>
          <w:iCs/>
        </w:rPr>
        <w:t>attractive</w:t>
      </w:r>
      <w:proofErr w:type="spellEnd"/>
      <w:r w:rsidRPr="65923DE3">
        <w:rPr>
          <w:i/>
          <w:iCs/>
        </w:rPr>
        <w:t>’</w:t>
      </w:r>
      <w:r w:rsidRPr="65923DE3">
        <w:t xml:space="preserve"> en ‘</w:t>
      </w:r>
      <w:proofErr w:type="spellStart"/>
      <w:r w:rsidRPr="65923DE3">
        <w:rPr>
          <w:i/>
          <w:iCs/>
        </w:rPr>
        <w:t>quick</w:t>
      </w:r>
      <w:proofErr w:type="spellEnd"/>
      <w:r w:rsidRPr="65923DE3">
        <w:rPr>
          <w:i/>
          <w:iCs/>
        </w:rPr>
        <w:t xml:space="preserve">’ </w:t>
      </w:r>
      <w:r w:rsidRPr="65923DE3">
        <w:t>met als argument ‘’</w:t>
      </w:r>
      <w:r w:rsidRPr="65923DE3">
        <w:rPr>
          <w:i/>
          <w:iCs/>
        </w:rPr>
        <w:t xml:space="preserve">Everybody </w:t>
      </w:r>
      <w:proofErr w:type="spellStart"/>
      <w:r w:rsidRPr="65923DE3">
        <w:rPr>
          <w:i/>
          <w:iCs/>
        </w:rPr>
        <w:t>likes</w:t>
      </w:r>
      <w:proofErr w:type="spellEnd"/>
      <w:r w:rsidRPr="65923DE3">
        <w:rPr>
          <w:i/>
          <w:iCs/>
        </w:rPr>
        <w:t xml:space="preserve"> </w:t>
      </w:r>
      <w:proofErr w:type="spellStart"/>
      <w:r w:rsidRPr="65923DE3">
        <w:rPr>
          <w:i/>
          <w:iCs/>
        </w:rPr>
        <w:t>to</w:t>
      </w:r>
      <w:proofErr w:type="spellEnd"/>
      <w:r w:rsidRPr="65923DE3">
        <w:rPr>
          <w:i/>
          <w:iCs/>
        </w:rPr>
        <w:t xml:space="preserve"> click on a button’’.</w:t>
      </w:r>
      <w:r w:rsidRPr="65923DE3">
        <w:t xml:space="preserve"> Als beloning voor deelname aan het onderzoek zet de groep in op een puntensysteem en verschillende vormen van grafische feedback, zoals bijvoorbeeld: posters die mensen blij maken, een </w:t>
      </w:r>
      <w:proofErr w:type="spellStart"/>
      <w:r w:rsidRPr="65923DE3">
        <w:t>emoticon</w:t>
      </w:r>
      <w:proofErr w:type="spellEnd"/>
      <w:r w:rsidRPr="65923DE3">
        <w:t xml:space="preserve"> die oplicht na het beantwoorden van vragen, </w:t>
      </w:r>
      <w:proofErr w:type="spellStart"/>
      <w:r w:rsidRPr="65923DE3">
        <w:t>gelukskoekjes</w:t>
      </w:r>
      <w:proofErr w:type="spellEnd"/>
      <w:r w:rsidRPr="65923DE3">
        <w:t xml:space="preserve"> die getoond worden op Instagram en een ‘</w:t>
      </w:r>
      <w:r w:rsidRPr="65923DE3">
        <w:rPr>
          <w:i/>
          <w:iCs/>
        </w:rPr>
        <w:t xml:space="preserve">quote of </w:t>
      </w:r>
      <w:proofErr w:type="spellStart"/>
      <w:r w:rsidRPr="65923DE3">
        <w:rPr>
          <w:i/>
          <w:iCs/>
        </w:rPr>
        <w:t>the</w:t>
      </w:r>
      <w:proofErr w:type="spellEnd"/>
      <w:r w:rsidRPr="65923DE3">
        <w:rPr>
          <w:i/>
          <w:iCs/>
        </w:rPr>
        <w:t xml:space="preserve"> week’</w:t>
      </w:r>
      <w:r w:rsidRPr="65923DE3">
        <w:t>.</w:t>
      </w:r>
    </w:p>
    <w:p w14:paraId="48A62BD0" w14:textId="77777777" w:rsidR="00AD61C5" w:rsidRDefault="00AD61C5" w:rsidP="00AD61C5">
      <w:pPr>
        <w:jc w:val="both"/>
      </w:pPr>
    </w:p>
    <w:p w14:paraId="5ECB1955" w14:textId="77777777" w:rsidR="00AD61C5" w:rsidRPr="00AD61C5" w:rsidRDefault="00AD61C5" w:rsidP="00AD61C5">
      <w:pPr>
        <w:jc w:val="both"/>
        <w:rPr>
          <w:lang w:val="en-US"/>
        </w:rPr>
      </w:pPr>
      <w:r>
        <w:t xml:space="preserve">De groepen presenteren beide een verschillend ontwerp, daarnaast besteed de groep bestaande uit Arts en Engineering studenten relatief veel tijd aan discussie over hun prototype. Er leken zeer uiteenlopende behoeftes te bestaan, waarbij de IBS studenten inzetten op een simpel, aantrekkelijk ontwerp via </w:t>
      </w:r>
      <w:proofErr w:type="spellStart"/>
      <w:r>
        <w:t>social</w:t>
      </w:r>
      <w:proofErr w:type="spellEnd"/>
      <w:r>
        <w:t xml:space="preserve"> media, de Arts studenten meer behoefte hadden aan een fysieke installatie met een mooi, interessant en aantrekkelijk ontwerp (‘</w:t>
      </w:r>
      <w:r w:rsidRPr="000244DF">
        <w:rPr>
          <w:i/>
          <w:iCs/>
        </w:rPr>
        <w:t>’</w:t>
      </w:r>
      <w:r>
        <w:rPr>
          <w:i/>
          <w:iCs/>
        </w:rPr>
        <w:t xml:space="preserve">I never anser e-mails, </w:t>
      </w:r>
      <w:proofErr w:type="spellStart"/>
      <w:r>
        <w:rPr>
          <w:i/>
          <w:iCs/>
        </w:rPr>
        <w:t>they’re</w:t>
      </w:r>
      <w:proofErr w:type="spellEnd"/>
      <w:r>
        <w:rPr>
          <w:i/>
          <w:iCs/>
        </w:rPr>
        <w:t xml:space="preserve"> </w:t>
      </w:r>
      <w:proofErr w:type="spellStart"/>
      <w:r>
        <w:rPr>
          <w:i/>
          <w:iCs/>
        </w:rPr>
        <w:t>so</w:t>
      </w:r>
      <w:proofErr w:type="spellEnd"/>
      <w:r>
        <w:rPr>
          <w:i/>
          <w:iCs/>
        </w:rPr>
        <w:t xml:space="preserve"> boring…. It’s </w:t>
      </w:r>
      <w:proofErr w:type="spellStart"/>
      <w:r>
        <w:rPr>
          <w:i/>
          <w:iCs/>
        </w:rPr>
        <w:t>nice</w:t>
      </w:r>
      <w:proofErr w:type="spellEnd"/>
      <w:r>
        <w:rPr>
          <w:i/>
          <w:iCs/>
        </w:rPr>
        <w:t xml:space="preserve"> </w:t>
      </w:r>
      <w:proofErr w:type="spellStart"/>
      <w:r>
        <w:rPr>
          <w:i/>
          <w:iCs/>
        </w:rPr>
        <w:t>if</w:t>
      </w:r>
      <w:proofErr w:type="spellEnd"/>
      <w:r>
        <w:rPr>
          <w:i/>
          <w:iCs/>
        </w:rPr>
        <w:t xml:space="preserve"> </w:t>
      </w:r>
      <w:proofErr w:type="spellStart"/>
      <w:r>
        <w:rPr>
          <w:i/>
          <w:iCs/>
        </w:rPr>
        <w:t>you</w:t>
      </w:r>
      <w:proofErr w:type="spellEnd"/>
      <w:r>
        <w:rPr>
          <w:i/>
          <w:iCs/>
        </w:rPr>
        <w:t xml:space="preserve"> </w:t>
      </w:r>
      <w:proofErr w:type="spellStart"/>
      <w:r>
        <w:rPr>
          <w:i/>
          <w:iCs/>
        </w:rPr>
        <w:t>see</w:t>
      </w:r>
      <w:proofErr w:type="spellEnd"/>
      <w:r>
        <w:rPr>
          <w:i/>
          <w:iCs/>
        </w:rPr>
        <w:t xml:space="preserve"> </w:t>
      </w:r>
      <w:proofErr w:type="spellStart"/>
      <w:r>
        <w:rPr>
          <w:i/>
          <w:iCs/>
        </w:rPr>
        <w:t>something</w:t>
      </w:r>
      <w:proofErr w:type="spellEnd"/>
      <w:r>
        <w:rPr>
          <w:i/>
          <w:iCs/>
        </w:rPr>
        <w:t xml:space="preserve"> happening.</w:t>
      </w:r>
      <w:r w:rsidRPr="000244DF">
        <w:t>’’</w:t>
      </w:r>
      <w:r>
        <w:t xml:space="preserve">) </w:t>
      </w:r>
      <w:r w:rsidRPr="000244DF">
        <w:t>terwijl</w:t>
      </w:r>
      <w:r>
        <w:t xml:space="preserve"> de Engineering studenten vooral behoefte aan een praktisch ontwerp (‘’</w:t>
      </w:r>
      <w:r w:rsidRPr="008926C2">
        <w:rPr>
          <w:i/>
          <w:iCs/>
        </w:rPr>
        <w:t xml:space="preserve">I </w:t>
      </w:r>
      <w:proofErr w:type="spellStart"/>
      <w:r w:rsidRPr="008926C2">
        <w:rPr>
          <w:i/>
          <w:iCs/>
        </w:rPr>
        <w:t>don’t</w:t>
      </w:r>
      <w:proofErr w:type="spellEnd"/>
      <w:r w:rsidRPr="008926C2">
        <w:rPr>
          <w:i/>
          <w:iCs/>
        </w:rPr>
        <w:t xml:space="preserve"> </w:t>
      </w:r>
      <w:proofErr w:type="spellStart"/>
      <w:r w:rsidRPr="008926C2">
        <w:rPr>
          <w:i/>
          <w:iCs/>
        </w:rPr>
        <w:t>respond</w:t>
      </w:r>
      <w:proofErr w:type="spellEnd"/>
      <w:r w:rsidRPr="008926C2">
        <w:rPr>
          <w:i/>
          <w:iCs/>
        </w:rPr>
        <w:t xml:space="preserve"> </w:t>
      </w:r>
      <w:proofErr w:type="spellStart"/>
      <w:r w:rsidRPr="008926C2">
        <w:rPr>
          <w:i/>
          <w:iCs/>
        </w:rPr>
        <w:t>to</w:t>
      </w:r>
      <w:proofErr w:type="spellEnd"/>
      <w:r w:rsidRPr="008926C2">
        <w:rPr>
          <w:i/>
          <w:iCs/>
        </w:rPr>
        <w:t xml:space="preserve"> art </w:t>
      </w:r>
      <w:proofErr w:type="spellStart"/>
      <w:r w:rsidRPr="008926C2">
        <w:rPr>
          <w:i/>
          <w:iCs/>
        </w:rPr>
        <w:t>installations</w:t>
      </w:r>
      <w:proofErr w:type="spellEnd"/>
      <w:r w:rsidRPr="008926C2">
        <w:rPr>
          <w:i/>
          <w:iCs/>
        </w:rPr>
        <w:t xml:space="preserve">, </w:t>
      </w:r>
      <w:proofErr w:type="spellStart"/>
      <w:r w:rsidRPr="008926C2">
        <w:rPr>
          <w:i/>
          <w:iCs/>
        </w:rPr>
        <w:t>social</w:t>
      </w:r>
      <w:proofErr w:type="spellEnd"/>
      <w:r w:rsidRPr="008926C2">
        <w:rPr>
          <w:i/>
          <w:iCs/>
        </w:rPr>
        <w:t xml:space="preserve"> media </w:t>
      </w:r>
      <w:proofErr w:type="spellStart"/>
      <w:r w:rsidRPr="008926C2">
        <w:rPr>
          <w:i/>
          <w:iCs/>
        </w:rPr>
        <w:t>and</w:t>
      </w:r>
      <w:proofErr w:type="spellEnd"/>
      <w:r w:rsidRPr="008926C2">
        <w:rPr>
          <w:i/>
          <w:iCs/>
        </w:rPr>
        <w:t xml:space="preserve"> stuff like </w:t>
      </w:r>
      <w:proofErr w:type="spellStart"/>
      <w:r w:rsidRPr="008926C2">
        <w:rPr>
          <w:i/>
          <w:iCs/>
        </w:rPr>
        <w:t>that</w:t>
      </w:r>
      <w:proofErr w:type="spellEnd"/>
      <w:r w:rsidRPr="008926C2">
        <w:rPr>
          <w:i/>
          <w:iCs/>
        </w:rPr>
        <w:t>.</w:t>
      </w:r>
      <w:r w:rsidRPr="005D617E">
        <w:rPr>
          <w:i/>
          <w:iCs/>
        </w:rPr>
        <w:t xml:space="preserve"> </w:t>
      </w:r>
      <w:r w:rsidRPr="00AD61C5">
        <w:rPr>
          <w:i/>
          <w:iCs/>
          <w:lang w:val="en-US"/>
        </w:rPr>
        <w:t>For me it should have a button with: ‘e-mail me the survey.</w:t>
      </w:r>
      <w:r w:rsidRPr="00AD61C5">
        <w:rPr>
          <w:lang w:val="en-US"/>
        </w:rPr>
        <w:t>’’).</w:t>
      </w:r>
    </w:p>
    <w:p w14:paraId="425AB344" w14:textId="77777777" w:rsidR="0088771A" w:rsidRPr="00AD61C5" w:rsidRDefault="0088771A" w:rsidP="0088771A">
      <w:pPr>
        <w:rPr>
          <w:lang w:val="en-US"/>
        </w:rPr>
      </w:pPr>
    </w:p>
    <w:p w14:paraId="2C9C1DD5" w14:textId="62B3492E" w:rsidR="0088771A" w:rsidRDefault="0088771A" w:rsidP="0088771A">
      <w:pPr>
        <w:pStyle w:val="Heading2"/>
      </w:pPr>
      <w:bookmarkStart w:id="35" w:name="_Toc185582268"/>
      <w:bookmarkStart w:id="36" w:name="_Toc185582565"/>
      <w:r>
        <w:t xml:space="preserve">Sessie 5: Procesevaluatie </w:t>
      </w:r>
      <w:r w:rsidR="5A51737F">
        <w:t>c</w:t>
      </w:r>
      <w:r w:rsidR="00C23B63">
        <w:t>o-creatie</w:t>
      </w:r>
      <w:bookmarkEnd w:id="35"/>
      <w:bookmarkEnd w:id="36"/>
    </w:p>
    <w:p w14:paraId="1DA61891" w14:textId="77777777" w:rsidR="003D522A" w:rsidRDefault="003D522A" w:rsidP="003D522A">
      <w:pPr>
        <w:jc w:val="both"/>
        <w:rPr>
          <w:rFonts w:eastAsia="Times New Roman" w:cs="Segoe UI"/>
        </w:rPr>
      </w:pPr>
      <w:r w:rsidRPr="00254692">
        <w:rPr>
          <w:rFonts w:eastAsia="Times New Roman" w:cs="Segoe UI"/>
        </w:rPr>
        <w:t xml:space="preserve">De studentassistenten </w:t>
      </w:r>
      <w:r>
        <w:rPr>
          <w:rFonts w:eastAsia="Times New Roman" w:cs="Segoe UI"/>
        </w:rPr>
        <w:t>geven aan</w:t>
      </w:r>
      <w:r w:rsidRPr="00254692">
        <w:rPr>
          <w:rFonts w:eastAsia="Times New Roman" w:cs="Segoe UI"/>
        </w:rPr>
        <w:t xml:space="preserve"> de samenwerking </w:t>
      </w:r>
      <w:r>
        <w:rPr>
          <w:rFonts w:eastAsia="Times New Roman" w:cs="Segoe UI"/>
        </w:rPr>
        <w:t xml:space="preserve">te waarderen </w:t>
      </w:r>
      <w:r w:rsidRPr="00254692">
        <w:rPr>
          <w:rFonts w:eastAsia="Times New Roman" w:cs="Segoe UI"/>
        </w:rPr>
        <w:t>en</w:t>
      </w:r>
      <w:r>
        <w:rPr>
          <w:rFonts w:eastAsia="Times New Roman" w:cs="Segoe UI"/>
        </w:rPr>
        <w:t xml:space="preserve"> zich</w:t>
      </w:r>
      <w:r w:rsidRPr="00254692">
        <w:rPr>
          <w:rFonts w:eastAsia="Times New Roman" w:cs="Segoe UI"/>
        </w:rPr>
        <w:t xml:space="preserve"> comfortabel genoeg</w:t>
      </w:r>
      <w:r>
        <w:rPr>
          <w:rFonts w:eastAsia="Times New Roman" w:cs="Segoe UI"/>
        </w:rPr>
        <w:t xml:space="preserve"> te voelen</w:t>
      </w:r>
      <w:r w:rsidRPr="00254692">
        <w:rPr>
          <w:rFonts w:eastAsia="Times New Roman" w:cs="Segoe UI"/>
        </w:rPr>
        <w:t xml:space="preserve"> om hun gedachten te delen. Ze geven aan dat het niet voelde alsof er een grote machtsverhouding was. Het werd als prettig ervaren dat er in de planning van bijeenkomsten rekening werd gehouden met hun beschikbaarheid.</w:t>
      </w:r>
      <w:r>
        <w:rPr>
          <w:rFonts w:eastAsia="Times New Roman" w:cs="Segoe UI"/>
        </w:rPr>
        <w:t xml:space="preserve"> </w:t>
      </w:r>
      <w:r w:rsidRPr="00254692">
        <w:rPr>
          <w:rFonts w:eastAsia="Times New Roman" w:cs="Segoe UI"/>
        </w:rPr>
        <w:t xml:space="preserve">Interactieve en </w:t>
      </w:r>
      <w:r>
        <w:rPr>
          <w:rFonts w:eastAsia="Times New Roman" w:cs="Segoe UI"/>
        </w:rPr>
        <w:t>dynamische</w:t>
      </w:r>
      <w:r w:rsidRPr="00254692">
        <w:rPr>
          <w:rFonts w:eastAsia="Times New Roman" w:cs="Segoe UI"/>
        </w:rPr>
        <w:t xml:space="preserve"> sessies, zoals het gebruik van plakbriefjes en de prototype brainstorm, werden bijzonder gewaardeerd. Er werd een suggestie gedaan </w:t>
      </w:r>
      <w:r>
        <w:rPr>
          <w:rFonts w:eastAsia="Times New Roman" w:cs="Segoe UI"/>
        </w:rPr>
        <w:t>voor</w:t>
      </w:r>
      <w:r w:rsidRPr="00254692">
        <w:rPr>
          <w:rFonts w:eastAsia="Times New Roman" w:cs="Segoe UI"/>
        </w:rPr>
        <w:t xml:space="preserve"> online deelname </w:t>
      </w:r>
      <w:r>
        <w:rPr>
          <w:rFonts w:eastAsia="Times New Roman" w:cs="Segoe UI"/>
        </w:rPr>
        <w:t>aan</w:t>
      </w:r>
      <w:r w:rsidRPr="00254692">
        <w:rPr>
          <w:rFonts w:eastAsia="Times New Roman" w:cs="Segoe UI"/>
        </w:rPr>
        <w:t xml:space="preserve"> de verschillende sessies </w:t>
      </w:r>
      <w:r>
        <w:rPr>
          <w:rFonts w:eastAsia="Times New Roman" w:cs="Segoe UI"/>
        </w:rPr>
        <w:t>nog beter tegemoet te komen aan hun drukke agenda</w:t>
      </w:r>
      <w:r w:rsidRPr="00254692">
        <w:rPr>
          <w:rFonts w:eastAsia="Times New Roman" w:cs="Segoe UI"/>
        </w:rPr>
        <w:t>.</w:t>
      </w:r>
    </w:p>
    <w:p w14:paraId="7D952B39" w14:textId="77777777" w:rsidR="003D522A" w:rsidRPr="00254692" w:rsidRDefault="003D522A" w:rsidP="003D522A">
      <w:pPr>
        <w:jc w:val="both"/>
        <w:rPr>
          <w:rFonts w:eastAsia="Times New Roman" w:cs="Segoe UI"/>
        </w:rPr>
      </w:pPr>
    </w:p>
    <w:p w14:paraId="080921A9" w14:textId="77777777" w:rsidR="003D522A" w:rsidRDefault="003D522A" w:rsidP="003D522A">
      <w:pPr>
        <w:jc w:val="both"/>
        <w:rPr>
          <w:rFonts w:eastAsia="Times New Roman" w:cs="Segoe UI"/>
        </w:rPr>
      </w:pPr>
      <w:r w:rsidRPr="00254692">
        <w:rPr>
          <w:rFonts w:eastAsia="Times New Roman" w:cs="Segoe UI"/>
        </w:rPr>
        <w:t xml:space="preserve">De communicatie met de onderzoekers werd over het algemeen duidelijk en professioneel bevonden, hoewel er </w:t>
      </w:r>
      <w:r>
        <w:rPr>
          <w:rFonts w:eastAsia="Times New Roman" w:cs="Segoe UI"/>
        </w:rPr>
        <w:t>een enkel geval van</w:t>
      </w:r>
      <w:r w:rsidRPr="00254692">
        <w:rPr>
          <w:rFonts w:eastAsia="Times New Roman" w:cs="Segoe UI"/>
        </w:rPr>
        <w:t xml:space="preserve"> miscommunicatie wa</w:t>
      </w:r>
      <w:r>
        <w:rPr>
          <w:rFonts w:eastAsia="Times New Roman" w:cs="Segoe UI"/>
        </w:rPr>
        <w:t>s</w:t>
      </w:r>
      <w:r w:rsidRPr="00254692">
        <w:rPr>
          <w:rFonts w:eastAsia="Times New Roman" w:cs="Segoe UI"/>
        </w:rPr>
        <w:t xml:space="preserve"> over deelname aan </w:t>
      </w:r>
      <w:r>
        <w:rPr>
          <w:rFonts w:eastAsia="Times New Roman" w:cs="Segoe UI"/>
        </w:rPr>
        <w:t xml:space="preserve">een </w:t>
      </w:r>
      <w:r w:rsidRPr="00254692">
        <w:rPr>
          <w:rFonts w:eastAsia="Times New Roman" w:cs="Segoe UI"/>
        </w:rPr>
        <w:t xml:space="preserve">bepaalde sessie </w:t>
      </w:r>
      <w:r>
        <w:rPr>
          <w:rFonts w:eastAsia="Times New Roman" w:cs="Segoe UI"/>
        </w:rPr>
        <w:t xml:space="preserve">(een aantal studentassistenten wist niet zeker of ze werden verwacht bij de focusgroep) </w:t>
      </w:r>
      <w:r w:rsidRPr="00254692">
        <w:rPr>
          <w:rFonts w:eastAsia="Times New Roman" w:cs="Segoe UI"/>
        </w:rPr>
        <w:t xml:space="preserve">en </w:t>
      </w:r>
      <w:r>
        <w:rPr>
          <w:rFonts w:eastAsia="Times New Roman" w:cs="Segoe UI"/>
        </w:rPr>
        <w:t xml:space="preserve">over </w:t>
      </w:r>
      <w:r w:rsidRPr="00254692">
        <w:rPr>
          <w:rFonts w:eastAsia="Times New Roman" w:cs="Segoe UI"/>
        </w:rPr>
        <w:t xml:space="preserve">de deadline voor het delen van de onderzoeksgegevens. Een deel van de studentassistenten geeft aan dat duidelijkere instructies de algehele ervaring </w:t>
      </w:r>
      <w:r>
        <w:rPr>
          <w:rFonts w:eastAsia="Times New Roman" w:cs="Segoe UI"/>
        </w:rPr>
        <w:t>had</w:t>
      </w:r>
      <w:r w:rsidRPr="00254692">
        <w:rPr>
          <w:rFonts w:eastAsia="Times New Roman" w:cs="Segoe UI"/>
        </w:rPr>
        <w:t xml:space="preserve"> kunnen verbeteren. </w:t>
      </w:r>
    </w:p>
    <w:p w14:paraId="71B91FB5" w14:textId="77777777" w:rsidR="003D522A" w:rsidRPr="00254692" w:rsidRDefault="003D522A" w:rsidP="003D522A">
      <w:pPr>
        <w:jc w:val="both"/>
        <w:rPr>
          <w:rFonts w:eastAsia="Times New Roman" w:cs="Segoe UI"/>
        </w:rPr>
      </w:pPr>
    </w:p>
    <w:p w14:paraId="615CFF99" w14:textId="77777777" w:rsidR="003D522A" w:rsidRDefault="003D522A" w:rsidP="003D522A">
      <w:pPr>
        <w:jc w:val="both"/>
        <w:rPr>
          <w:rFonts w:eastAsia="Times New Roman" w:cs="Segoe UI"/>
        </w:rPr>
      </w:pPr>
      <w:r w:rsidRPr="00254692">
        <w:rPr>
          <w:rFonts w:eastAsia="Times New Roman" w:cs="Segoe UI"/>
        </w:rPr>
        <w:t xml:space="preserve">De studentassistenten haalden voldoening uit het </w:t>
      </w:r>
      <w:r>
        <w:rPr>
          <w:rFonts w:eastAsia="Times New Roman" w:cs="Segoe UI"/>
        </w:rPr>
        <w:t xml:space="preserve">leveren van een </w:t>
      </w:r>
      <w:r w:rsidRPr="00254692">
        <w:rPr>
          <w:rFonts w:eastAsia="Times New Roman" w:cs="Segoe UI"/>
        </w:rPr>
        <w:t>bijdrage aan onderzoek</w:t>
      </w:r>
      <w:r>
        <w:rPr>
          <w:rFonts w:eastAsia="Times New Roman" w:cs="Segoe UI"/>
        </w:rPr>
        <w:t xml:space="preserve">. </w:t>
      </w:r>
      <w:r w:rsidRPr="00254692">
        <w:rPr>
          <w:rFonts w:eastAsia="Times New Roman" w:cs="Segoe UI"/>
        </w:rPr>
        <w:t>De dataverzameling werd als leuk en leerzaam bevonden</w:t>
      </w:r>
      <w:r>
        <w:rPr>
          <w:rFonts w:eastAsia="Times New Roman" w:cs="Segoe UI"/>
        </w:rPr>
        <w:t>. W</w:t>
      </w:r>
      <w:r w:rsidRPr="00254692">
        <w:rPr>
          <w:rFonts w:eastAsia="Times New Roman" w:cs="Segoe UI"/>
        </w:rPr>
        <w:t xml:space="preserve">el bleek </w:t>
      </w:r>
      <w:r>
        <w:rPr>
          <w:rFonts w:eastAsia="Times New Roman" w:cs="Segoe UI"/>
        </w:rPr>
        <w:t>dit</w:t>
      </w:r>
      <w:r w:rsidRPr="00254692">
        <w:rPr>
          <w:rFonts w:eastAsia="Times New Roman" w:cs="Segoe UI"/>
        </w:rPr>
        <w:t xml:space="preserve"> wat uitdagend doordat sommige studenten snel door de vragenlijst gingen of uiteindelijk niet deelnamen. Het directe contact met de respondent is als een effectieve manier ervaren om de </w:t>
      </w:r>
      <w:r>
        <w:rPr>
          <w:rFonts w:eastAsia="Times New Roman" w:cs="Segoe UI"/>
        </w:rPr>
        <w:t>vragenlijst onder de aandacht te brengen</w:t>
      </w:r>
      <w:r w:rsidRPr="00254692">
        <w:rPr>
          <w:rFonts w:eastAsia="Times New Roman" w:cs="Segoe UI"/>
        </w:rPr>
        <w:t>.</w:t>
      </w:r>
    </w:p>
    <w:p w14:paraId="09DD467C" w14:textId="77777777" w:rsidR="003D522A" w:rsidRPr="00254692" w:rsidRDefault="003D522A" w:rsidP="003D522A">
      <w:pPr>
        <w:jc w:val="both"/>
        <w:rPr>
          <w:rFonts w:eastAsia="Times New Roman" w:cs="Segoe UI"/>
        </w:rPr>
      </w:pPr>
    </w:p>
    <w:p w14:paraId="47C67B0E" w14:textId="77777777" w:rsidR="003D522A" w:rsidRDefault="003D522A" w:rsidP="003D522A">
      <w:pPr>
        <w:jc w:val="both"/>
        <w:rPr>
          <w:rFonts w:eastAsia="Times New Roman" w:cs="Segoe UI"/>
        </w:rPr>
      </w:pPr>
      <w:r>
        <w:rPr>
          <w:rFonts w:eastAsia="Times New Roman" w:cs="Segoe UI"/>
        </w:rPr>
        <w:t>Over het algemeen spreken d</w:t>
      </w:r>
      <w:r w:rsidRPr="00254692">
        <w:rPr>
          <w:rFonts w:eastAsia="Times New Roman" w:cs="Segoe UI"/>
        </w:rPr>
        <w:t>e studentassistenten zich positief uit over hun deelname aan het project. Ze beschrijven het als interessant, leerzaam en relevant voor hun zelfontwikkeling. Alle studentassistenten g</w:t>
      </w:r>
      <w:r>
        <w:rPr>
          <w:rFonts w:eastAsia="Times New Roman" w:cs="Segoe UI"/>
        </w:rPr>
        <w:t>e</w:t>
      </w:r>
      <w:r w:rsidRPr="00254692">
        <w:rPr>
          <w:rFonts w:eastAsia="Times New Roman" w:cs="Segoe UI"/>
        </w:rPr>
        <w:t xml:space="preserve">ven aan interesse te hebben </w:t>
      </w:r>
      <w:r>
        <w:rPr>
          <w:rFonts w:eastAsia="Times New Roman" w:cs="Segoe UI"/>
        </w:rPr>
        <w:t>voor een eventueel vervolg van het</w:t>
      </w:r>
      <w:r w:rsidRPr="00254692">
        <w:rPr>
          <w:rFonts w:eastAsia="Times New Roman" w:cs="Segoe UI"/>
        </w:rPr>
        <w:t xml:space="preserve"> projec</w:t>
      </w:r>
      <w:r>
        <w:rPr>
          <w:rFonts w:eastAsia="Times New Roman" w:cs="Segoe UI"/>
        </w:rPr>
        <w:t>t</w:t>
      </w:r>
      <w:r w:rsidRPr="00254692">
        <w:rPr>
          <w:rFonts w:eastAsia="Times New Roman" w:cs="Segoe UI"/>
        </w:rPr>
        <w:t xml:space="preserve">. </w:t>
      </w:r>
      <w:r>
        <w:rPr>
          <w:rFonts w:eastAsia="Times New Roman" w:cs="Segoe UI"/>
        </w:rPr>
        <w:t xml:space="preserve">Met oog op het afstemmen van de werkzaamheden </w:t>
      </w:r>
      <w:r w:rsidRPr="00254692">
        <w:rPr>
          <w:rFonts w:eastAsia="Times New Roman" w:cs="Segoe UI"/>
        </w:rPr>
        <w:t xml:space="preserve">wordt </w:t>
      </w:r>
      <w:r>
        <w:rPr>
          <w:rFonts w:eastAsia="Times New Roman" w:cs="Segoe UI"/>
        </w:rPr>
        <w:t>a</w:t>
      </w:r>
      <w:r w:rsidRPr="00254692">
        <w:rPr>
          <w:rFonts w:eastAsia="Times New Roman" w:cs="Segoe UI"/>
        </w:rPr>
        <w:t>ls tip nog meegegeven</w:t>
      </w:r>
      <w:r>
        <w:rPr>
          <w:rFonts w:eastAsia="Times New Roman" w:cs="Segoe UI"/>
        </w:rPr>
        <w:t xml:space="preserve"> dat er in de toekomst meer rekening kan worden gehouden met individuele</w:t>
      </w:r>
      <w:r w:rsidRPr="00254692">
        <w:rPr>
          <w:rFonts w:eastAsia="Times New Roman" w:cs="Segoe UI"/>
        </w:rPr>
        <w:t xml:space="preserve"> </w:t>
      </w:r>
      <w:r>
        <w:rPr>
          <w:rFonts w:eastAsia="Times New Roman" w:cs="Segoe UI"/>
        </w:rPr>
        <w:t xml:space="preserve">achtergronden, </w:t>
      </w:r>
      <w:r w:rsidRPr="00254692">
        <w:rPr>
          <w:rFonts w:eastAsia="Times New Roman" w:cs="Segoe UI"/>
        </w:rPr>
        <w:t>interesses en talenten</w:t>
      </w:r>
      <w:r>
        <w:rPr>
          <w:rFonts w:eastAsia="Times New Roman" w:cs="Segoe UI"/>
        </w:rPr>
        <w:t>.</w:t>
      </w:r>
    </w:p>
    <w:p w14:paraId="003175A8" w14:textId="77777777" w:rsidR="003D522A" w:rsidRPr="00254692" w:rsidRDefault="003D522A" w:rsidP="003D522A">
      <w:pPr>
        <w:jc w:val="both"/>
        <w:rPr>
          <w:rFonts w:eastAsia="Times New Roman" w:cs="Segoe UI"/>
        </w:rPr>
      </w:pPr>
    </w:p>
    <w:p w14:paraId="246BA633" w14:textId="77777777" w:rsidR="003D522A" w:rsidRPr="00AD64B6" w:rsidRDefault="003D522A" w:rsidP="003D522A">
      <w:pPr>
        <w:jc w:val="both"/>
        <w:rPr>
          <w:rFonts w:eastAsia="Times New Roman" w:cs="Segoe UI"/>
        </w:rPr>
      </w:pPr>
      <w:r w:rsidRPr="37A3DAC5">
        <w:rPr>
          <w:rFonts w:eastAsia="Times New Roman" w:cs="Segoe UI"/>
        </w:rPr>
        <w:t xml:space="preserve">Uit de samenwerking met studentassistenten is gebleken dat een samenwerking tussen (docent-)onderzoekers en studenten potentieel veel meerwaarde heeft. Wel brengt dit enkele uitdagingen met zich mee. Allereerst bleek de werving uitdagend: er reageerde slechts één student op de vacature. Via andere kanalen zijn er nog drie studentassistenten geworven, waarvan één student zich al voor de eerste bijeenkomst terugtrok vanwege tijdsgebrek. Ook dragen de uiteenlopende vaardigheden op het gebied van onderzoek, wisselende beschikbaarheid in tijd, verschillende (culturele) achtergronden en taalbarrières bij aan uitdagingen voor co-creatie.   </w:t>
      </w:r>
    </w:p>
    <w:p w14:paraId="0822C815" w14:textId="77777777" w:rsidR="0088771A" w:rsidRPr="000D0791" w:rsidRDefault="0088771A" w:rsidP="0088771A"/>
    <w:p w14:paraId="39628CA5" w14:textId="77777777" w:rsidR="0088771A" w:rsidRDefault="0088771A" w:rsidP="0088771A"/>
    <w:p w14:paraId="409664A1" w14:textId="77777777" w:rsidR="0088771A" w:rsidRDefault="0088771A" w:rsidP="00805E7C">
      <w:pPr>
        <w:jc w:val="both"/>
      </w:pPr>
    </w:p>
    <w:p w14:paraId="4C634D1D" w14:textId="77777777" w:rsidR="004C7D27" w:rsidRPr="004C7D27" w:rsidRDefault="004C7D27" w:rsidP="004C7D27"/>
    <w:p w14:paraId="2911D891" w14:textId="77777777" w:rsidR="00810744" w:rsidRDefault="00810744" w:rsidP="00810744"/>
    <w:p w14:paraId="27938A9E" w14:textId="77777777" w:rsidR="00810744" w:rsidRPr="00810744" w:rsidRDefault="00810744" w:rsidP="00810744"/>
    <w:p w14:paraId="5977D5CC" w14:textId="77777777" w:rsidR="00277372" w:rsidRDefault="00277372" w:rsidP="00277372"/>
    <w:p w14:paraId="6551DB08" w14:textId="77777777" w:rsidR="00277372" w:rsidRPr="00D02917" w:rsidRDefault="00277372" w:rsidP="00277372"/>
    <w:p w14:paraId="3C9E90F7" w14:textId="0CF3C1D5" w:rsidR="009128ED" w:rsidRDefault="009128ED" w:rsidP="009128ED">
      <w:pPr>
        <w:pStyle w:val="Heading1"/>
      </w:pPr>
      <w:bookmarkStart w:id="37" w:name="_Toc185582269"/>
      <w:bookmarkStart w:id="38" w:name="_Toc185582566"/>
      <w:r>
        <w:t>Discussie</w:t>
      </w:r>
      <w:bookmarkEnd w:id="37"/>
      <w:bookmarkEnd w:id="38"/>
    </w:p>
    <w:p w14:paraId="69E55566" w14:textId="665A1402" w:rsidR="07AD4420" w:rsidRDefault="68855426" w:rsidP="07AD4420">
      <w:pPr>
        <w:pStyle w:val="Heading2"/>
      </w:pPr>
      <w:bookmarkStart w:id="39" w:name="_Toc185582270"/>
      <w:bookmarkStart w:id="40" w:name="_Toc185582567"/>
      <w:r>
        <w:t>Inhoudelijke en methodologische discussie</w:t>
      </w:r>
      <w:bookmarkEnd w:id="39"/>
      <w:bookmarkEnd w:id="40"/>
    </w:p>
    <w:p w14:paraId="092A221E" w14:textId="5AC1664D" w:rsidR="5C1B56CA" w:rsidRDefault="5C1B56CA" w:rsidP="5B191578"/>
    <w:p w14:paraId="12C2D494" w14:textId="77777777" w:rsidR="005E7B3B" w:rsidRDefault="42AE8D23" w:rsidP="00B042D2">
      <w:pPr>
        <w:jc w:val="both"/>
      </w:pPr>
      <w:r>
        <w:t xml:space="preserve">Als wordt gekeken naar factoren die een positieve invloed hebben op de (continue) deelname van studenten aan longitudinaal onderzoek binnen het hoger onderwijs (onderzoeksvraag 1), komen een beloning, werving via bekende kanalen, weinig tijdsinvestering, mogelijkheid tot toelichting, feedback over eigen resultaten en de communicatie over de impact van het onderzoek naar voren. Als eerste geven studenten aan dat ze een beloning belangrijk vinden, zoals een cadeaubon of sparen voor punten die kunnen worden ingewisseld tegen producten. Hier noemen ze ook dat het goed zou zijn als langere deelname leidt tot een hogere beloning, wat in het kader van een longitudinaal onderzoek zou kunnen leiden tot een meer langdurige deelname. Daarnaast gaven ze aan dat ze sneller bereid waren om mee te doen aan onderzoek als ze door een medestudent werden gevraagd. Het was echter wel zo dat wanneer een lid van het onderzoeksteam vroeg naar bereidheid om deel te nemen aan de focusgroep, veel studenten hier gehoor aan gaven. Dit komt overeen met eerder onderzoek dat laat zien dat docenten en staf respons kunnen verbeteren door onderzoek te persoonlijk te promoten (Beek et al., 2022). </w:t>
      </w:r>
    </w:p>
    <w:p w14:paraId="63115CC5" w14:textId="77777777" w:rsidR="005E7B3B" w:rsidRDefault="005E7B3B" w:rsidP="00B042D2">
      <w:pPr>
        <w:jc w:val="both"/>
      </w:pPr>
    </w:p>
    <w:p w14:paraId="1CFEBD35" w14:textId="5761EEC2" w:rsidR="009128ED" w:rsidRDefault="42AE8D23" w:rsidP="00B042D2">
      <w:pPr>
        <w:jc w:val="both"/>
      </w:pPr>
      <w:r>
        <w:t>Hoewel studenten dus een voorkeur geven aan peerwerving, kunnen zij ook geworven worden door een onderzoeker. Het lijk</w:t>
      </w:r>
      <w:r w:rsidR="00A01AB2">
        <w:t>t</w:t>
      </w:r>
      <w:r>
        <w:t xml:space="preserve"> er in ieder geval op dat een persoonlijke benadering belangrijk is en dat studenten eerder meewerken met iemand wie ze het gunnen. Dit kan iemand zijn die ze kennen, waarmee ze zich identificeren of iemand die overtuigend is. Wat de precieze factoren zijn die persoonlijke benadering effectief maken, zou verder moeten worden onderzocht. Daarnaast wordt werving via </w:t>
      </w:r>
      <w:proofErr w:type="spellStart"/>
      <w:r>
        <w:t>social</w:t>
      </w:r>
      <w:proofErr w:type="spellEnd"/>
      <w:r>
        <w:t xml:space="preserve"> media op prijs gesteld. Veel studenten (96,8%) zijn op </w:t>
      </w:r>
      <w:proofErr w:type="spellStart"/>
      <w:r>
        <w:t>social</w:t>
      </w:r>
      <w:proofErr w:type="spellEnd"/>
      <w:r>
        <w:t xml:space="preserve"> media te vinden (CBS, 2020) en oproepen via </w:t>
      </w:r>
      <w:proofErr w:type="spellStart"/>
      <w:r>
        <w:t>social</w:t>
      </w:r>
      <w:proofErr w:type="spellEnd"/>
      <w:r>
        <w:t xml:space="preserve"> mediakanalen zouden dus een groot bereik hebben onder deze doelgroep.  </w:t>
      </w:r>
    </w:p>
    <w:p w14:paraId="25AFFF3A" w14:textId="52AF5685" w:rsidR="68C162DC" w:rsidRDefault="68C162DC" w:rsidP="00B042D2">
      <w:pPr>
        <w:jc w:val="both"/>
      </w:pPr>
    </w:p>
    <w:p w14:paraId="0F410EB6" w14:textId="41A69B86" w:rsidR="009128ED" w:rsidRDefault="42AE8D23" w:rsidP="00B042D2">
      <w:pPr>
        <w:jc w:val="both"/>
      </w:pPr>
      <w:r>
        <w:t>Studenten geven aan dat ze liever korte vragenlijsten in vullen of een poll of quiz via Instagram. Dit sluit aan bij het idee dat de student het druk heeft en niet de tijd kan en wil vrijmaken voor deelname aan lang</w:t>
      </w:r>
      <w:r w:rsidR="61D16C87">
        <w:t>e</w:t>
      </w:r>
      <w:r>
        <w:t xml:space="preserve"> </w:t>
      </w:r>
      <w:proofErr w:type="spellStart"/>
      <w:r w:rsidR="4B33C80C">
        <w:t>surveys</w:t>
      </w:r>
      <w:proofErr w:type="spellEnd"/>
      <w:r>
        <w:t>. Ook is dit in lijn met voorgaand onderzoek, dat laat zien dat dat er sprake in van ‘</w:t>
      </w:r>
      <w:proofErr w:type="spellStart"/>
      <w:r>
        <w:t>onderzoeksmoeheid</w:t>
      </w:r>
      <w:proofErr w:type="spellEnd"/>
      <w:r>
        <w:t xml:space="preserve">’ (Adams &amp; </w:t>
      </w:r>
      <w:proofErr w:type="spellStart"/>
      <w:r>
        <w:t>Umbach</w:t>
      </w:r>
      <w:proofErr w:type="spellEnd"/>
      <w:r>
        <w:t xml:space="preserve">, 2012). Opvallend was echter dat studenten ook de diepte in wilden gaan in een persoonlijk maar tijdrovender gesprek met de onderzoeker. Ze vonden het belangrijk dat ze hun antwoorden in een gesprek met de onderzoeker kunnen toelichten. Dit lijkt te suggereren dat studenten het belangrijk vinden dat hun respons zo accuraat mogelijk wordt geïnterpreteerd door de onderzoekers, zodat hier een juist vervolg aan kan worden gegeven.  </w:t>
      </w:r>
    </w:p>
    <w:p w14:paraId="63AFB917" w14:textId="2B2651A6" w:rsidR="009128ED" w:rsidRDefault="009128ED" w:rsidP="00B042D2">
      <w:pPr>
        <w:jc w:val="both"/>
      </w:pPr>
    </w:p>
    <w:p w14:paraId="2F7E8450" w14:textId="780BD7D3" w:rsidR="009128ED" w:rsidRDefault="42AE8D23" w:rsidP="00B042D2">
      <w:pPr>
        <w:jc w:val="both"/>
      </w:pPr>
      <w:r>
        <w:t xml:space="preserve">Wanneer het gaat over het ontvangen van feedback uit het onderzoek, hebben veel studenten de voorkeur om feedback te ontvangen over hoe het onderzoek waaraan zij deelnemen bijdraagt aan positieve verandering. De impact van een onderzoek zou dus van belang kunnen zijn voor de bereidheid tot deelname en motivatie. Verder zijn studenten geïnteresseerd in individuele feedback over het onderzoek in vergelijking met studiegenoten, wat overeenkomt met theorie waaruit blijkt dat studenten de neiging hebben om zich te vergelijken met groepsgenoten (Dijkstra et al., 2008). Tenslotte geven ze aan ook geïnteresseerd te zijn in algemene informatie over de bevindingen. </w:t>
      </w:r>
    </w:p>
    <w:p w14:paraId="4FC7C9D1" w14:textId="07F6878D" w:rsidR="009128ED" w:rsidRDefault="009128ED" w:rsidP="00B042D2">
      <w:pPr>
        <w:jc w:val="both"/>
      </w:pPr>
    </w:p>
    <w:p w14:paraId="0324EF91" w14:textId="77777777" w:rsidR="005E7B3B" w:rsidRDefault="42AE8D23" w:rsidP="00B042D2">
      <w:pPr>
        <w:jc w:val="both"/>
      </w:pPr>
      <w:r>
        <w:t xml:space="preserve">Met betrekking tot factoren die een positieve invloed hebben op </w:t>
      </w:r>
      <w:r w:rsidR="00FE2A76">
        <w:t>de inzet</w:t>
      </w:r>
      <w:r>
        <w:t xml:space="preserve"> van studenten als co-creators in onderzoek binnen het hoger onderwijs (onderzoeksvraag 2), blijkt dat het werven van studentassistenten een uitdaging was. Zelfs wanneer het om een betaalde positie gaat, kan de interesse dus beperkt zijn wanneer geworven wordt vanuit een officiële vacature. De studenten </w:t>
      </w:r>
      <w:r w:rsidR="005C2FB7">
        <w:t xml:space="preserve">die </w:t>
      </w:r>
      <w:r>
        <w:t xml:space="preserve">uiteindelijk werden geworven waren al actief betrokken bij hun studie en/of bij het doen van onderzoek, waardoor ze waarschijnlijk eerder geïnteresseerd waren om deel te nemen aan co-creatie. </w:t>
      </w:r>
    </w:p>
    <w:p w14:paraId="3049F542" w14:textId="2C20D8AB" w:rsidR="009128ED" w:rsidRDefault="42AE8D23" w:rsidP="00B042D2">
      <w:pPr>
        <w:jc w:val="both"/>
      </w:pPr>
      <w:r>
        <w:t xml:space="preserve">De studenten vonder co-creatie leerzaam en interessant en ze waardeerden het dat er om hun mening werd gevraagd. Wel hadden de studenten in sommige gevallen duidelijkere instructies nodig. Dit sluit aan bij de observatie van de onderzoekers dat er hier en daar miscommunicatie was over deadlines en methoden. Verder was er een onderlinge afhankelijkheid tussen studenten en onderzoeker die ervoor zorgde dat er vertraging ontstond op het moment dat informatie en data niet tijdig werd aangeleverd.  </w:t>
      </w:r>
    </w:p>
    <w:p w14:paraId="77550192" w14:textId="76BEE282" w:rsidR="009128ED" w:rsidRDefault="009128ED" w:rsidP="00B042D2">
      <w:pPr>
        <w:jc w:val="both"/>
      </w:pPr>
    </w:p>
    <w:p w14:paraId="73FC1E2C" w14:textId="5952F322" w:rsidR="009128ED" w:rsidRDefault="42AE8D23" w:rsidP="00B042D2">
      <w:pPr>
        <w:jc w:val="both"/>
      </w:pPr>
      <w:r>
        <w:t xml:space="preserve">Met betrekking tot de methodologische aspecten, moet er worden opgemerkt dat er door het werken met studentassistenten minder zicht was op het onderzoeksproces. De studenten gaven bij sommige onderdelen hun eigen invulling aan de </w:t>
      </w:r>
      <w:r w:rsidR="00CF36C3">
        <w:t xml:space="preserve">methode van </w:t>
      </w:r>
      <w:r>
        <w:t>dataverzameling</w:t>
      </w:r>
      <w:r w:rsidR="00D675CE">
        <w:t xml:space="preserve">, door deze bijvoorbeeld </w:t>
      </w:r>
      <w:r w:rsidR="00DD335B">
        <w:t xml:space="preserve">op uiteenlopende wijze </w:t>
      </w:r>
      <w:r w:rsidR="00D675CE">
        <w:t>online te verzamelen</w:t>
      </w:r>
      <w:r>
        <w:t xml:space="preserve">. Dit kan deels extra informatie hebben opgeleverd, maar </w:t>
      </w:r>
      <w:r w:rsidR="00B94EB6">
        <w:t xml:space="preserve">heeft mogelijk afbreuk gedaan aan </w:t>
      </w:r>
      <w:r>
        <w:t xml:space="preserve">de kwaliteit van de </w:t>
      </w:r>
      <w:r w:rsidR="00DD335B">
        <w:t>verzamelde data</w:t>
      </w:r>
      <w:r>
        <w:t xml:space="preserve">. Na afloop zijn de gebruikte (online) formulieren wel gecontroleerd en dit was in lijn met de gewenste manier van data verzamelen. Hierdoor is de kans klein dat er vertekeningen in de resultaten zijn opgetreden.  </w:t>
      </w:r>
    </w:p>
    <w:p w14:paraId="556B1F56" w14:textId="6654A7E5" w:rsidR="009128ED" w:rsidRDefault="009128ED" w:rsidP="00B042D2">
      <w:pPr>
        <w:jc w:val="both"/>
      </w:pPr>
    </w:p>
    <w:p w14:paraId="3627254C" w14:textId="03A8CDAD" w:rsidR="009128ED" w:rsidRDefault="42AE8D23" w:rsidP="00B042D2">
      <w:pPr>
        <w:jc w:val="both"/>
      </w:pPr>
      <w:r>
        <w:t xml:space="preserve">Ook moet er rekening gehouden worden met minder representatieve resultaten doordat er gebruik is gemaakt van kleine populaties in de deelstudies. Het was binnen dit project niet mogelijk om studenten te werven van alle studierichtingen. Zo werden de prototypes slechts in samenwerking met drie studenten opgesteld en waren de focusgroepen met acht studenten vanuit drie verschillende studies, waardoor er mogelijk inzichten zijn gemist.   </w:t>
      </w:r>
    </w:p>
    <w:p w14:paraId="1DDF2010" w14:textId="098D5D93" w:rsidR="009128ED" w:rsidRDefault="00775A04" w:rsidP="00B042D2">
      <w:pPr>
        <w:pStyle w:val="Heading2"/>
        <w:jc w:val="both"/>
      </w:pPr>
      <w:bookmarkStart w:id="41" w:name="_Toc185582271"/>
      <w:bookmarkStart w:id="42" w:name="_Toc185582568"/>
      <w:r>
        <w:t>Aanbevelingen</w:t>
      </w:r>
      <w:bookmarkEnd w:id="41"/>
      <w:bookmarkEnd w:id="42"/>
    </w:p>
    <w:p w14:paraId="25B245F6" w14:textId="28BFFD96" w:rsidR="43BA24FA" w:rsidRDefault="43BA24FA" w:rsidP="00B042D2">
      <w:pPr>
        <w:jc w:val="both"/>
      </w:pPr>
    </w:p>
    <w:p w14:paraId="20C5A691" w14:textId="5DBDA4E8" w:rsidR="009128ED" w:rsidRDefault="2B5642E9" w:rsidP="00B042D2">
      <w:pPr>
        <w:jc w:val="both"/>
      </w:pPr>
      <w:r>
        <w:t xml:space="preserve">Wanneer er een grootschalig longitudinaal onderzoek onder studenten wordt opgezet, zoals </w:t>
      </w:r>
      <w:proofErr w:type="spellStart"/>
      <w:r>
        <w:t>StudentLines</w:t>
      </w:r>
      <w:proofErr w:type="spellEnd"/>
      <w:r>
        <w:t xml:space="preserve">, is het belangrijk om genoemde factoren uit het onderzoek mee te nemen vanaf de werving en opzet van het onderzoek, tot de feedback. Daarnaast is het belangrijk om meer onderzoek te doen naar </w:t>
      </w:r>
      <w:r w:rsidR="00403FA8">
        <w:t>het</w:t>
      </w:r>
      <w:r>
        <w:t xml:space="preserve"> perspectie</w:t>
      </w:r>
      <w:r w:rsidR="00403FA8">
        <w:t>f</w:t>
      </w:r>
      <w:r>
        <w:t xml:space="preserve"> van een grotere </w:t>
      </w:r>
      <w:r w:rsidR="00403FA8">
        <w:t>groep</w:t>
      </w:r>
      <w:r>
        <w:t xml:space="preserve"> studenten.  </w:t>
      </w:r>
    </w:p>
    <w:p w14:paraId="17E06E7F" w14:textId="09C34810" w:rsidR="009128ED" w:rsidRDefault="009128ED" w:rsidP="00B042D2">
      <w:pPr>
        <w:jc w:val="both"/>
      </w:pPr>
    </w:p>
    <w:p w14:paraId="01383EB0" w14:textId="028A8672" w:rsidR="009128ED" w:rsidRDefault="2B5642E9" w:rsidP="00B042D2">
      <w:pPr>
        <w:jc w:val="both"/>
      </w:pPr>
      <w:r>
        <w:t xml:space="preserve">Met betrekking tot de werving lijkt het belangrijk om actief gebruik te maken van </w:t>
      </w:r>
      <w:proofErr w:type="spellStart"/>
      <w:r>
        <w:t>social</w:t>
      </w:r>
      <w:proofErr w:type="spellEnd"/>
      <w:r>
        <w:t xml:space="preserve"> media, met o.a. kalenders met onderzoeksactiviteiten en polls als </w:t>
      </w:r>
      <w:proofErr w:type="spellStart"/>
      <w:r>
        <w:t>teasers</w:t>
      </w:r>
      <w:proofErr w:type="spellEnd"/>
      <w:r>
        <w:t xml:space="preserve">. Hierbij kan gebruik worden gemaakt van een eigen Instagram account met een duidelijke en attractieve huisstijl en met herkenbare logo's om een onderzoeksgemeenschap te vormen. Onderzocht zou moeten worden wat een stijl is dat de meeste studenten aanspreekt. Communicatie-experts zouden vanuit de hogeschool een grote rol moeten gaan spelen in de marketing van </w:t>
      </w:r>
      <w:proofErr w:type="spellStart"/>
      <w:r>
        <w:t>StudentLines</w:t>
      </w:r>
      <w:proofErr w:type="spellEnd"/>
      <w:r>
        <w:t xml:space="preserve">. Daarnaast kan het beschikbaar stellen van een beloning de intentie tot deelname verhogen. Een cadeaukaart wordt gewaardeerd, maar ook een puntensysteem waarbij kan worden gespaard bij langdurige deelname voor een product. Hierbij zou in de toekomst in het kader van haalbaarheid ook kunnen worden gekeken naar de inzet van sponsors om deze producten beschikbaar te stellen.  </w:t>
      </w:r>
    </w:p>
    <w:p w14:paraId="3DDC30A8" w14:textId="53331FFC" w:rsidR="009128ED" w:rsidRDefault="009128ED" w:rsidP="00B042D2">
      <w:pPr>
        <w:jc w:val="both"/>
      </w:pPr>
    </w:p>
    <w:p w14:paraId="7005D8D1" w14:textId="1E8526BD" w:rsidR="009128ED" w:rsidRDefault="2B5642E9" w:rsidP="00B042D2">
      <w:pPr>
        <w:jc w:val="both"/>
      </w:pPr>
      <w:r>
        <w:t xml:space="preserve">Qua inhoud is het belangrijk om een aantrekkelijk en goed functionerend platform te creëren waarin de vragenlijsten worden afgenomen. Aangezien er verschillen zijn in wat studenten aantrekkelijk vinden, zou de mogelijkheid kunnen worden gegeven om het design aan te passen aan de wensen van de student. Verder geven studenten aan dat vragenlijsten zo kort mogelijk moeten worden gehouden. Hoewel hier rekening mee moet worden gehouden, zou wel onderzocht moeten worden hoe concepten inhoudelijk kunnen worden uitgevraagd. In sommige gevallen zouden single-item maten voldoende kunnen zijn (zie Allen et al., 2022), maar meer onderzoek is nodig om uit te onderzoeken welke relatie deze manier van dataverzameling heeft met de validiteit van een concept. Tenslotte, is het bij het verzamelen van data belangrijk om een persoonlijke aanpak toe te voegen, zoals interviews met onderzoekers, zodat dieper op onderwerpen in kan worden gegaan. Zo krijgt de student het gevoel dat er wordt geluisterd en de antwoorden kunnen worden toegelicht.  </w:t>
      </w:r>
    </w:p>
    <w:p w14:paraId="7A8D38C7" w14:textId="2B29FF7B" w:rsidR="009128ED" w:rsidRDefault="009128ED" w:rsidP="00B042D2">
      <w:pPr>
        <w:jc w:val="both"/>
      </w:pPr>
    </w:p>
    <w:p w14:paraId="2035E887" w14:textId="77777777" w:rsidR="005E7B3B" w:rsidRDefault="005E7B3B" w:rsidP="00B042D2">
      <w:pPr>
        <w:jc w:val="both"/>
      </w:pPr>
    </w:p>
    <w:p w14:paraId="07EF5F07" w14:textId="77777777" w:rsidR="005E7B3B" w:rsidRDefault="005E7B3B" w:rsidP="00B042D2">
      <w:pPr>
        <w:jc w:val="both"/>
      </w:pPr>
    </w:p>
    <w:p w14:paraId="4DC0B293" w14:textId="77777777" w:rsidR="005E7B3B" w:rsidRDefault="005E7B3B" w:rsidP="00B042D2">
      <w:pPr>
        <w:jc w:val="both"/>
      </w:pPr>
    </w:p>
    <w:p w14:paraId="43FA02E2" w14:textId="77777777" w:rsidR="005E7B3B" w:rsidRDefault="005E7B3B" w:rsidP="00B042D2">
      <w:pPr>
        <w:jc w:val="both"/>
      </w:pPr>
    </w:p>
    <w:p w14:paraId="59EE09AC" w14:textId="77777777" w:rsidR="005E7B3B" w:rsidRDefault="005E7B3B" w:rsidP="00B042D2">
      <w:pPr>
        <w:jc w:val="both"/>
      </w:pPr>
    </w:p>
    <w:p w14:paraId="2B7A3A3A" w14:textId="42FA1BB0" w:rsidR="009128ED" w:rsidRDefault="2B5642E9" w:rsidP="00B042D2">
      <w:pPr>
        <w:jc w:val="both"/>
      </w:pPr>
      <w:r>
        <w:t xml:space="preserve">De uitkomsten van het onderzoek zouden persoonlijk aan studenten kunnen worden teruggekoppeld, mogelijk met presentaties van onderzoekers. Een belangrijke factor hierbij is dat studenten op de hoogte worden gesteld van wat er met de uitkomsten wordt gedaan en hoe dit bijdraagt aan verbetering. Daarnaast zouden tussentijdse terugkoppelingen via </w:t>
      </w:r>
      <w:proofErr w:type="spellStart"/>
      <w:r>
        <w:t>social</w:t>
      </w:r>
      <w:proofErr w:type="spellEnd"/>
      <w:r>
        <w:t xml:space="preserve"> media kunnen worden gedaan en mogelijk directe persoonlijke feedback kunnen worden verstuurd met gegevens over de studenten in vergelijking tot andere studenten als groep. Hierbij moet wel rekening worden gehouden met wat haalbaar en wenselijk is. Dat wil zeggen, het geven van de feedback moet technisch gezien mogelijk zijn en niet leiden tot een verslechterd welzijn/zelfbeeld door sociale vergelijking. </w:t>
      </w:r>
    </w:p>
    <w:p w14:paraId="1878D3F6" w14:textId="6B286397" w:rsidR="009128ED" w:rsidRDefault="009128ED" w:rsidP="00B042D2">
      <w:pPr>
        <w:jc w:val="both"/>
      </w:pPr>
    </w:p>
    <w:p w14:paraId="25425BF8" w14:textId="2EB8A5FA" w:rsidR="009128ED" w:rsidRDefault="2B5642E9" w:rsidP="00B042D2">
      <w:pPr>
        <w:jc w:val="both"/>
      </w:pPr>
      <w:r>
        <w:t>Bij het betrekken van studenten als co-</w:t>
      </w:r>
      <w:proofErr w:type="spellStart"/>
      <w:r>
        <w:t>creator</w:t>
      </w:r>
      <w:proofErr w:type="spellEnd"/>
      <w:r>
        <w:t xml:space="preserve">  zou vanaf het begin al meer gebruik kunnen worden gemaakt van </w:t>
      </w:r>
      <w:proofErr w:type="spellStart"/>
      <w:r>
        <w:t>social</w:t>
      </w:r>
      <w:proofErr w:type="spellEnd"/>
      <w:r>
        <w:t xml:space="preserve"> media. Er moet rekening worden gehouden met de ervaring dat zelfs bij betaald werk er weinig interesse was in de vacatures, dus dat er mogelijk op andere manieren moet worden geworven. Daarnaast zouden enkele issues in de samenwerking kunnen worden verminderd door het aanbieden van een inwerkprogramma voor studentassistenten. Onderwerpen die hierbij aan bod kunnen komen zijn: een algemene inleiding tot onderzoek, manieren van communicatie, omgaan met deadlines en onderlinge afspraken. Een andere suggestie die voortkomt uit het huidige onderzoek is het betrekken van studenten bij het werven van medestudenten, aangezien deze hebben aangeven liever te worden benaderd door een medestudent. Er zouden student ambassadeurs kunnen worden ingezet die mogelijk kunnen helpen met dataverzameling en disseminatie, bijvoorbeeld door interviews of focusgroepen te leiden of als “</w:t>
      </w:r>
      <w:proofErr w:type="spellStart"/>
      <w:r>
        <w:t>influencers</w:t>
      </w:r>
      <w:proofErr w:type="spellEnd"/>
      <w:r>
        <w:t xml:space="preserve">” actief te zijn op </w:t>
      </w:r>
      <w:proofErr w:type="spellStart"/>
      <w:r>
        <w:t>social</w:t>
      </w:r>
      <w:proofErr w:type="spellEnd"/>
      <w:r>
        <w:t xml:space="preserve"> media. Tenslotte zou het van toegevoegde waarde kunnen zijn om studenten meer in te zetten op werkzaamheden die aansluiten bij hun achtergrond en/of talenten. Zo zouden bijvoorbeeld Arts of Communication studenten kunnen worden ingezet op de vormgeving van een product, terwijl studenten (Toegepaste) Psychologie meer bij het ontwerp en de uitvoering van het onderzoek betrokken zouden kunnen worden.  </w:t>
      </w:r>
    </w:p>
    <w:p w14:paraId="44229C71" w14:textId="02100DD1" w:rsidR="00775A04" w:rsidRDefault="00775A04" w:rsidP="00B042D2">
      <w:pPr>
        <w:pStyle w:val="Heading2"/>
        <w:jc w:val="both"/>
      </w:pPr>
      <w:bookmarkStart w:id="43" w:name="_Toc185582272"/>
      <w:bookmarkStart w:id="44" w:name="_Toc185582569"/>
      <w:r>
        <w:t>Conclusie</w:t>
      </w:r>
      <w:bookmarkEnd w:id="43"/>
      <w:bookmarkEnd w:id="44"/>
    </w:p>
    <w:p w14:paraId="16E7A7DC" w14:textId="4437CBD5" w:rsidR="009128ED" w:rsidRPr="00D02917" w:rsidRDefault="009128ED" w:rsidP="00B042D2">
      <w:pPr>
        <w:jc w:val="both"/>
      </w:pPr>
    </w:p>
    <w:p w14:paraId="42125F82" w14:textId="3B7F18B7" w:rsidR="7FF0BA8D" w:rsidRDefault="7FF0BA8D" w:rsidP="00B042D2">
      <w:pPr>
        <w:jc w:val="both"/>
      </w:pPr>
      <w:r>
        <w:t>Het betrekken van studenten bij grootschalig longitudinaal onderzoek als deelnemer en co-</w:t>
      </w:r>
      <w:proofErr w:type="spellStart"/>
      <w:r>
        <w:t>creator</w:t>
      </w:r>
      <w:proofErr w:type="spellEnd"/>
      <w:r>
        <w:t xml:space="preserve"> is een uitdaging. Om </w:t>
      </w:r>
      <w:proofErr w:type="spellStart"/>
      <w:r>
        <w:t>StudentLines</w:t>
      </w:r>
      <w:proofErr w:type="spellEnd"/>
      <w:r>
        <w:t xml:space="preserve"> succesvol te implementeren moet de eindgebruiker, de student, een sleutelfiguur zijn in de ontwikkeling van het onderzoek. </w:t>
      </w:r>
      <w:r w:rsidR="73EAA97E">
        <w:t>Belangrijk hierbij is om rekening te houden</w:t>
      </w:r>
      <w:r>
        <w:t xml:space="preserve"> </w:t>
      </w:r>
      <w:r w:rsidR="42332D80">
        <w:t>met het gebruik</w:t>
      </w:r>
      <w:r>
        <w:t xml:space="preserve"> van de juiste communicatiekanalen (</w:t>
      </w:r>
      <w:proofErr w:type="spellStart"/>
      <w:r>
        <w:t>social</w:t>
      </w:r>
      <w:proofErr w:type="spellEnd"/>
      <w:r>
        <w:t xml:space="preserve"> media), het kort, interessant en toegankelijk maken van vragenlijsten, het tonen van interesse en </w:t>
      </w:r>
      <w:r w:rsidR="3C5024DE">
        <w:t xml:space="preserve">het </w:t>
      </w:r>
      <w:r>
        <w:t>communiceren van impact</w:t>
      </w:r>
      <w:r w:rsidR="113FAC0F">
        <w:t xml:space="preserve"> van het onderzoek</w:t>
      </w:r>
      <w:r>
        <w:t xml:space="preserve">. Elementen van design thinking zijn effectief gebleken in het opzetten van co-creatie en zouden kunnen worden ingezet voor vervolgonderzoek. Dit rapport biedt een eerste inkijk in en voorlopige aanbevelingen voor hoe studenten moeten worden benaderd voor samenwerking en deelname en hoe studenten op lange termijn kunnen worden betrokken bij de ontwikkeling van </w:t>
      </w:r>
      <w:proofErr w:type="spellStart"/>
      <w:r>
        <w:t>StudentLines</w:t>
      </w:r>
      <w:proofErr w:type="spellEnd"/>
      <w:r>
        <w:t xml:space="preserve">.   </w:t>
      </w:r>
    </w:p>
    <w:p w14:paraId="6130CE54" w14:textId="0EF2C1ED" w:rsidR="00492E0D" w:rsidRDefault="004E6644" w:rsidP="00557702">
      <w:pPr>
        <w:pStyle w:val="Heading1"/>
        <w:numPr>
          <w:ilvl w:val="0"/>
          <w:numId w:val="0"/>
        </w:numPr>
        <w:ind w:left="432" w:hanging="432"/>
      </w:pPr>
      <w:bookmarkStart w:id="45" w:name="_Toc185582273"/>
      <w:bookmarkStart w:id="46" w:name="_Toc185582570"/>
      <w:r>
        <w:t>Literatuurlijst</w:t>
      </w:r>
      <w:bookmarkEnd w:id="45"/>
      <w:bookmarkEnd w:id="46"/>
    </w:p>
    <w:p w14:paraId="14715F27" w14:textId="2B99D518" w:rsidR="00587F77" w:rsidRDefault="00243DB2" w:rsidP="008647DD">
      <w:pPr>
        <w:ind w:left="993" w:hanging="709"/>
        <w:rPr>
          <w:lang w:val="en-US"/>
        </w:rPr>
      </w:pPr>
      <w:r w:rsidRPr="002B1E06">
        <w:t xml:space="preserve">Adams, M. J. D., &amp; </w:t>
      </w:r>
      <w:proofErr w:type="spellStart"/>
      <w:r w:rsidRPr="002B1E06">
        <w:t>Umbach</w:t>
      </w:r>
      <w:proofErr w:type="spellEnd"/>
      <w:r w:rsidRPr="002B1E06">
        <w:t xml:space="preserve">, P. D. (2012). </w:t>
      </w:r>
      <w:r w:rsidRPr="002C0E2F">
        <w:rPr>
          <w:lang w:val="en-US"/>
        </w:rPr>
        <w:t>Nonresponse and online student evaluations of teaching: understanding the influence of salience, fatigue, and academic environments.</w:t>
      </w:r>
      <w:r w:rsidRPr="002C0E2F">
        <w:rPr>
          <w:rFonts w:ascii="Tahoma" w:hAnsi="Tahoma" w:cs="Tahoma"/>
          <w:lang w:val="en-US"/>
        </w:rPr>
        <w:t> </w:t>
      </w:r>
      <w:r w:rsidRPr="002C0E2F">
        <w:rPr>
          <w:lang w:val="en-US"/>
        </w:rPr>
        <w:t>Research in Higher Education, 53(5), 576</w:t>
      </w:r>
      <w:r w:rsidRPr="002C0E2F">
        <w:rPr>
          <w:rFonts w:ascii="Arial" w:hAnsi="Arial" w:cs="Arial"/>
          <w:lang w:val="en-US"/>
        </w:rPr>
        <w:t>–</w:t>
      </w:r>
      <w:r w:rsidRPr="002C0E2F">
        <w:rPr>
          <w:lang w:val="en-US"/>
        </w:rPr>
        <w:t xml:space="preserve">591. </w:t>
      </w:r>
      <w:r w:rsidR="00587F77" w:rsidRPr="00587F77">
        <w:rPr>
          <w:lang w:val="en-US"/>
        </w:rPr>
        <w:t xml:space="preserve">Beek, M. </w:t>
      </w:r>
      <w:proofErr w:type="spellStart"/>
      <w:r w:rsidR="00587F77" w:rsidRPr="00587F77">
        <w:rPr>
          <w:lang w:val="en-US"/>
        </w:rPr>
        <w:t>ter</w:t>
      </w:r>
      <w:proofErr w:type="spellEnd"/>
      <w:r w:rsidR="00587F77" w:rsidRPr="00587F77">
        <w:rPr>
          <w:lang w:val="en-US"/>
        </w:rPr>
        <w:t xml:space="preserve">, </w:t>
      </w:r>
      <w:proofErr w:type="spellStart"/>
      <w:r w:rsidR="00587F77" w:rsidRPr="00587F77">
        <w:rPr>
          <w:lang w:val="en-US"/>
        </w:rPr>
        <w:t>Wopereis</w:t>
      </w:r>
      <w:proofErr w:type="spellEnd"/>
      <w:r w:rsidR="00587F77" w:rsidRPr="00587F77">
        <w:rPr>
          <w:lang w:val="en-US"/>
        </w:rPr>
        <w:t xml:space="preserve">, I., &amp; </w:t>
      </w:r>
      <w:proofErr w:type="spellStart"/>
      <w:r w:rsidR="00587F77" w:rsidRPr="00587F77">
        <w:rPr>
          <w:lang w:val="en-US"/>
        </w:rPr>
        <w:t>Schildkamp</w:t>
      </w:r>
      <w:proofErr w:type="spellEnd"/>
      <w:r w:rsidR="00587F77" w:rsidRPr="00587F77">
        <w:rPr>
          <w:lang w:val="en-US"/>
        </w:rPr>
        <w:t xml:space="preserve">, K. (2022). Don’t wait, innovate! Preparing students and lecturers in higher education for the future labor market. </w:t>
      </w:r>
      <w:r w:rsidR="00587F77" w:rsidRPr="00587F77">
        <w:rPr>
          <w:i/>
          <w:iCs/>
          <w:lang w:val="en-US"/>
        </w:rPr>
        <w:t>Education Sciences, 12</w:t>
      </w:r>
      <w:r w:rsidR="00587F77" w:rsidRPr="00587F77">
        <w:rPr>
          <w:lang w:val="en-US"/>
        </w:rPr>
        <w:t xml:space="preserve">(9), 620. </w:t>
      </w:r>
      <w:hyperlink r:id="rId21" w:history="1">
        <w:r w:rsidR="005A31E3" w:rsidRPr="00587F77">
          <w:rPr>
            <w:rStyle w:val="Hyperlink"/>
            <w:lang w:val="en-US"/>
          </w:rPr>
          <w:t>https://doi.org/10.3390/educsci12090620</w:t>
        </w:r>
      </w:hyperlink>
    </w:p>
    <w:p w14:paraId="632A9BDA" w14:textId="77777777" w:rsidR="005A31E3" w:rsidRPr="00587F77" w:rsidRDefault="005A31E3" w:rsidP="008647DD">
      <w:pPr>
        <w:ind w:left="993" w:hanging="709"/>
        <w:rPr>
          <w:lang w:val="en-US"/>
        </w:rPr>
      </w:pPr>
    </w:p>
    <w:p w14:paraId="5C5C2426" w14:textId="77777777" w:rsidR="00587F77" w:rsidRDefault="00587F77" w:rsidP="008647DD">
      <w:pPr>
        <w:ind w:left="993" w:hanging="709"/>
        <w:rPr>
          <w:lang w:val="en-US"/>
        </w:rPr>
      </w:pPr>
      <w:r w:rsidRPr="00587F77">
        <w:rPr>
          <w:lang w:val="en-US"/>
        </w:rPr>
        <w:t xml:space="preserve">Bovill, C., &amp; Bulley, C. J. (2011). A model of active student participation in curriculum design: Exploring desirability and possibility. In C. Rust (Ed.), </w:t>
      </w:r>
      <w:r w:rsidRPr="00587F77">
        <w:rPr>
          <w:i/>
          <w:iCs/>
          <w:lang w:val="en-US"/>
        </w:rPr>
        <w:t>Improving student learning (ISL) 18: Global theories and local practices: Institutional, disciplinary and cultural variations</w:t>
      </w:r>
      <w:r w:rsidRPr="00587F77">
        <w:rPr>
          <w:lang w:val="en-US"/>
        </w:rPr>
        <w:t xml:space="preserve"> (pp. 176-188). The Oxford Centre for Staff and Educational Development.</w:t>
      </w:r>
    </w:p>
    <w:p w14:paraId="3F3221AA" w14:textId="77777777" w:rsidR="005A31E3" w:rsidRPr="00587F77" w:rsidRDefault="005A31E3" w:rsidP="008647DD">
      <w:pPr>
        <w:ind w:left="993" w:hanging="709"/>
        <w:rPr>
          <w:lang w:val="en-US"/>
        </w:rPr>
      </w:pPr>
    </w:p>
    <w:p w14:paraId="55E39C7F" w14:textId="64BE4D97" w:rsidR="00587F77" w:rsidRDefault="00587F77" w:rsidP="008647DD">
      <w:pPr>
        <w:ind w:left="993" w:hanging="709"/>
        <w:rPr>
          <w:lang w:val="en-US"/>
        </w:rPr>
      </w:pPr>
      <w:r w:rsidRPr="00587F77">
        <w:rPr>
          <w:lang w:val="en-US"/>
        </w:rPr>
        <w:t>Bovill, C., Cook</w:t>
      </w:r>
      <w:r w:rsidRPr="00587F77">
        <w:rPr>
          <w:rFonts w:ascii="Cambria Math" w:hAnsi="Cambria Math" w:cs="Cambria Math"/>
          <w:lang w:val="en-US"/>
        </w:rPr>
        <w:t>‐</w:t>
      </w:r>
      <w:r w:rsidRPr="00587F77">
        <w:rPr>
          <w:lang w:val="en-US"/>
        </w:rPr>
        <w:t>Sather, A., &amp; Felten, P. (2011). Students as co</w:t>
      </w:r>
      <w:r w:rsidRPr="00587F77">
        <w:rPr>
          <w:rFonts w:ascii="Cambria Math" w:hAnsi="Cambria Math" w:cs="Cambria Math"/>
          <w:lang w:val="en-US"/>
        </w:rPr>
        <w:t>‐</w:t>
      </w:r>
      <w:r w:rsidRPr="00587F77">
        <w:rPr>
          <w:lang w:val="en-US"/>
        </w:rPr>
        <w:t xml:space="preserve">creators of teaching approaches, course design, and curricula: Implications for academic developers. </w:t>
      </w:r>
      <w:r w:rsidRPr="00587F77">
        <w:rPr>
          <w:i/>
          <w:iCs/>
          <w:lang w:val="en-US"/>
        </w:rPr>
        <w:t>International Journal for Academic Development, 16</w:t>
      </w:r>
      <w:r w:rsidRPr="00587F77">
        <w:rPr>
          <w:lang w:val="en-US"/>
        </w:rPr>
        <w:t xml:space="preserve">(2), 133–145. </w:t>
      </w:r>
      <w:hyperlink r:id="rId22" w:history="1">
        <w:r w:rsidR="005A31E3" w:rsidRPr="00587F77">
          <w:rPr>
            <w:rStyle w:val="Hyperlink"/>
            <w:lang w:val="en-US"/>
          </w:rPr>
          <w:t>https://doi.org/10.1080/1360144X.2011.568690</w:t>
        </w:r>
      </w:hyperlink>
    </w:p>
    <w:p w14:paraId="5388136F" w14:textId="77777777" w:rsidR="005A31E3" w:rsidRPr="00587F77" w:rsidRDefault="005A31E3" w:rsidP="008647DD">
      <w:pPr>
        <w:ind w:left="993" w:hanging="709"/>
        <w:rPr>
          <w:lang w:val="en-US"/>
        </w:rPr>
      </w:pPr>
    </w:p>
    <w:p w14:paraId="17F7940C" w14:textId="3946C6B1" w:rsidR="00587F77" w:rsidRDefault="00587F77" w:rsidP="008647DD">
      <w:pPr>
        <w:ind w:left="993" w:hanging="709"/>
        <w:rPr>
          <w:lang w:val="en-US"/>
        </w:rPr>
      </w:pPr>
      <w:r w:rsidRPr="00587F77">
        <w:rPr>
          <w:lang w:val="en-US"/>
        </w:rPr>
        <w:t xml:space="preserve">Bovill, C., Morss, K., &amp; Bulley, C. (2009). Should students participate in curriculum design? </w:t>
      </w:r>
      <w:r w:rsidRPr="00587F77">
        <w:rPr>
          <w:i/>
          <w:iCs/>
          <w:lang w:val="en-US"/>
        </w:rPr>
        <w:t xml:space="preserve">Pedagogical Research in </w:t>
      </w:r>
      <w:proofErr w:type="spellStart"/>
      <w:r w:rsidRPr="00587F77">
        <w:rPr>
          <w:i/>
          <w:iCs/>
          <w:lang w:val="en-US"/>
        </w:rPr>
        <w:t>Maximising</w:t>
      </w:r>
      <w:proofErr w:type="spellEnd"/>
      <w:r w:rsidRPr="00587F77">
        <w:rPr>
          <w:i/>
          <w:iCs/>
          <w:lang w:val="en-US"/>
        </w:rPr>
        <w:t xml:space="preserve"> Education, 3</w:t>
      </w:r>
      <w:r w:rsidRPr="00587F77">
        <w:rPr>
          <w:lang w:val="en-US"/>
        </w:rPr>
        <w:t xml:space="preserve">(2), 17-26. </w:t>
      </w:r>
      <w:hyperlink r:id="rId23" w:history="1">
        <w:r w:rsidR="005A31E3" w:rsidRPr="00587F77">
          <w:rPr>
            <w:rStyle w:val="Hyperlink"/>
            <w:lang w:val="en-US"/>
          </w:rPr>
          <w:t>https://doi.org/10.12691/education-6-12-18</w:t>
        </w:r>
      </w:hyperlink>
    </w:p>
    <w:p w14:paraId="17EEF3B7" w14:textId="77777777" w:rsidR="005A31E3" w:rsidRPr="00587F77" w:rsidRDefault="005A31E3" w:rsidP="008647DD">
      <w:pPr>
        <w:ind w:left="993" w:hanging="709"/>
        <w:rPr>
          <w:lang w:val="en-US"/>
        </w:rPr>
      </w:pPr>
    </w:p>
    <w:p w14:paraId="0FF75705" w14:textId="0EF19B09" w:rsidR="00587F77" w:rsidRDefault="00587F77" w:rsidP="008647DD">
      <w:pPr>
        <w:ind w:left="993" w:hanging="709"/>
        <w:rPr>
          <w:lang w:val="en-US"/>
        </w:rPr>
      </w:pPr>
      <w:proofErr w:type="spellStart"/>
      <w:r w:rsidRPr="00587F77">
        <w:rPr>
          <w:lang w:val="en-US"/>
        </w:rPr>
        <w:t>Brachem</w:t>
      </w:r>
      <w:proofErr w:type="spellEnd"/>
      <w:r w:rsidRPr="00587F77">
        <w:rPr>
          <w:lang w:val="en-US"/>
        </w:rPr>
        <w:t xml:space="preserve">, J., Aschinger, F., Fehring, G., Grotheer, M., Herrmann, S., Kühn, M., Liebeskind, U., </w:t>
      </w:r>
      <w:proofErr w:type="spellStart"/>
      <w:r w:rsidRPr="00587F77">
        <w:rPr>
          <w:lang w:val="en-US"/>
        </w:rPr>
        <w:t>Ortenburger</w:t>
      </w:r>
      <w:proofErr w:type="spellEnd"/>
      <w:r w:rsidRPr="00587F77">
        <w:rPr>
          <w:lang w:val="en-US"/>
        </w:rPr>
        <w:t xml:space="preserve">, A., &amp; Schaeper, H. (2019). Higher education and the transition to work. In </w:t>
      </w:r>
      <w:r w:rsidRPr="00587F77">
        <w:rPr>
          <w:i/>
          <w:iCs/>
          <w:lang w:val="en-US"/>
        </w:rPr>
        <w:t>Education as a lifelong process</w:t>
      </w:r>
      <w:r w:rsidRPr="00587F77">
        <w:rPr>
          <w:lang w:val="en-US"/>
        </w:rPr>
        <w:t xml:space="preserve"> (pp. 176-188). Springer. </w:t>
      </w:r>
      <w:hyperlink r:id="rId24" w:history="1">
        <w:r w:rsidR="005A31E3" w:rsidRPr="00587F77">
          <w:rPr>
            <w:rStyle w:val="Hyperlink"/>
            <w:lang w:val="en-US"/>
          </w:rPr>
          <w:t>https://doi.org/10.1007/978-3-658-23162-0_16</w:t>
        </w:r>
      </w:hyperlink>
    </w:p>
    <w:p w14:paraId="11934199" w14:textId="77777777" w:rsidR="005A31E3" w:rsidRPr="00587F77" w:rsidRDefault="005A31E3" w:rsidP="008647DD">
      <w:pPr>
        <w:ind w:left="993" w:hanging="709"/>
        <w:rPr>
          <w:lang w:val="en-US"/>
        </w:rPr>
      </w:pPr>
    </w:p>
    <w:p w14:paraId="1ED2194F" w14:textId="77777777" w:rsidR="00587F77" w:rsidRPr="00587F77" w:rsidRDefault="00587F77" w:rsidP="008647DD">
      <w:pPr>
        <w:ind w:left="993" w:hanging="709"/>
        <w:rPr>
          <w:lang w:val="en-US"/>
        </w:rPr>
      </w:pPr>
      <w:r w:rsidRPr="00587F77">
        <w:rPr>
          <w:lang w:val="en-US"/>
        </w:rPr>
        <w:t>Brazeau, G. A., Frenzel, J. E., &amp; Prescott, W. A. (2020). Facilitating wellbeing in a turbulent time. </w:t>
      </w:r>
      <w:r w:rsidRPr="00587F77">
        <w:rPr>
          <w:i/>
          <w:lang w:val="en-US"/>
        </w:rPr>
        <w:t>American Journal of Pharmaceutical Education, 84</w:t>
      </w:r>
      <w:r w:rsidRPr="00587F77">
        <w:rPr>
          <w:lang w:val="en-US"/>
        </w:rPr>
        <w:t>(6), 688–691. https://doi.org/10.5688/ajpe847718</w:t>
      </w:r>
    </w:p>
    <w:p w14:paraId="7D21B1E7" w14:textId="1C2E0494" w:rsidR="00587F77" w:rsidRDefault="00587F77" w:rsidP="008647DD">
      <w:pPr>
        <w:ind w:left="993" w:hanging="709"/>
        <w:rPr>
          <w:lang w:val="en-US"/>
        </w:rPr>
      </w:pPr>
      <w:r w:rsidRPr="00587F77">
        <w:rPr>
          <w:lang w:val="en-US"/>
        </w:rPr>
        <w:t xml:space="preserve">Brunner, M., &amp; Ehlers, U. (2021). Listening to the student voice – Student engagement in professional higher education. </w:t>
      </w:r>
      <w:r w:rsidRPr="00587F77">
        <w:rPr>
          <w:i/>
          <w:iCs/>
          <w:lang w:val="en-US"/>
        </w:rPr>
        <w:t>European Distance and E-Learning Network (EDEN) Conference Proceedings, (1)</w:t>
      </w:r>
      <w:r w:rsidRPr="00587F77">
        <w:rPr>
          <w:lang w:val="en-US"/>
        </w:rPr>
        <w:t xml:space="preserve">, 342–352. </w:t>
      </w:r>
      <w:hyperlink r:id="rId25" w:history="1">
        <w:r w:rsidR="005A31E3" w:rsidRPr="00587F77">
          <w:rPr>
            <w:rStyle w:val="Hyperlink"/>
            <w:lang w:val="en-US"/>
          </w:rPr>
          <w:t>https://doi.org/10.38069/edenconf-2021-ac0033</w:t>
        </w:r>
      </w:hyperlink>
    </w:p>
    <w:p w14:paraId="1EABD888" w14:textId="77777777" w:rsidR="005A31E3" w:rsidRPr="00587F77" w:rsidRDefault="005A31E3" w:rsidP="008647DD">
      <w:pPr>
        <w:ind w:left="993" w:hanging="709"/>
        <w:rPr>
          <w:lang w:val="en-US"/>
        </w:rPr>
      </w:pPr>
    </w:p>
    <w:p w14:paraId="10B2F2B1" w14:textId="77777777" w:rsidR="00587F77" w:rsidRDefault="00587F77" w:rsidP="008647DD">
      <w:pPr>
        <w:ind w:left="993" w:hanging="709"/>
      </w:pPr>
      <w:r w:rsidRPr="00587F77">
        <w:rPr>
          <w:lang w:val="en-US"/>
        </w:rPr>
        <w:t xml:space="preserve">Caton, L. (2019). Gillian Rose, Visual methodologies: An introduction to researching with visual materials. </w:t>
      </w:r>
      <w:r w:rsidRPr="00587F77">
        <w:rPr>
          <w:i/>
        </w:rPr>
        <w:t xml:space="preserve">Journal of </w:t>
      </w:r>
      <w:proofErr w:type="spellStart"/>
      <w:r w:rsidRPr="00587F77">
        <w:rPr>
          <w:i/>
        </w:rPr>
        <w:t>Early</w:t>
      </w:r>
      <w:proofErr w:type="spellEnd"/>
      <w:r w:rsidRPr="00587F77">
        <w:rPr>
          <w:i/>
        </w:rPr>
        <w:t xml:space="preserve"> </w:t>
      </w:r>
      <w:proofErr w:type="spellStart"/>
      <w:r w:rsidRPr="00587F77">
        <w:rPr>
          <w:i/>
        </w:rPr>
        <w:t>Childhood</w:t>
      </w:r>
      <w:proofErr w:type="spellEnd"/>
      <w:r w:rsidRPr="00587F77">
        <w:rPr>
          <w:i/>
        </w:rPr>
        <w:t xml:space="preserve"> </w:t>
      </w:r>
      <w:proofErr w:type="spellStart"/>
      <w:r w:rsidRPr="00587F77">
        <w:rPr>
          <w:i/>
        </w:rPr>
        <w:t>Literacy</w:t>
      </w:r>
      <w:proofErr w:type="spellEnd"/>
      <w:r w:rsidRPr="00587F77">
        <w:t xml:space="preserve">. </w:t>
      </w:r>
      <w:hyperlink r:id="rId26">
        <w:r w:rsidRPr="00587F77">
          <w:rPr>
            <w:rStyle w:val="Hyperlink"/>
          </w:rPr>
          <w:t>https://doi.org/10.1177/1468798419896175</w:t>
        </w:r>
      </w:hyperlink>
    </w:p>
    <w:p w14:paraId="770CDA50" w14:textId="77777777" w:rsidR="005A31E3" w:rsidRPr="00587F77" w:rsidRDefault="005A31E3" w:rsidP="008647DD">
      <w:pPr>
        <w:ind w:left="993" w:hanging="709"/>
      </w:pPr>
    </w:p>
    <w:p w14:paraId="3C1528DF" w14:textId="06E6CEE0" w:rsidR="00587F77" w:rsidRPr="003F6488" w:rsidRDefault="00587F77" w:rsidP="008647DD">
      <w:pPr>
        <w:ind w:left="993" w:hanging="709"/>
      </w:pPr>
      <w:r w:rsidRPr="00587F77">
        <w:t xml:space="preserve">CBS. (2020). </w:t>
      </w:r>
      <w:r w:rsidRPr="00587F77">
        <w:rPr>
          <w:i/>
        </w:rPr>
        <w:t>Wie gebruikt het vaakst sociale media?</w:t>
      </w:r>
      <w:r w:rsidRPr="00587F77">
        <w:t xml:space="preserve"> Geraadpleegd op 18 december 2024 van </w:t>
      </w:r>
      <w:hyperlink r:id="rId27" w:history="1">
        <w:r w:rsidR="005A31E3" w:rsidRPr="003F6488">
          <w:rPr>
            <w:rStyle w:val="Hyperlink"/>
          </w:rPr>
          <w:t>https://longreads.cbs.nl/nederland-in-cijfers-2020/wie-gebruikt-het-vaakst-sociale-media/</w:t>
        </w:r>
      </w:hyperlink>
    </w:p>
    <w:p w14:paraId="207B36AC" w14:textId="77777777" w:rsidR="005A31E3" w:rsidRPr="00587F77" w:rsidRDefault="005A31E3" w:rsidP="008647DD">
      <w:pPr>
        <w:ind w:left="993" w:hanging="709"/>
      </w:pPr>
    </w:p>
    <w:p w14:paraId="7D04AFAE" w14:textId="77777777" w:rsidR="00587F77" w:rsidRDefault="00587F77" w:rsidP="008647DD">
      <w:pPr>
        <w:ind w:left="993" w:hanging="709"/>
        <w:rPr>
          <w:lang w:val="en-US"/>
        </w:rPr>
      </w:pPr>
      <w:proofErr w:type="spellStart"/>
      <w:r w:rsidRPr="00587F77">
        <w:t>Deunk</w:t>
      </w:r>
      <w:proofErr w:type="spellEnd"/>
      <w:r w:rsidRPr="00587F77">
        <w:t xml:space="preserve">, M., &amp; Korpershoek, H. (2021). Studentenwelzijn in het hoger onderwijs. </w:t>
      </w:r>
      <w:proofErr w:type="spellStart"/>
      <w:r w:rsidRPr="00587F77">
        <w:rPr>
          <w:lang w:val="en-US"/>
        </w:rPr>
        <w:t>Rijksuniversiteit</w:t>
      </w:r>
      <w:proofErr w:type="spellEnd"/>
      <w:r w:rsidRPr="00587F77">
        <w:rPr>
          <w:lang w:val="en-US"/>
        </w:rPr>
        <w:t xml:space="preserve"> Groningen (RUG).</w:t>
      </w:r>
    </w:p>
    <w:p w14:paraId="22DFF14B" w14:textId="77777777" w:rsidR="005A31E3" w:rsidRPr="00587F77" w:rsidRDefault="005A31E3" w:rsidP="008647DD">
      <w:pPr>
        <w:ind w:left="993" w:hanging="709"/>
        <w:rPr>
          <w:lang w:val="en-US"/>
        </w:rPr>
      </w:pPr>
    </w:p>
    <w:p w14:paraId="37D4B447" w14:textId="6878886D" w:rsidR="00587F77" w:rsidRDefault="00587F77" w:rsidP="008647DD">
      <w:pPr>
        <w:ind w:left="993" w:hanging="709"/>
        <w:rPr>
          <w:lang w:val="en-US"/>
        </w:rPr>
      </w:pPr>
      <w:proofErr w:type="spellStart"/>
      <w:r w:rsidRPr="00587F77">
        <w:rPr>
          <w:lang w:val="en-US"/>
        </w:rPr>
        <w:t>Dopmeijer</w:t>
      </w:r>
      <w:proofErr w:type="spellEnd"/>
      <w:r w:rsidRPr="00587F77">
        <w:rPr>
          <w:lang w:val="en-US"/>
        </w:rPr>
        <w:t>, J. M. (2021). Running on empty. The impact of challenging student life on wellbeing and academic performance. [Doctoral dissertation, University of Amsterdam]. Digital Academic Repository. </w:t>
      </w:r>
      <w:hyperlink r:id="rId28" w:history="1">
        <w:r w:rsidR="004712E2" w:rsidRPr="00587F77">
          <w:rPr>
            <w:rStyle w:val="Hyperlink"/>
            <w:lang w:val="en-US"/>
          </w:rPr>
          <w:t>https://hdl.handle.net/11245.1/48d113ac-cc5c-4488-bbc2-404397f16081</w:t>
        </w:r>
      </w:hyperlink>
    </w:p>
    <w:p w14:paraId="55640D21" w14:textId="77777777" w:rsidR="004712E2" w:rsidRPr="00587F77" w:rsidRDefault="004712E2" w:rsidP="008647DD">
      <w:pPr>
        <w:ind w:left="993" w:hanging="709"/>
        <w:rPr>
          <w:lang w:val="en-US"/>
        </w:rPr>
      </w:pPr>
    </w:p>
    <w:p w14:paraId="7614CA40" w14:textId="77777777" w:rsidR="00587F77" w:rsidRDefault="00587F77" w:rsidP="008647DD">
      <w:pPr>
        <w:ind w:left="993" w:hanging="709"/>
        <w:rPr>
          <w:lang w:val="en-US"/>
        </w:rPr>
      </w:pPr>
      <w:r w:rsidRPr="00587F77">
        <w:rPr>
          <w:lang w:val="en-US"/>
        </w:rPr>
        <w:t xml:space="preserve">Dillman, D. A., Smyth, J. D., &amp; Christian, L. M. (2014). </w:t>
      </w:r>
      <w:r w:rsidRPr="00587F77">
        <w:rPr>
          <w:i/>
          <w:iCs/>
          <w:lang w:val="en-US"/>
        </w:rPr>
        <w:t>Internet, phone, mail, and mixed-mode surveys: The tailored design method</w:t>
      </w:r>
      <w:r w:rsidRPr="00587F77">
        <w:rPr>
          <w:lang w:val="en-US"/>
        </w:rPr>
        <w:t>. John Wiley &amp; Sons.</w:t>
      </w:r>
    </w:p>
    <w:p w14:paraId="0D593119" w14:textId="77777777" w:rsidR="004712E2" w:rsidRPr="00587F77" w:rsidRDefault="004712E2" w:rsidP="008647DD">
      <w:pPr>
        <w:ind w:left="993" w:hanging="709"/>
        <w:rPr>
          <w:lang w:val="en-US"/>
        </w:rPr>
      </w:pPr>
    </w:p>
    <w:p w14:paraId="169FFDE0" w14:textId="77777777" w:rsidR="00587F77" w:rsidRDefault="00587F77" w:rsidP="008647DD">
      <w:pPr>
        <w:ind w:left="993" w:hanging="709"/>
        <w:rPr>
          <w:lang w:val="en-US"/>
        </w:rPr>
      </w:pPr>
      <w:r w:rsidRPr="00587F77">
        <w:rPr>
          <w:lang w:val="en-US"/>
        </w:rPr>
        <w:t xml:space="preserve">Grant, R. W., &amp; Sugarman, J. (2004). Ethics in human subjects research: Do incentives matter? </w:t>
      </w:r>
      <w:r w:rsidRPr="00587F77">
        <w:rPr>
          <w:i/>
          <w:iCs/>
          <w:lang w:val="en-US"/>
        </w:rPr>
        <w:t>Journal of Medicine and Philosophy, 29</w:t>
      </w:r>
      <w:r w:rsidRPr="00587F77">
        <w:rPr>
          <w:lang w:val="en-US"/>
        </w:rPr>
        <w:t>(6), 717-738.</w:t>
      </w:r>
    </w:p>
    <w:p w14:paraId="489B7E71" w14:textId="77777777" w:rsidR="004712E2" w:rsidRPr="00587F77" w:rsidRDefault="004712E2" w:rsidP="008647DD">
      <w:pPr>
        <w:ind w:left="993" w:hanging="709"/>
        <w:rPr>
          <w:lang w:val="en-US"/>
        </w:rPr>
      </w:pPr>
    </w:p>
    <w:p w14:paraId="12DB4156" w14:textId="476ED5BD" w:rsidR="00587F77" w:rsidRDefault="00587F77" w:rsidP="008647DD">
      <w:pPr>
        <w:ind w:left="993" w:hanging="709"/>
        <w:rPr>
          <w:lang w:val="en-US"/>
        </w:rPr>
      </w:pPr>
      <w:r w:rsidRPr="00587F77">
        <w:rPr>
          <w:lang w:val="en-US"/>
        </w:rPr>
        <w:t xml:space="preserve">Gray, J. A., &amp; DiLoreto, M. (2016). The effects of student engagement, student satisfaction, and perceived learning in online learning environments. </w:t>
      </w:r>
      <w:r w:rsidRPr="00587F77">
        <w:rPr>
          <w:i/>
          <w:iCs/>
          <w:lang w:val="en-US"/>
        </w:rPr>
        <w:t>International Journal of Educational Leadership Preparation, 11</w:t>
      </w:r>
      <w:r w:rsidRPr="00587F77">
        <w:rPr>
          <w:lang w:val="en-US"/>
        </w:rPr>
        <w:t xml:space="preserve">(1), 215-9635. </w:t>
      </w:r>
      <w:hyperlink r:id="rId29" w:history="1">
        <w:r w:rsidR="004712E2" w:rsidRPr="00587F77">
          <w:rPr>
            <w:rStyle w:val="Hyperlink"/>
            <w:lang w:val="en-US"/>
          </w:rPr>
          <w:t>https://doi.org/10.2139/ssrn.2846774</w:t>
        </w:r>
      </w:hyperlink>
    </w:p>
    <w:p w14:paraId="58F39699" w14:textId="77777777" w:rsidR="004712E2" w:rsidRPr="00587F77" w:rsidRDefault="004712E2" w:rsidP="008647DD">
      <w:pPr>
        <w:ind w:left="993" w:hanging="709"/>
        <w:rPr>
          <w:lang w:val="en-US"/>
        </w:rPr>
      </w:pPr>
    </w:p>
    <w:p w14:paraId="0066343F" w14:textId="1A14B9CA" w:rsidR="00587F77" w:rsidRDefault="00587F77" w:rsidP="008647DD">
      <w:pPr>
        <w:ind w:left="993" w:hanging="709"/>
        <w:rPr>
          <w:lang w:val="en-US"/>
        </w:rPr>
      </w:pPr>
      <w:r w:rsidRPr="00587F77">
        <w:rPr>
          <w:lang w:val="en-US"/>
        </w:rPr>
        <w:t>Hossain, S., O’Neill, S., &amp; Strnadová, I. (2023). What constitutes student well-being: A scoping review of students’ perspectives. </w:t>
      </w:r>
      <w:r w:rsidRPr="00587F77">
        <w:rPr>
          <w:i/>
          <w:lang w:val="en-US"/>
        </w:rPr>
        <w:t>Child Indicators Research, 16</w:t>
      </w:r>
      <w:r w:rsidRPr="00587F77">
        <w:rPr>
          <w:lang w:val="en-US"/>
        </w:rPr>
        <w:t>, 447–483. </w:t>
      </w:r>
      <w:hyperlink r:id="rId30" w:history="1">
        <w:r w:rsidR="004712E2" w:rsidRPr="00587F77">
          <w:rPr>
            <w:rStyle w:val="Hyperlink"/>
            <w:lang w:val="en-US"/>
          </w:rPr>
          <w:t>https://doi.org/10.1007/s12187-022-09990-w</w:t>
        </w:r>
      </w:hyperlink>
    </w:p>
    <w:p w14:paraId="77CA25B9" w14:textId="77777777" w:rsidR="004712E2" w:rsidRPr="00587F77" w:rsidRDefault="004712E2" w:rsidP="008647DD">
      <w:pPr>
        <w:ind w:left="993" w:hanging="709"/>
        <w:rPr>
          <w:lang w:val="en-US"/>
        </w:rPr>
      </w:pPr>
    </w:p>
    <w:p w14:paraId="6BEF0A9C" w14:textId="0B5780B9" w:rsidR="00587F77" w:rsidRDefault="00587F77" w:rsidP="008647DD">
      <w:pPr>
        <w:ind w:left="993" w:hanging="709"/>
        <w:rPr>
          <w:lang w:val="en-US"/>
        </w:rPr>
      </w:pPr>
      <w:r w:rsidRPr="00587F77">
        <w:rPr>
          <w:lang w:val="en-US"/>
        </w:rPr>
        <w:t xml:space="preserve">Ikink, J., &amp; </w:t>
      </w:r>
      <w:proofErr w:type="spellStart"/>
      <w:r w:rsidRPr="00587F77">
        <w:rPr>
          <w:lang w:val="en-US"/>
        </w:rPr>
        <w:t>Migchelbrink</w:t>
      </w:r>
      <w:proofErr w:type="spellEnd"/>
      <w:r w:rsidRPr="00587F77">
        <w:rPr>
          <w:lang w:val="en-US"/>
        </w:rPr>
        <w:t xml:space="preserve">, F. (2018). </w:t>
      </w:r>
      <w:r w:rsidRPr="00587F77">
        <w:t xml:space="preserve">Spotlight op participatief actieonderzoek in het hbo. </w:t>
      </w:r>
      <w:r w:rsidRPr="00587F77">
        <w:rPr>
          <w:i/>
          <w:iCs/>
          <w:lang w:val="en-US"/>
        </w:rPr>
        <w:t>KWALON, 23</w:t>
      </w:r>
      <w:r w:rsidRPr="00587F77">
        <w:rPr>
          <w:lang w:val="en-US"/>
        </w:rPr>
        <w:t xml:space="preserve">(1), 14. </w:t>
      </w:r>
      <w:hyperlink r:id="rId31" w:history="1">
        <w:r w:rsidR="004712E2" w:rsidRPr="00587F77">
          <w:rPr>
            <w:rStyle w:val="Hyperlink"/>
            <w:lang w:val="en-US"/>
          </w:rPr>
          <w:t>https://doi.org/10.5117/2018.023.001.014</w:t>
        </w:r>
      </w:hyperlink>
    </w:p>
    <w:p w14:paraId="6A8DE1FD" w14:textId="77777777" w:rsidR="004712E2" w:rsidRPr="00587F77" w:rsidRDefault="004712E2" w:rsidP="008647DD">
      <w:pPr>
        <w:ind w:left="993" w:hanging="709"/>
        <w:rPr>
          <w:lang w:val="en-US"/>
        </w:rPr>
      </w:pPr>
    </w:p>
    <w:p w14:paraId="4C76E594" w14:textId="0856EBC6" w:rsidR="00587F77" w:rsidRDefault="00587F77" w:rsidP="008647DD">
      <w:pPr>
        <w:ind w:left="993" w:hanging="709"/>
        <w:rPr>
          <w:lang w:val="en-US"/>
        </w:rPr>
      </w:pPr>
      <w:r w:rsidRPr="00587F77">
        <w:rPr>
          <w:lang w:val="en-US"/>
        </w:rPr>
        <w:t xml:space="preserve">Ionica, A. C., &amp; Leba, M. (2015). Gamification &amp; research – Partnership for innovation. </w:t>
      </w:r>
      <w:r w:rsidRPr="00587F77">
        <w:rPr>
          <w:i/>
          <w:iCs/>
          <w:lang w:val="en-US"/>
        </w:rPr>
        <w:t>Procedia Economics and Finance, 23</w:t>
      </w:r>
      <w:r w:rsidRPr="00587F77">
        <w:rPr>
          <w:lang w:val="en-US"/>
        </w:rPr>
        <w:t xml:space="preserve">, 671-676. </w:t>
      </w:r>
      <w:hyperlink r:id="rId32" w:history="1">
        <w:r w:rsidR="004712E2" w:rsidRPr="00587F77">
          <w:rPr>
            <w:rStyle w:val="Hyperlink"/>
            <w:lang w:val="en-US"/>
          </w:rPr>
          <w:t>https://doi.org/10.1016/S2212-5671(15)00455-4</w:t>
        </w:r>
      </w:hyperlink>
    </w:p>
    <w:p w14:paraId="4C1ABC64" w14:textId="77777777" w:rsidR="004712E2" w:rsidRPr="00587F77" w:rsidRDefault="004712E2" w:rsidP="008647DD">
      <w:pPr>
        <w:ind w:left="993" w:hanging="709"/>
        <w:rPr>
          <w:lang w:val="en-US"/>
        </w:rPr>
      </w:pPr>
    </w:p>
    <w:p w14:paraId="08523E01" w14:textId="531ED46B" w:rsidR="00587F77" w:rsidRDefault="00587F77" w:rsidP="008647DD">
      <w:pPr>
        <w:ind w:left="993" w:hanging="709"/>
        <w:rPr>
          <w:lang w:val="en-US"/>
        </w:rPr>
      </w:pPr>
      <w:proofErr w:type="spellStart"/>
      <w:r w:rsidRPr="00587F77">
        <w:rPr>
          <w:lang w:val="en-US"/>
        </w:rPr>
        <w:t>Jagersma</w:t>
      </w:r>
      <w:proofErr w:type="spellEnd"/>
      <w:r w:rsidRPr="00587F77">
        <w:rPr>
          <w:lang w:val="en-US"/>
        </w:rPr>
        <w:t xml:space="preserve">, J. (2010). Empowering students as active participants in curriculum design and implementation. </w:t>
      </w:r>
      <w:r w:rsidRPr="00587F77">
        <w:rPr>
          <w:i/>
          <w:iCs/>
          <w:lang w:val="en-US"/>
        </w:rPr>
        <w:t>Teachers and Curriculum, 8</w:t>
      </w:r>
      <w:r w:rsidRPr="00587F77">
        <w:rPr>
          <w:lang w:val="en-US"/>
        </w:rPr>
        <w:t xml:space="preserve">(2), 54-64. </w:t>
      </w:r>
      <w:hyperlink r:id="rId33" w:history="1">
        <w:r w:rsidR="004712E2" w:rsidRPr="00587F77">
          <w:rPr>
            <w:rStyle w:val="Hyperlink"/>
            <w:lang w:val="en-US"/>
          </w:rPr>
          <w:t>https://doi.org/10.24135/teacherswork.v8i2.554</w:t>
        </w:r>
      </w:hyperlink>
    </w:p>
    <w:p w14:paraId="6150E08B" w14:textId="77777777" w:rsidR="004712E2" w:rsidRPr="00587F77" w:rsidRDefault="004712E2" w:rsidP="008647DD">
      <w:pPr>
        <w:ind w:left="993" w:hanging="709"/>
        <w:rPr>
          <w:lang w:val="en-US"/>
        </w:rPr>
      </w:pPr>
    </w:p>
    <w:p w14:paraId="56215AAB" w14:textId="6197C417" w:rsidR="00587F77" w:rsidRDefault="00587F77" w:rsidP="008647DD">
      <w:pPr>
        <w:ind w:left="993" w:hanging="709"/>
        <w:rPr>
          <w:lang w:val="en-US"/>
        </w:rPr>
      </w:pPr>
      <w:r w:rsidRPr="00587F77">
        <w:rPr>
          <w:lang w:val="en-US"/>
        </w:rPr>
        <w:t xml:space="preserve">Kaba, A., &amp; Beran, T. (2014). Twelve tips to guide effective participant recruitment for interprofessional education research. </w:t>
      </w:r>
      <w:r w:rsidRPr="00587F77">
        <w:rPr>
          <w:i/>
          <w:iCs/>
          <w:lang w:val="en-US"/>
        </w:rPr>
        <w:t>Medical Teacher, 36</w:t>
      </w:r>
      <w:r w:rsidRPr="00587F77">
        <w:rPr>
          <w:lang w:val="en-US"/>
        </w:rPr>
        <w:t xml:space="preserve">(7), 578–584. </w:t>
      </w:r>
      <w:hyperlink r:id="rId34" w:history="1">
        <w:r w:rsidR="004712E2" w:rsidRPr="00587F77">
          <w:rPr>
            <w:rStyle w:val="Hyperlink"/>
            <w:lang w:val="en-US"/>
          </w:rPr>
          <w:t>https://doi.org/10.3109/0142159X.2014.907489</w:t>
        </w:r>
      </w:hyperlink>
    </w:p>
    <w:p w14:paraId="097A56B2" w14:textId="77777777" w:rsidR="004712E2" w:rsidRPr="00587F77" w:rsidRDefault="004712E2" w:rsidP="008647DD">
      <w:pPr>
        <w:ind w:left="993" w:hanging="709"/>
        <w:rPr>
          <w:lang w:val="en-US"/>
        </w:rPr>
      </w:pPr>
    </w:p>
    <w:p w14:paraId="58A035B3" w14:textId="6F07E17F" w:rsidR="00587F77" w:rsidRDefault="00587F77" w:rsidP="008647DD">
      <w:pPr>
        <w:ind w:left="993" w:hanging="709"/>
        <w:rPr>
          <w:lang w:val="en-US"/>
        </w:rPr>
      </w:pPr>
      <w:r w:rsidRPr="00587F77">
        <w:rPr>
          <w:lang w:val="en-US"/>
        </w:rPr>
        <w:t>Kahu, E. R. (2013). Framing student engagement in higher education. </w:t>
      </w:r>
      <w:r w:rsidRPr="00587F77">
        <w:rPr>
          <w:i/>
          <w:lang w:val="en-US"/>
        </w:rPr>
        <w:t>Studies in Higher Education, 38</w:t>
      </w:r>
      <w:r w:rsidRPr="00587F77">
        <w:rPr>
          <w:lang w:val="en-US"/>
        </w:rPr>
        <w:t>(5), 758-773. </w:t>
      </w:r>
      <w:hyperlink r:id="rId35" w:history="1">
        <w:r w:rsidR="004712E2" w:rsidRPr="00587F77">
          <w:rPr>
            <w:rStyle w:val="Hyperlink"/>
            <w:lang w:val="en-US"/>
          </w:rPr>
          <w:t>https://doi.org/10.1080/03075079.2011.598505</w:t>
        </w:r>
      </w:hyperlink>
    </w:p>
    <w:p w14:paraId="41650CE5" w14:textId="77777777" w:rsidR="004712E2" w:rsidRPr="00587F77" w:rsidRDefault="004712E2" w:rsidP="008647DD">
      <w:pPr>
        <w:ind w:left="993" w:hanging="709"/>
        <w:rPr>
          <w:lang w:val="en-US"/>
        </w:rPr>
      </w:pPr>
    </w:p>
    <w:p w14:paraId="1538FD3B" w14:textId="35A77AF1" w:rsidR="00587F77" w:rsidRDefault="00587F77" w:rsidP="008647DD">
      <w:pPr>
        <w:ind w:left="993" w:hanging="709"/>
        <w:rPr>
          <w:lang w:val="en-US"/>
        </w:rPr>
      </w:pPr>
      <w:proofErr w:type="spellStart"/>
      <w:r w:rsidRPr="00587F77">
        <w:rPr>
          <w:lang w:val="en-US"/>
        </w:rPr>
        <w:t>Khatamian</w:t>
      </w:r>
      <w:proofErr w:type="spellEnd"/>
      <w:r w:rsidRPr="00587F77">
        <w:rPr>
          <w:lang w:val="en-US"/>
        </w:rPr>
        <w:t xml:space="preserve"> Far, P. (2018). Challenges of recruitment and retention of university students as research participants: Lessons learned from a pilot study. </w:t>
      </w:r>
      <w:r w:rsidRPr="00587F77">
        <w:rPr>
          <w:i/>
          <w:iCs/>
          <w:lang w:val="en-US"/>
        </w:rPr>
        <w:t>Journal of the Australian Library and Information Association, 67</w:t>
      </w:r>
      <w:r w:rsidRPr="00587F77">
        <w:rPr>
          <w:lang w:val="en-US"/>
        </w:rPr>
        <w:t xml:space="preserve">(3), 278–292. </w:t>
      </w:r>
      <w:hyperlink r:id="rId36" w:history="1">
        <w:r w:rsidR="004712E2" w:rsidRPr="00587F77">
          <w:rPr>
            <w:rStyle w:val="Hyperlink"/>
            <w:lang w:val="en-US"/>
          </w:rPr>
          <w:t>https://doi.org/10.1080/24750158.2018.1500436</w:t>
        </w:r>
      </w:hyperlink>
    </w:p>
    <w:p w14:paraId="4011CB12" w14:textId="77777777" w:rsidR="004712E2" w:rsidRPr="00587F77" w:rsidRDefault="004712E2" w:rsidP="008647DD">
      <w:pPr>
        <w:ind w:left="993" w:hanging="709"/>
        <w:rPr>
          <w:lang w:val="en-US"/>
        </w:rPr>
      </w:pPr>
    </w:p>
    <w:p w14:paraId="465774CF" w14:textId="4CDA1246" w:rsidR="00587F77" w:rsidRDefault="00587F77" w:rsidP="008647DD">
      <w:pPr>
        <w:ind w:left="993" w:hanging="709"/>
      </w:pPr>
      <w:proofErr w:type="spellStart"/>
      <w:r w:rsidRPr="00587F77">
        <w:rPr>
          <w:lang w:val="en-US"/>
        </w:rPr>
        <w:t>Korobova</w:t>
      </w:r>
      <w:proofErr w:type="spellEnd"/>
      <w:r w:rsidRPr="00587F77">
        <w:rPr>
          <w:lang w:val="en-US"/>
        </w:rPr>
        <w:t xml:space="preserve">, N., &amp; Starobin, S. S. (2015). A comparative study of student engagement, satisfaction, and academic success among international and American students. </w:t>
      </w:r>
      <w:r w:rsidRPr="00587F77">
        <w:rPr>
          <w:i/>
        </w:rPr>
        <w:t xml:space="preserve">Journal of International </w:t>
      </w:r>
      <w:proofErr w:type="spellStart"/>
      <w:r w:rsidRPr="00587F77">
        <w:rPr>
          <w:i/>
        </w:rPr>
        <w:t>Students</w:t>
      </w:r>
      <w:proofErr w:type="spellEnd"/>
      <w:r w:rsidRPr="00587F77">
        <w:rPr>
          <w:i/>
        </w:rPr>
        <w:t>, 5</w:t>
      </w:r>
      <w:r w:rsidRPr="00587F77">
        <w:t xml:space="preserve">(1), 72-85. </w:t>
      </w:r>
      <w:hyperlink r:id="rId37" w:history="1">
        <w:r w:rsidR="004712E2" w:rsidRPr="00587F77">
          <w:rPr>
            <w:rStyle w:val="Hyperlink"/>
          </w:rPr>
          <w:t>https://doi.org/10.32674/jis.v5i1.443</w:t>
        </w:r>
      </w:hyperlink>
    </w:p>
    <w:p w14:paraId="3899CF20" w14:textId="77777777" w:rsidR="004712E2" w:rsidRPr="00587F77" w:rsidRDefault="004712E2" w:rsidP="008647DD">
      <w:pPr>
        <w:ind w:left="993" w:hanging="709"/>
      </w:pPr>
    </w:p>
    <w:p w14:paraId="242901C4" w14:textId="77777777" w:rsidR="00587F77" w:rsidRDefault="00587F77" w:rsidP="008647DD">
      <w:pPr>
        <w:ind w:left="993" w:hanging="709"/>
      </w:pPr>
      <w:r w:rsidRPr="00587F77">
        <w:t xml:space="preserve">Landelijk Centrum Studiekeuze. (2024). </w:t>
      </w:r>
      <w:r w:rsidRPr="00587F77">
        <w:rPr>
          <w:i/>
        </w:rPr>
        <w:t>Resultaten Nationale Studenten Enquête 2024</w:t>
      </w:r>
      <w:r w:rsidRPr="00587F77">
        <w:t xml:space="preserve">. Geraadpleegd op 17 december 2024 van </w:t>
      </w:r>
      <w:hyperlink r:id="rId38" w:history="1">
        <w:r w:rsidRPr="00587F77">
          <w:rPr>
            <w:rStyle w:val="Hyperlink"/>
          </w:rPr>
          <w:t>https://lcsk.nl/nse/resultaten/</w:t>
        </w:r>
      </w:hyperlink>
      <w:r w:rsidRPr="00587F77">
        <w:t>.</w:t>
      </w:r>
    </w:p>
    <w:p w14:paraId="0291C66F" w14:textId="77777777" w:rsidR="004712E2" w:rsidRPr="00587F77" w:rsidRDefault="004712E2" w:rsidP="008647DD">
      <w:pPr>
        <w:ind w:left="993" w:hanging="709"/>
      </w:pPr>
    </w:p>
    <w:p w14:paraId="54358A81" w14:textId="4B9D14E8" w:rsidR="00587F77" w:rsidRDefault="00587F77" w:rsidP="008647DD">
      <w:pPr>
        <w:ind w:left="993" w:hanging="709"/>
        <w:rPr>
          <w:lang w:val="en-US"/>
        </w:rPr>
      </w:pPr>
      <w:proofErr w:type="spellStart"/>
      <w:r w:rsidRPr="00587F77">
        <w:t>Ludlow</w:t>
      </w:r>
      <w:proofErr w:type="spellEnd"/>
      <w:r w:rsidRPr="00587F77">
        <w:t xml:space="preserve">, L., </w:t>
      </w:r>
      <w:proofErr w:type="spellStart"/>
      <w:r w:rsidRPr="00587F77">
        <w:t>Pedulla</w:t>
      </w:r>
      <w:proofErr w:type="spellEnd"/>
      <w:r w:rsidRPr="00587F77">
        <w:t xml:space="preserve">, J. J., Reagan, E. M., Enterline, S., </w:t>
      </w:r>
      <w:proofErr w:type="spellStart"/>
      <w:r w:rsidRPr="00587F77">
        <w:t>Cannady</w:t>
      </w:r>
      <w:proofErr w:type="spellEnd"/>
      <w:r w:rsidRPr="00587F77">
        <w:t xml:space="preserve">, M. M., &amp; </w:t>
      </w:r>
      <w:proofErr w:type="spellStart"/>
      <w:r w:rsidRPr="00587F77">
        <w:t>Chappe</w:t>
      </w:r>
      <w:proofErr w:type="spellEnd"/>
      <w:r w:rsidRPr="00587F77">
        <w:t xml:space="preserve">, S. L. (2011). </w:t>
      </w:r>
      <w:r w:rsidRPr="00587F77">
        <w:rPr>
          <w:lang w:val="en-US"/>
        </w:rPr>
        <w:t xml:space="preserve">Design and implementation issues in longitudinal research. </w:t>
      </w:r>
      <w:r w:rsidRPr="00587F77">
        <w:rPr>
          <w:i/>
          <w:iCs/>
          <w:lang w:val="en-US"/>
        </w:rPr>
        <w:t>Education Policy Analysis Archives, 19</w:t>
      </w:r>
      <w:r w:rsidRPr="00587F77">
        <w:rPr>
          <w:lang w:val="en-US"/>
        </w:rPr>
        <w:t xml:space="preserve">, 1-23. </w:t>
      </w:r>
      <w:hyperlink r:id="rId39" w:history="1">
        <w:r w:rsidR="004712E2" w:rsidRPr="00587F77">
          <w:rPr>
            <w:rStyle w:val="Hyperlink"/>
            <w:lang w:val="en-US"/>
          </w:rPr>
          <w:t>https://doi.org/10.14507/epaa.v19n11.2011</w:t>
        </w:r>
      </w:hyperlink>
    </w:p>
    <w:p w14:paraId="2C8CC73A" w14:textId="77777777" w:rsidR="004712E2" w:rsidRPr="00587F77" w:rsidRDefault="004712E2" w:rsidP="008647DD">
      <w:pPr>
        <w:ind w:left="993" w:hanging="709"/>
        <w:rPr>
          <w:lang w:val="en-US"/>
        </w:rPr>
      </w:pPr>
    </w:p>
    <w:p w14:paraId="250F4996" w14:textId="5B058C65" w:rsidR="00587F77" w:rsidRDefault="00587F77" w:rsidP="008647DD">
      <w:pPr>
        <w:ind w:left="993" w:hanging="709"/>
        <w:rPr>
          <w:lang w:val="en-US"/>
        </w:rPr>
      </w:pPr>
      <w:r w:rsidRPr="00587F77">
        <w:rPr>
          <w:lang w:val="en-US"/>
        </w:rPr>
        <w:t xml:space="preserve">Mendes, A. B., &amp; Hammett, D. (2023). The new tyranny of student participation? Student voice and the paradox of strategic-active student-citizens. </w:t>
      </w:r>
      <w:r w:rsidRPr="00587F77">
        <w:rPr>
          <w:i/>
          <w:iCs/>
          <w:lang w:val="en-US"/>
        </w:rPr>
        <w:t>Teaching in Higher Education, 28</w:t>
      </w:r>
      <w:r w:rsidRPr="00587F77">
        <w:rPr>
          <w:lang w:val="en-US"/>
        </w:rPr>
        <w:t xml:space="preserve">(1), 164–179. </w:t>
      </w:r>
      <w:hyperlink r:id="rId40" w:history="1">
        <w:r w:rsidR="004712E2" w:rsidRPr="00587F77">
          <w:rPr>
            <w:rStyle w:val="Hyperlink"/>
            <w:lang w:val="en-US"/>
          </w:rPr>
          <w:t>https://doi.org/10.1080/13562517.2020.1783227</w:t>
        </w:r>
      </w:hyperlink>
    </w:p>
    <w:p w14:paraId="075836F3" w14:textId="77777777" w:rsidR="004712E2" w:rsidRPr="00587F77" w:rsidRDefault="004712E2" w:rsidP="008647DD">
      <w:pPr>
        <w:ind w:left="993" w:hanging="709"/>
        <w:rPr>
          <w:lang w:val="en-US"/>
        </w:rPr>
      </w:pPr>
    </w:p>
    <w:p w14:paraId="5686C759" w14:textId="20A1ED4A" w:rsidR="00587F77" w:rsidRDefault="00587F77" w:rsidP="008647DD">
      <w:pPr>
        <w:ind w:left="993" w:hanging="709"/>
        <w:rPr>
          <w:lang w:val="en-US"/>
        </w:rPr>
      </w:pPr>
      <w:r w:rsidRPr="00587F77">
        <w:rPr>
          <w:lang w:val="en-US"/>
        </w:rPr>
        <w:t xml:space="preserve">Ochieng, C. A., Minion, J. T., &amp; Turner, A. (2021). What does engagement mean to participants in longitudinal cohort studies? A qualitative study. </w:t>
      </w:r>
      <w:r w:rsidRPr="00587F77">
        <w:rPr>
          <w:i/>
          <w:iCs/>
          <w:lang w:val="en-US"/>
        </w:rPr>
        <w:t>BMC Medical Ethics, 22</w:t>
      </w:r>
      <w:r w:rsidRPr="00587F77">
        <w:rPr>
          <w:lang w:val="en-US"/>
        </w:rPr>
        <w:t xml:space="preserve">, 77. </w:t>
      </w:r>
      <w:hyperlink r:id="rId41" w:history="1">
        <w:r w:rsidR="004712E2" w:rsidRPr="00587F77">
          <w:rPr>
            <w:rStyle w:val="Hyperlink"/>
            <w:lang w:val="en-US"/>
          </w:rPr>
          <w:t>https://doi.org/10.1186/s12910-021-00648-w</w:t>
        </w:r>
      </w:hyperlink>
    </w:p>
    <w:p w14:paraId="1637CE32" w14:textId="77777777" w:rsidR="004712E2" w:rsidRPr="00587F77" w:rsidRDefault="004712E2" w:rsidP="008647DD">
      <w:pPr>
        <w:ind w:left="993" w:hanging="709"/>
        <w:rPr>
          <w:lang w:val="en-US"/>
        </w:rPr>
      </w:pPr>
    </w:p>
    <w:p w14:paraId="0B9A8298" w14:textId="6832837C" w:rsidR="00587F77" w:rsidRDefault="00587F77" w:rsidP="008647DD">
      <w:pPr>
        <w:ind w:left="993" w:hanging="709"/>
        <w:rPr>
          <w:lang w:val="en-US"/>
        </w:rPr>
      </w:pPr>
      <w:r w:rsidRPr="00587F77">
        <w:rPr>
          <w:lang w:val="en-US"/>
        </w:rPr>
        <w:t xml:space="preserve">Porter, S. R., &amp; Umbach, P. D. (2006). Student survey response rates across institutions: Why do they vary? </w:t>
      </w:r>
      <w:r w:rsidRPr="00587F77">
        <w:rPr>
          <w:i/>
          <w:iCs/>
          <w:lang w:val="en-US"/>
        </w:rPr>
        <w:t>Research in Higher Education, 47</w:t>
      </w:r>
      <w:r w:rsidRPr="00587F77">
        <w:rPr>
          <w:lang w:val="en-US"/>
        </w:rPr>
        <w:t xml:space="preserve">(2), 229–247. </w:t>
      </w:r>
      <w:hyperlink r:id="rId42" w:history="1">
        <w:r w:rsidR="00810744" w:rsidRPr="00587F77">
          <w:rPr>
            <w:rStyle w:val="Hyperlink"/>
            <w:lang w:val="en-US"/>
          </w:rPr>
          <w:t>https://doi.org/10.1007/s11162-005-8887-1</w:t>
        </w:r>
      </w:hyperlink>
    </w:p>
    <w:p w14:paraId="749337A3" w14:textId="77777777" w:rsidR="00810744" w:rsidRPr="00587F77" w:rsidRDefault="00810744" w:rsidP="008647DD">
      <w:pPr>
        <w:ind w:left="993" w:hanging="709"/>
        <w:rPr>
          <w:lang w:val="en-US"/>
        </w:rPr>
      </w:pPr>
    </w:p>
    <w:p w14:paraId="4190ABDA" w14:textId="47BCFB63" w:rsidR="00587F77" w:rsidRDefault="00587F77" w:rsidP="008647DD">
      <w:pPr>
        <w:ind w:left="993" w:hanging="709"/>
        <w:rPr>
          <w:lang w:val="en-US"/>
        </w:rPr>
      </w:pPr>
      <w:r w:rsidRPr="00587F77">
        <w:rPr>
          <w:lang w:val="en-US"/>
        </w:rPr>
        <w:t xml:space="preserve">Rozental-Devis, D. (2020). </w:t>
      </w:r>
      <w:proofErr w:type="spellStart"/>
      <w:r w:rsidRPr="00587F77">
        <w:rPr>
          <w:lang w:val="en-US"/>
        </w:rPr>
        <w:t>Humanising</w:t>
      </w:r>
      <w:proofErr w:type="spellEnd"/>
      <w:r w:rsidRPr="00587F77">
        <w:rPr>
          <w:lang w:val="en-US"/>
        </w:rPr>
        <w:t xml:space="preserve"> higher education by listening to the student voice. In </w:t>
      </w:r>
      <w:proofErr w:type="spellStart"/>
      <w:r w:rsidRPr="00587F77">
        <w:rPr>
          <w:i/>
          <w:iCs/>
          <w:lang w:val="en-US"/>
        </w:rPr>
        <w:t>Humanising</w:t>
      </w:r>
      <w:proofErr w:type="spellEnd"/>
      <w:r w:rsidRPr="00587F77">
        <w:rPr>
          <w:i/>
          <w:iCs/>
          <w:lang w:val="en-US"/>
        </w:rPr>
        <w:t xml:space="preserve"> Higher Education</w:t>
      </w:r>
      <w:r w:rsidRPr="00587F77">
        <w:rPr>
          <w:lang w:val="en-US"/>
        </w:rPr>
        <w:t xml:space="preserve"> (pp. 65–81). Springer International Publishing AG. </w:t>
      </w:r>
      <w:hyperlink r:id="rId43" w:history="1">
        <w:r w:rsidR="00810744" w:rsidRPr="00587F77">
          <w:rPr>
            <w:rStyle w:val="Hyperlink"/>
            <w:lang w:val="en-US"/>
          </w:rPr>
          <w:t>https://doi.org/10.1007/978-3-030-57430-7_5</w:t>
        </w:r>
      </w:hyperlink>
    </w:p>
    <w:p w14:paraId="0DF34060" w14:textId="77777777" w:rsidR="00810744" w:rsidRPr="00587F77" w:rsidRDefault="00810744" w:rsidP="008647DD">
      <w:pPr>
        <w:ind w:left="993" w:hanging="709"/>
        <w:rPr>
          <w:lang w:val="en-US"/>
        </w:rPr>
      </w:pPr>
    </w:p>
    <w:p w14:paraId="661DB198" w14:textId="77777777" w:rsidR="00587F77" w:rsidRDefault="00587F77" w:rsidP="008647DD">
      <w:pPr>
        <w:ind w:left="993" w:hanging="709"/>
      </w:pPr>
      <w:r w:rsidRPr="00587F77">
        <w:t>RIVM, Trimbos-instituut, &amp; GGD GHOR Nederland. (2021). </w:t>
      </w:r>
      <w:r w:rsidRPr="00587F77">
        <w:rPr>
          <w:i/>
        </w:rPr>
        <w:t>Monitor Mentale gezondheid en Middelengebruik Studenten hoger onderwijs. Deelrapport I Mentale gezondheid van studenten in het hoger onderwijs</w:t>
      </w:r>
      <w:r w:rsidRPr="00587F77">
        <w:t>. Bilthoven: Rijksinstituut voor Volksgezondheid en Milieu.</w:t>
      </w:r>
    </w:p>
    <w:p w14:paraId="353ABD2F" w14:textId="77777777" w:rsidR="00810744" w:rsidRPr="00587F77" w:rsidRDefault="00810744" w:rsidP="008647DD">
      <w:pPr>
        <w:ind w:left="993" w:hanging="709"/>
      </w:pPr>
    </w:p>
    <w:p w14:paraId="1C330789" w14:textId="7B43A0EC" w:rsidR="00587F77" w:rsidRDefault="00587F77" w:rsidP="008647DD">
      <w:pPr>
        <w:ind w:left="993" w:hanging="709"/>
        <w:rPr>
          <w:lang w:val="en-US"/>
        </w:rPr>
      </w:pPr>
      <w:proofErr w:type="spellStart"/>
      <w:r w:rsidRPr="00587F77">
        <w:t>Sharma</w:t>
      </w:r>
      <w:proofErr w:type="spellEnd"/>
      <w:r w:rsidRPr="00587F77">
        <w:t xml:space="preserve">, M., </w:t>
      </w:r>
      <w:proofErr w:type="spellStart"/>
      <w:r w:rsidRPr="00587F77">
        <w:t>Idele</w:t>
      </w:r>
      <w:proofErr w:type="spellEnd"/>
      <w:r w:rsidRPr="00587F77">
        <w:t xml:space="preserve">, P., </w:t>
      </w:r>
      <w:proofErr w:type="spellStart"/>
      <w:r w:rsidRPr="00587F77">
        <w:t>Manzini</w:t>
      </w:r>
      <w:proofErr w:type="spellEnd"/>
      <w:r w:rsidRPr="00587F77">
        <w:t xml:space="preserve">, A., </w:t>
      </w:r>
      <w:proofErr w:type="spellStart"/>
      <w:r w:rsidRPr="00587F77">
        <w:t>Aladro</w:t>
      </w:r>
      <w:proofErr w:type="spellEnd"/>
      <w:r w:rsidRPr="00587F77">
        <w:t xml:space="preserve">, C. P., </w:t>
      </w:r>
      <w:proofErr w:type="spellStart"/>
      <w:r w:rsidRPr="00587F77">
        <w:t>Ipince</w:t>
      </w:r>
      <w:proofErr w:type="spellEnd"/>
      <w:r w:rsidRPr="00587F77">
        <w:t xml:space="preserve">, A., </w:t>
      </w:r>
      <w:proofErr w:type="spellStart"/>
      <w:r w:rsidRPr="00587F77">
        <w:t>Olsson</w:t>
      </w:r>
      <w:proofErr w:type="spellEnd"/>
      <w:r w:rsidRPr="00587F77">
        <w:t xml:space="preserve">, G., </w:t>
      </w:r>
      <w:proofErr w:type="spellStart"/>
      <w:r w:rsidRPr="00587F77">
        <w:t>Banati</w:t>
      </w:r>
      <w:proofErr w:type="spellEnd"/>
      <w:r w:rsidRPr="00587F77">
        <w:t xml:space="preserve">, P., &amp; Anthony, D. (2021). </w:t>
      </w:r>
      <w:r w:rsidRPr="00587F77">
        <w:rPr>
          <w:lang w:val="en-US"/>
        </w:rPr>
        <w:t>Life in lockdown: Child and adolescent mental health and wellbeing in the time of COVID-19. UNICEF Office of research. </w:t>
      </w:r>
      <w:hyperlink r:id="rId44" w:history="1">
        <w:r w:rsidR="00810744" w:rsidRPr="00587F77">
          <w:rPr>
            <w:rStyle w:val="Hyperlink"/>
            <w:lang w:val="en-US"/>
          </w:rPr>
          <w:t>https://doi.org/10.18356/9789210055161</w:t>
        </w:r>
      </w:hyperlink>
    </w:p>
    <w:p w14:paraId="123F2C4B" w14:textId="77777777" w:rsidR="00810744" w:rsidRPr="00587F77" w:rsidRDefault="00810744" w:rsidP="008647DD">
      <w:pPr>
        <w:ind w:left="993" w:hanging="709"/>
        <w:rPr>
          <w:lang w:val="en-US"/>
        </w:rPr>
      </w:pPr>
    </w:p>
    <w:p w14:paraId="6CB4DB26" w14:textId="77777777" w:rsidR="00587F77" w:rsidRPr="003F6488" w:rsidRDefault="00587F77" w:rsidP="008647DD">
      <w:pPr>
        <w:ind w:left="993" w:hanging="709"/>
        <w:rPr>
          <w:lang w:val="en-US"/>
        </w:rPr>
      </w:pPr>
      <w:r w:rsidRPr="00587F77">
        <w:rPr>
          <w:lang w:val="en-US"/>
        </w:rPr>
        <w:t xml:space="preserve">Singer, E., &amp; Ye, C. (2013). The use and effects of incentives in surveys. </w:t>
      </w:r>
      <w:r w:rsidRPr="00587F77">
        <w:rPr>
          <w:i/>
          <w:iCs/>
          <w:lang w:val="en-US"/>
        </w:rPr>
        <w:t>The ANNALS of the American Academy of P</w:t>
      </w:r>
      <w:r w:rsidRPr="00587F77">
        <w:rPr>
          <w:lang w:val="en-US"/>
        </w:rPr>
        <w:t xml:space="preserve">olitical and Social Science, 645(1), 112-141. </w:t>
      </w:r>
      <w:hyperlink r:id="rId45" w:history="1">
        <w:r w:rsidRPr="00587F77">
          <w:rPr>
            <w:rStyle w:val="Hyperlink"/>
            <w:lang w:val="en-US"/>
          </w:rPr>
          <w:t>https://doi.org/10.1177/0002716212458082</w:t>
        </w:r>
      </w:hyperlink>
    </w:p>
    <w:p w14:paraId="135CEC30" w14:textId="77777777" w:rsidR="00810744" w:rsidRPr="00587F77" w:rsidRDefault="00810744" w:rsidP="008647DD">
      <w:pPr>
        <w:ind w:left="993" w:hanging="709"/>
        <w:rPr>
          <w:lang w:val="en-US"/>
        </w:rPr>
      </w:pPr>
    </w:p>
    <w:p w14:paraId="3393C8DD" w14:textId="71482C79" w:rsidR="00557702" w:rsidRPr="003F6488" w:rsidRDefault="00587F77" w:rsidP="008647DD">
      <w:pPr>
        <w:ind w:left="993" w:hanging="709"/>
        <w:rPr>
          <w:lang w:val="en-US"/>
        </w:rPr>
      </w:pPr>
      <w:r w:rsidRPr="00587F77">
        <w:rPr>
          <w:lang w:val="en-US"/>
        </w:rPr>
        <w:t xml:space="preserve">Teague, S. J., Youssef, G. J., Macdonald, J. A., Sciberras, E., </w:t>
      </w:r>
      <w:proofErr w:type="spellStart"/>
      <w:r w:rsidRPr="00587F77">
        <w:rPr>
          <w:lang w:val="en-US"/>
        </w:rPr>
        <w:t>Shatte</w:t>
      </w:r>
      <w:proofErr w:type="spellEnd"/>
      <w:r w:rsidRPr="00587F77">
        <w:rPr>
          <w:lang w:val="en-US"/>
        </w:rPr>
        <w:t>, A. B., Fuller</w:t>
      </w:r>
      <w:r w:rsidRPr="00587F77">
        <w:rPr>
          <w:rFonts w:ascii="Cambria Math" w:hAnsi="Cambria Math" w:cs="Cambria Math"/>
          <w:lang w:val="en-US"/>
        </w:rPr>
        <w:t>‐</w:t>
      </w:r>
      <w:r w:rsidRPr="00587F77">
        <w:rPr>
          <w:lang w:val="en-US"/>
        </w:rPr>
        <w:t xml:space="preserve">Tyszkiewicz, M., Greenwood, C. J., Mcintosh, J., Olsson, C. A., &amp; Hutchinson, D. M. (2018). Retention strategies in longitudinal cohort studies: A systematic review and meta-analysis. </w:t>
      </w:r>
      <w:r w:rsidRPr="00587F77">
        <w:rPr>
          <w:i/>
          <w:iCs/>
          <w:lang w:val="en-US"/>
        </w:rPr>
        <w:t>BMC Medical Research Methodology, 18</w:t>
      </w:r>
      <w:r w:rsidRPr="00587F77">
        <w:rPr>
          <w:lang w:val="en-US"/>
        </w:rPr>
        <w:t>. https://doi.org/10.1186/s12874-018-0586</w:t>
      </w:r>
    </w:p>
    <w:p w14:paraId="1799C092" w14:textId="77777777" w:rsidR="00557702" w:rsidRPr="003F6488" w:rsidRDefault="00557702" w:rsidP="00557702">
      <w:pPr>
        <w:rPr>
          <w:lang w:val="en-US"/>
        </w:rPr>
      </w:pPr>
    </w:p>
    <w:p w14:paraId="79547A69" w14:textId="6BE36A60" w:rsidR="00492E0D" w:rsidRPr="00B31BB1" w:rsidRDefault="00492E0D" w:rsidP="00492E0D">
      <w:pPr>
        <w:pStyle w:val="Heading1"/>
        <w:numPr>
          <w:ilvl w:val="0"/>
          <w:numId w:val="0"/>
        </w:numPr>
        <w:ind w:left="432" w:hanging="432"/>
        <w:rPr>
          <w:sz w:val="44"/>
          <w:szCs w:val="44"/>
          <w:lang w:val="en-US"/>
        </w:rPr>
      </w:pPr>
      <w:bookmarkStart w:id="47" w:name="_Toc185582274"/>
      <w:bookmarkStart w:id="48" w:name="_Toc185582571"/>
      <w:proofErr w:type="spellStart"/>
      <w:r w:rsidRPr="00B31BB1">
        <w:rPr>
          <w:sz w:val="44"/>
          <w:szCs w:val="44"/>
          <w:lang w:val="en-US"/>
        </w:rPr>
        <w:t>Bijlage</w:t>
      </w:r>
      <w:proofErr w:type="spellEnd"/>
      <w:r w:rsidRPr="00B31BB1">
        <w:rPr>
          <w:sz w:val="44"/>
          <w:szCs w:val="44"/>
          <w:lang w:val="en-US"/>
        </w:rPr>
        <w:t xml:space="preserve"> 1</w:t>
      </w:r>
      <w:r w:rsidR="000444C9" w:rsidRPr="00B31BB1">
        <w:rPr>
          <w:sz w:val="44"/>
          <w:szCs w:val="44"/>
          <w:lang w:val="en-US"/>
        </w:rPr>
        <w:t xml:space="preserve">: Agenda </w:t>
      </w:r>
      <w:proofErr w:type="spellStart"/>
      <w:r w:rsidR="42887A39" w:rsidRPr="06FFB466">
        <w:rPr>
          <w:sz w:val="44"/>
          <w:szCs w:val="44"/>
          <w:lang w:val="en-US"/>
        </w:rPr>
        <w:t>g</w:t>
      </w:r>
      <w:r w:rsidR="000444C9" w:rsidRPr="06FFB466">
        <w:rPr>
          <w:sz w:val="44"/>
          <w:szCs w:val="44"/>
          <w:lang w:val="en-US"/>
        </w:rPr>
        <w:t>roepsintervie</w:t>
      </w:r>
      <w:r w:rsidR="00D00B8D" w:rsidRPr="06FFB466">
        <w:rPr>
          <w:sz w:val="44"/>
          <w:szCs w:val="44"/>
          <w:lang w:val="en-US"/>
        </w:rPr>
        <w:t>w</w:t>
      </w:r>
      <w:bookmarkEnd w:id="47"/>
      <w:bookmarkEnd w:id="48"/>
      <w:proofErr w:type="spellEnd"/>
    </w:p>
    <w:p w14:paraId="5D2BF9D7" w14:textId="77777777" w:rsidR="000444C9" w:rsidRDefault="000444C9" w:rsidP="000444C9">
      <w:pPr>
        <w:jc w:val="both"/>
      </w:pPr>
      <w:r w:rsidRPr="00780D18">
        <w:t>Vragen voor op de agenda zijn:</w:t>
      </w:r>
    </w:p>
    <w:p w14:paraId="5527C950" w14:textId="77777777" w:rsidR="00D16B98" w:rsidRPr="00780D18" w:rsidRDefault="00D16B98" w:rsidP="000444C9">
      <w:pPr>
        <w:jc w:val="both"/>
      </w:pPr>
    </w:p>
    <w:p w14:paraId="7B1C9FD1" w14:textId="764AD0D5" w:rsidR="000444C9" w:rsidRPr="006B6781" w:rsidRDefault="006B470D" w:rsidP="000444C9">
      <w:pPr>
        <w:numPr>
          <w:ilvl w:val="0"/>
          <w:numId w:val="9"/>
        </w:numPr>
        <w:spacing w:after="160" w:line="259" w:lineRule="auto"/>
        <w:rPr>
          <w:u w:val="single"/>
        </w:rPr>
      </w:pPr>
      <w:r>
        <w:rPr>
          <w:u w:val="single"/>
        </w:rPr>
        <w:t xml:space="preserve">Onderzoek </w:t>
      </w:r>
      <w:r w:rsidR="0083590B">
        <w:rPr>
          <w:u w:val="single"/>
        </w:rPr>
        <w:t>in</w:t>
      </w:r>
      <w:r>
        <w:rPr>
          <w:u w:val="single"/>
        </w:rPr>
        <w:t xml:space="preserve"> het hoger onderwijs</w:t>
      </w:r>
    </w:p>
    <w:p w14:paraId="142C18A7" w14:textId="77777777" w:rsidR="000444C9" w:rsidRDefault="000444C9" w:rsidP="000444C9">
      <w:pPr>
        <w:ind w:left="720"/>
      </w:pPr>
      <w:r w:rsidRPr="65923DE3">
        <w:t xml:space="preserve">Onderzoek naar kwaliteit van het onderwijs; wat krijg je daarvan mee? Heb je het gevoel dat jullie stem daarin wordt meegenomen? </w:t>
      </w:r>
      <w:r>
        <w:t>Ervaringen?</w:t>
      </w:r>
    </w:p>
    <w:p w14:paraId="7D71C4FB" w14:textId="77777777" w:rsidR="002614C4" w:rsidRDefault="002614C4" w:rsidP="000444C9">
      <w:pPr>
        <w:ind w:left="720"/>
      </w:pPr>
    </w:p>
    <w:p w14:paraId="7ABA7EBA" w14:textId="14DF9260" w:rsidR="000444C9" w:rsidRPr="00E324A9" w:rsidRDefault="006B470D" w:rsidP="000444C9">
      <w:pPr>
        <w:numPr>
          <w:ilvl w:val="0"/>
          <w:numId w:val="9"/>
        </w:numPr>
        <w:spacing w:after="160" w:line="259" w:lineRule="auto"/>
        <w:rPr>
          <w:u w:val="single"/>
        </w:rPr>
      </w:pPr>
      <w:r>
        <w:rPr>
          <w:u w:val="single"/>
        </w:rPr>
        <w:t>Studentenbetrokkenheid</w:t>
      </w:r>
    </w:p>
    <w:p w14:paraId="379CF718" w14:textId="3AA452F3" w:rsidR="002614C4" w:rsidRPr="000444C9" w:rsidRDefault="000444C9" w:rsidP="000444C9">
      <w:pPr>
        <w:ind w:left="720"/>
        <w:rPr>
          <w:lang w:val="en-US"/>
        </w:rPr>
      </w:pPr>
      <w:r w:rsidRPr="65923DE3">
        <w:t>Wat motiveert Hanze studenten om een actief studentenbestaan te hebben op en rondom de campus (met oog op activiteiten voor studenten, sport etc.)?</w:t>
      </w:r>
      <w:r w:rsidRPr="00BD6910">
        <w:br/>
      </w:r>
    </w:p>
    <w:p w14:paraId="194DFAB5" w14:textId="7BF4C506" w:rsidR="000444C9" w:rsidRPr="000939B7" w:rsidRDefault="006B470D" w:rsidP="000444C9">
      <w:pPr>
        <w:numPr>
          <w:ilvl w:val="0"/>
          <w:numId w:val="9"/>
        </w:numPr>
        <w:spacing w:after="160" w:line="259" w:lineRule="auto"/>
        <w:rPr>
          <w:u w:val="single"/>
        </w:rPr>
      </w:pPr>
      <w:r>
        <w:rPr>
          <w:u w:val="single"/>
        </w:rPr>
        <w:t>Deelname aan onderzoek</w:t>
      </w:r>
    </w:p>
    <w:p w14:paraId="5BB28BAD" w14:textId="05B1BCBB" w:rsidR="000444C9" w:rsidRPr="000444C9" w:rsidRDefault="000444C9" w:rsidP="006B470D">
      <w:pPr>
        <w:ind w:left="720"/>
        <w:rPr>
          <w:lang w:val="en-US"/>
        </w:rPr>
      </w:pPr>
      <w:r w:rsidRPr="00780D18">
        <w:t>Wat zijn gedachtes van Hanze studenten over meedoen aan onderzoek naar studenten?</w:t>
      </w:r>
      <w:r w:rsidRPr="00780D18">
        <w:br/>
        <w:t xml:space="preserve">Welke factoren hebben volgens Hanze studenten invloed op een eventuele deelname aan dergelijk onderzoek? </w:t>
      </w:r>
      <w:r w:rsidRPr="00780D18">
        <w:br/>
      </w:r>
    </w:p>
    <w:p w14:paraId="59A9ABAD" w14:textId="77777777" w:rsidR="000444C9" w:rsidRPr="000444C9" w:rsidRDefault="000444C9" w:rsidP="000444C9">
      <w:pPr>
        <w:rPr>
          <w:lang w:val="en-US"/>
        </w:rPr>
      </w:pPr>
    </w:p>
    <w:p w14:paraId="4FACEE2A" w14:textId="77777777" w:rsidR="00492E0D" w:rsidRPr="003F6488" w:rsidRDefault="00492E0D" w:rsidP="00492E0D">
      <w:pPr>
        <w:rPr>
          <w:lang w:val="en-US"/>
        </w:rPr>
      </w:pPr>
    </w:p>
    <w:p w14:paraId="747B1C61" w14:textId="64C55A4E" w:rsidR="00492E0D" w:rsidRPr="003B7A91" w:rsidRDefault="00492E0D" w:rsidP="00492E0D">
      <w:pPr>
        <w:pStyle w:val="Heading1"/>
        <w:numPr>
          <w:ilvl w:val="0"/>
          <w:numId w:val="0"/>
        </w:numPr>
        <w:ind w:left="432" w:hanging="432"/>
        <w:rPr>
          <w:sz w:val="44"/>
          <w:szCs w:val="44"/>
          <w:lang w:val="en-US"/>
        </w:rPr>
      </w:pPr>
      <w:bookmarkStart w:id="49" w:name="_Toc185582275"/>
      <w:bookmarkStart w:id="50" w:name="_Toc185582572"/>
      <w:proofErr w:type="spellStart"/>
      <w:r w:rsidRPr="003B7A91">
        <w:rPr>
          <w:sz w:val="44"/>
          <w:szCs w:val="44"/>
          <w:lang w:val="en-US"/>
        </w:rPr>
        <w:t>Bijlage</w:t>
      </w:r>
      <w:proofErr w:type="spellEnd"/>
      <w:r w:rsidRPr="003B7A91">
        <w:rPr>
          <w:sz w:val="44"/>
          <w:szCs w:val="44"/>
          <w:lang w:val="en-US"/>
        </w:rPr>
        <w:t xml:space="preserve"> 2</w:t>
      </w:r>
      <w:r w:rsidR="003B7A91" w:rsidRPr="003B7A91">
        <w:rPr>
          <w:sz w:val="44"/>
          <w:szCs w:val="44"/>
          <w:lang w:val="en-US"/>
        </w:rPr>
        <w:t xml:space="preserve">: </w:t>
      </w:r>
      <w:r w:rsidR="30342B45" w:rsidRPr="723835F4">
        <w:rPr>
          <w:sz w:val="44"/>
          <w:szCs w:val="44"/>
          <w:lang w:val="en-US"/>
        </w:rPr>
        <w:t>Empathy</w:t>
      </w:r>
      <w:r w:rsidR="003B7A91" w:rsidRPr="003B7A91">
        <w:rPr>
          <w:sz w:val="44"/>
          <w:szCs w:val="44"/>
          <w:lang w:val="en-US"/>
        </w:rPr>
        <w:t xml:space="preserve"> Map</w:t>
      </w:r>
      <w:bookmarkEnd w:id="49"/>
      <w:bookmarkEnd w:id="50"/>
    </w:p>
    <w:p w14:paraId="012CC7A6" w14:textId="2DF3D92A" w:rsidR="003B7A91" w:rsidRPr="003B7A91" w:rsidRDefault="003B7A91" w:rsidP="003B7A91">
      <w:pPr>
        <w:rPr>
          <w:lang w:val="en-US"/>
        </w:rPr>
      </w:pPr>
      <w:r>
        <w:rPr>
          <w:noProof/>
        </w:rPr>
        <w:drawing>
          <wp:inline distT="0" distB="0" distL="0" distR="0" wp14:anchorId="7EDEDA06" wp14:editId="24F01F33">
            <wp:extent cx="5399405" cy="3492923"/>
            <wp:effectExtent l="0" t="0" r="0" b="0"/>
            <wp:docPr id="891655564" name="Afbeelding 1" descr="Afbeelding met tekst, diagram,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564" name="Afbeelding 1" descr="Afbeelding met tekst, diagram, schermopname, cirkel&#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9405" cy="3492923"/>
                    </a:xfrm>
                    <a:prstGeom prst="rect">
                      <a:avLst/>
                    </a:prstGeom>
                    <a:noFill/>
                    <a:ln>
                      <a:noFill/>
                    </a:ln>
                  </pic:spPr>
                </pic:pic>
              </a:graphicData>
            </a:graphic>
          </wp:inline>
        </w:drawing>
      </w:r>
    </w:p>
    <w:p w14:paraId="00429380" w14:textId="02A777C3" w:rsidR="00D03C6E" w:rsidRDefault="00D32B12" w:rsidP="488C601D">
      <w:pPr>
        <w:spacing w:after="160" w:line="259" w:lineRule="auto"/>
        <w:rPr>
          <w:rFonts w:asciiTheme="majorHAnsi" w:eastAsiaTheme="majorEastAsia" w:hAnsiTheme="majorHAnsi" w:cstheme="majorBidi"/>
          <w:b/>
          <w:color w:val="ED7D31" w:themeColor="accent1"/>
          <w:sz w:val="44"/>
          <w:szCs w:val="44"/>
        </w:rPr>
        <w:sectPr w:rsidR="00D03C6E" w:rsidSect="00492E0D">
          <w:headerReference w:type="even" r:id="rId47"/>
          <w:headerReference w:type="default" r:id="rId48"/>
          <w:footerReference w:type="even" r:id="rId49"/>
          <w:footerReference w:type="default" r:id="rId50"/>
          <w:type w:val="continuous"/>
          <w:pgSz w:w="11906" w:h="16838" w:code="9"/>
          <w:pgMar w:top="851" w:right="1418" w:bottom="1418" w:left="1985" w:header="567" w:footer="709" w:gutter="0"/>
          <w:cols w:space="708"/>
          <w:docGrid w:linePitch="360"/>
        </w:sectPr>
      </w:pPr>
      <w:r>
        <w:rPr>
          <w:sz w:val="44"/>
          <w:szCs w:val="44"/>
        </w:rPr>
        <w:br w:type="page"/>
      </w:r>
    </w:p>
    <w:p w14:paraId="2A4FEFF2" w14:textId="77777777" w:rsidR="0056751A" w:rsidRDefault="0052278D" w:rsidP="31E74F88">
      <w:pPr>
        <w:pStyle w:val="Heading1"/>
        <w:numPr>
          <w:ilvl w:val="0"/>
          <w:numId w:val="0"/>
        </w:numPr>
        <w:spacing w:after="0"/>
        <w:ind w:left="431"/>
        <w:rPr>
          <w:sz w:val="44"/>
          <w:szCs w:val="44"/>
        </w:rPr>
      </w:pPr>
      <w:bookmarkStart w:id="51" w:name="_Toc185582276"/>
      <w:bookmarkStart w:id="52" w:name="_Toc185582573"/>
      <w:r w:rsidRPr="00D32B12">
        <w:rPr>
          <w:sz w:val="44"/>
          <w:szCs w:val="44"/>
        </w:rPr>
        <w:t>Bijlage 3</w:t>
      </w:r>
      <w:r w:rsidR="00D32B12" w:rsidRPr="00D32B12">
        <w:rPr>
          <w:sz w:val="44"/>
          <w:szCs w:val="44"/>
        </w:rPr>
        <w:t>: Prototypes</w:t>
      </w:r>
      <w:bookmarkEnd w:id="52"/>
    </w:p>
    <w:p w14:paraId="1423D7D0" w14:textId="77777777" w:rsidR="00AA0D4C" w:rsidRDefault="00AA0D4C" w:rsidP="00AA0D4C"/>
    <w:p w14:paraId="2E1F0A7A" w14:textId="5C3EDCB5" w:rsidR="00AA0D4C" w:rsidRDefault="00776455" w:rsidP="00AA0D4C">
      <w:r w:rsidRPr="0004597F">
        <w:rPr>
          <w:noProof/>
        </w:rPr>
        <w:drawing>
          <wp:inline distT="0" distB="0" distL="0" distR="0" wp14:anchorId="72A603C9" wp14:editId="4B99871F">
            <wp:extent cx="5944682" cy="4382644"/>
            <wp:effectExtent l="0" t="0" r="0" b="0"/>
            <wp:docPr id="59410677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5638" cy="4398093"/>
                    </a:xfrm>
                    <a:prstGeom prst="rect">
                      <a:avLst/>
                    </a:prstGeom>
                    <a:noFill/>
                    <a:ln>
                      <a:noFill/>
                    </a:ln>
                  </pic:spPr>
                </pic:pic>
              </a:graphicData>
            </a:graphic>
          </wp:inline>
        </w:drawing>
      </w:r>
    </w:p>
    <w:bookmarkEnd w:id="51"/>
    <w:p w14:paraId="618A11FF" w14:textId="65AE095B" w:rsidR="00776455" w:rsidRPr="00AA0D4C" w:rsidRDefault="00C56C62" w:rsidP="00AA0D4C">
      <w:r w:rsidRPr="00896494">
        <w:rPr>
          <w:noProof/>
        </w:rPr>
        <w:drawing>
          <wp:inline distT="0" distB="0" distL="0" distR="0" wp14:anchorId="34E8559E" wp14:editId="7931F573">
            <wp:extent cx="5961735" cy="4201064"/>
            <wp:effectExtent l="0" t="0" r="1270" b="9525"/>
            <wp:docPr id="169401579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7819" cy="4219444"/>
                    </a:xfrm>
                    <a:prstGeom prst="rect">
                      <a:avLst/>
                    </a:prstGeom>
                    <a:noFill/>
                    <a:ln>
                      <a:noFill/>
                    </a:ln>
                  </pic:spPr>
                </pic:pic>
              </a:graphicData>
            </a:graphic>
          </wp:inline>
        </w:drawing>
      </w:r>
      <w:r w:rsidR="000D2E5D" w:rsidRPr="00CB41B6">
        <w:rPr>
          <w:noProof/>
        </w:rPr>
        <w:drawing>
          <wp:inline distT="0" distB="0" distL="0" distR="0" wp14:anchorId="60A9CE7C" wp14:editId="16B02466">
            <wp:extent cx="5991884" cy="4181590"/>
            <wp:effectExtent l="0" t="0" r="8890" b="9525"/>
            <wp:docPr id="205540595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9411" cy="4193821"/>
                    </a:xfrm>
                    <a:prstGeom prst="rect">
                      <a:avLst/>
                    </a:prstGeom>
                    <a:noFill/>
                    <a:ln>
                      <a:noFill/>
                    </a:ln>
                  </pic:spPr>
                </pic:pic>
              </a:graphicData>
            </a:graphic>
          </wp:inline>
        </w:drawing>
      </w:r>
    </w:p>
    <w:p w14:paraId="5B5121C6" w14:textId="415D563C" w:rsidR="0052278D" w:rsidRPr="0052278D" w:rsidRDefault="0052278D" w:rsidP="0052278D">
      <w:pPr>
        <w:pStyle w:val="Heading1"/>
        <w:numPr>
          <w:ilvl w:val="0"/>
          <w:numId w:val="0"/>
        </w:numPr>
        <w:ind w:left="432"/>
        <w:rPr>
          <w:sz w:val="44"/>
          <w:szCs w:val="44"/>
          <w:lang w:val="en-US"/>
        </w:rPr>
      </w:pPr>
      <w:bookmarkStart w:id="53" w:name="_Toc185582277"/>
      <w:bookmarkStart w:id="54" w:name="_Toc185582574"/>
      <w:proofErr w:type="spellStart"/>
      <w:r w:rsidRPr="00C9312F">
        <w:rPr>
          <w:sz w:val="44"/>
          <w:szCs w:val="44"/>
          <w:lang w:val="en-US"/>
        </w:rPr>
        <w:t>Bijlage</w:t>
      </w:r>
      <w:proofErr w:type="spellEnd"/>
      <w:r w:rsidRPr="00C9312F">
        <w:rPr>
          <w:sz w:val="44"/>
          <w:szCs w:val="44"/>
          <w:lang w:val="en-US"/>
        </w:rPr>
        <w:t xml:space="preserve"> 4</w:t>
      </w:r>
      <w:r w:rsidR="00C9312F" w:rsidRPr="00C9312F">
        <w:rPr>
          <w:sz w:val="44"/>
          <w:szCs w:val="44"/>
          <w:lang w:val="en-US"/>
        </w:rPr>
        <w:t xml:space="preserve">: </w:t>
      </w:r>
      <w:proofErr w:type="spellStart"/>
      <w:r w:rsidR="00C9312F" w:rsidRPr="00C9312F">
        <w:rPr>
          <w:sz w:val="44"/>
          <w:szCs w:val="44"/>
          <w:lang w:val="en-US"/>
        </w:rPr>
        <w:t>Observatieformulier</w:t>
      </w:r>
      <w:proofErr w:type="spellEnd"/>
      <w:r w:rsidR="00C9312F" w:rsidRPr="00C9312F">
        <w:rPr>
          <w:sz w:val="44"/>
          <w:szCs w:val="44"/>
          <w:lang w:val="en-US"/>
        </w:rPr>
        <w:t xml:space="preserve"> </w:t>
      </w:r>
      <w:proofErr w:type="spellStart"/>
      <w:r w:rsidR="00C9312F" w:rsidRPr="00C9312F">
        <w:rPr>
          <w:sz w:val="44"/>
          <w:szCs w:val="44"/>
          <w:lang w:val="en-US"/>
        </w:rPr>
        <w:t>Enqu</w:t>
      </w:r>
      <w:proofErr w:type="spellEnd"/>
      <w:r w:rsidR="00245FC0" w:rsidRPr="00245FC0">
        <w:rPr>
          <w:sz w:val="44"/>
          <w:szCs w:val="44"/>
        </w:rPr>
        <w:t>ê</w:t>
      </w:r>
      <w:proofErr w:type="spellStart"/>
      <w:r w:rsidR="00C9312F" w:rsidRPr="00C9312F">
        <w:rPr>
          <w:sz w:val="44"/>
          <w:szCs w:val="44"/>
          <w:lang w:val="en-US"/>
        </w:rPr>
        <w:t>te</w:t>
      </w:r>
      <w:bookmarkEnd w:id="53"/>
      <w:bookmarkEnd w:id="54"/>
      <w:proofErr w:type="spellEnd"/>
    </w:p>
    <w:p w14:paraId="0CC26D09" w14:textId="1A331252" w:rsidR="00C9312F" w:rsidRPr="00C9312F" w:rsidRDefault="00C9312F" w:rsidP="00C9312F">
      <w:pPr>
        <w:pStyle w:val="Header"/>
        <w:rPr>
          <w:lang w:val="en-US"/>
        </w:rPr>
      </w:pPr>
      <w:r w:rsidRPr="00C9312F">
        <w:rPr>
          <w:lang w:val="en-US"/>
        </w:rPr>
        <w:t>Name:......                                                      Location:.............</w:t>
      </w:r>
      <w:r w:rsidRPr="00C9312F">
        <w:rPr>
          <w:lang w:val="en-US"/>
        </w:rPr>
        <w:tab/>
        <w:t>Date:............</w:t>
      </w:r>
    </w:p>
    <w:p w14:paraId="19DDB5A2" w14:textId="77777777" w:rsidR="00C9312F" w:rsidRPr="00C9312F" w:rsidRDefault="00C9312F" w:rsidP="00C9312F">
      <w:pPr>
        <w:pStyle w:val="Header"/>
        <w:rPr>
          <w:lang w:val="en-US"/>
        </w:rPr>
      </w:pPr>
    </w:p>
    <w:tbl>
      <w:tblPr>
        <w:tblStyle w:val="TableGrid"/>
        <w:tblW w:w="0" w:type="auto"/>
        <w:tblLook w:val="04A0" w:firstRow="1" w:lastRow="0" w:firstColumn="1" w:lastColumn="0" w:noHBand="0" w:noVBand="1"/>
      </w:tblPr>
      <w:tblGrid>
        <w:gridCol w:w="1275"/>
        <w:gridCol w:w="1309"/>
        <w:gridCol w:w="1205"/>
        <w:gridCol w:w="1174"/>
        <w:gridCol w:w="1678"/>
        <w:gridCol w:w="1852"/>
      </w:tblGrid>
      <w:tr w:rsidR="00C9312F" w14:paraId="7EBFEAC5" w14:textId="77777777">
        <w:tc>
          <w:tcPr>
            <w:tcW w:w="1587" w:type="dxa"/>
          </w:tcPr>
          <w:p w14:paraId="698DC6A4" w14:textId="77777777" w:rsidR="00C9312F" w:rsidRDefault="00C9312F">
            <w:r>
              <w:t>Respondent nr.</w:t>
            </w:r>
          </w:p>
        </w:tc>
        <w:tc>
          <w:tcPr>
            <w:tcW w:w="1747" w:type="dxa"/>
          </w:tcPr>
          <w:p w14:paraId="7F0A63A8" w14:textId="77777777" w:rsidR="00C9312F" w:rsidRDefault="00C9312F">
            <w:r>
              <w:t>Recruitment preference</w:t>
            </w:r>
          </w:p>
        </w:tc>
        <w:tc>
          <w:tcPr>
            <w:tcW w:w="1665" w:type="dxa"/>
          </w:tcPr>
          <w:p w14:paraId="4C9E1B51" w14:textId="77777777" w:rsidR="00C9312F" w:rsidRDefault="00C9312F">
            <w:r>
              <w:t>Content preference</w:t>
            </w:r>
          </w:p>
        </w:tc>
        <w:tc>
          <w:tcPr>
            <w:tcW w:w="1522" w:type="dxa"/>
          </w:tcPr>
          <w:p w14:paraId="688AD2DB" w14:textId="77777777" w:rsidR="00C9312F" w:rsidRDefault="00C9312F">
            <w:r>
              <w:t>Feedback preference</w:t>
            </w:r>
          </w:p>
        </w:tc>
        <w:tc>
          <w:tcPr>
            <w:tcW w:w="2688" w:type="dxa"/>
          </w:tcPr>
          <w:p w14:paraId="30C812FF" w14:textId="77777777" w:rsidR="00C9312F" w:rsidRDefault="00C9312F">
            <w:r>
              <w:t>Preferred combination(s)</w:t>
            </w:r>
          </w:p>
        </w:tc>
        <w:tc>
          <w:tcPr>
            <w:tcW w:w="4739" w:type="dxa"/>
          </w:tcPr>
          <w:p w14:paraId="068D88A6" w14:textId="77777777" w:rsidR="00C9312F" w:rsidRDefault="00C9312F">
            <w:r>
              <w:t>Remarks</w:t>
            </w:r>
          </w:p>
        </w:tc>
      </w:tr>
      <w:tr w:rsidR="00C9312F" w:rsidRPr="0061041A" w14:paraId="24425815" w14:textId="77777777">
        <w:tc>
          <w:tcPr>
            <w:tcW w:w="1587" w:type="dxa"/>
          </w:tcPr>
          <w:p w14:paraId="239E76B0" w14:textId="77777777" w:rsidR="00C9312F" w:rsidRPr="00462952" w:rsidRDefault="00C9312F">
            <w:pPr>
              <w:rPr>
                <w:color w:val="D0CECE" w:themeColor="background2" w:themeShade="E6"/>
              </w:rPr>
            </w:pPr>
            <w:r>
              <w:rPr>
                <w:color w:val="D0CECE" w:themeColor="background2" w:themeShade="E6"/>
              </w:rPr>
              <w:t>1 (example)</w:t>
            </w:r>
          </w:p>
        </w:tc>
        <w:tc>
          <w:tcPr>
            <w:tcW w:w="1747" w:type="dxa"/>
          </w:tcPr>
          <w:p w14:paraId="113BFFCD" w14:textId="77777777" w:rsidR="00C9312F" w:rsidRPr="00462952" w:rsidRDefault="00C9312F">
            <w:pPr>
              <w:rPr>
                <w:color w:val="D0CECE" w:themeColor="background2" w:themeShade="E6"/>
              </w:rPr>
            </w:pPr>
            <w:r>
              <w:rPr>
                <w:color w:val="D0CECE" w:themeColor="background2" w:themeShade="E6"/>
              </w:rPr>
              <w:t>Option 1,5,6</w:t>
            </w:r>
          </w:p>
          <w:p w14:paraId="45D12859" w14:textId="77777777" w:rsidR="00C9312F" w:rsidRDefault="00C9312F"/>
          <w:p w14:paraId="0405C61D" w14:textId="77777777" w:rsidR="00C9312F" w:rsidRDefault="00C9312F"/>
        </w:tc>
        <w:tc>
          <w:tcPr>
            <w:tcW w:w="1665" w:type="dxa"/>
          </w:tcPr>
          <w:p w14:paraId="6C8DE999" w14:textId="77777777" w:rsidR="00C9312F" w:rsidRPr="00462952" w:rsidRDefault="00C9312F">
            <w:pPr>
              <w:rPr>
                <w:color w:val="D0CECE" w:themeColor="background2" w:themeShade="E6"/>
              </w:rPr>
            </w:pPr>
            <w:r>
              <w:rPr>
                <w:color w:val="D0CECE" w:themeColor="background2" w:themeShade="E6"/>
              </w:rPr>
              <w:t>Option 2,4</w:t>
            </w:r>
          </w:p>
        </w:tc>
        <w:tc>
          <w:tcPr>
            <w:tcW w:w="1522" w:type="dxa"/>
          </w:tcPr>
          <w:p w14:paraId="1B479316" w14:textId="77777777" w:rsidR="00C9312F" w:rsidRPr="00462952" w:rsidRDefault="00C9312F">
            <w:pPr>
              <w:rPr>
                <w:color w:val="D0CECE" w:themeColor="background2" w:themeShade="E6"/>
              </w:rPr>
            </w:pPr>
            <w:r>
              <w:rPr>
                <w:color w:val="D0CECE" w:themeColor="background2" w:themeShade="E6"/>
              </w:rPr>
              <w:t>Option 5</w:t>
            </w:r>
          </w:p>
        </w:tc>
        <w:tc>
          <w:tcPr>
            <w:tcW w:w="2688" w:type="dxa"/>
          </w:tcPr>
          <w:p w14:paraId="23E27A40" w14:textId="77777777" w:rsidR="00C9312F" w:rsidRDefault="00C9312F">
            <w:pPr>
              <w:rPr>
                <w:color w:val="D0CECE" w:themeColor="background2" w:themeShade="E6"/>
              </w:rPr>
            </w:pPr>
            <w:r>
              <w:rPr>
                <w:color w:val="D0CECE" w:themeColor="background2" w:themeShade="E6"/>
              </w:rPr>
              <w:t>Card 1, 3, and 10</w:t>
            </w:r>
          </w:p>
          <w:p w14:paraId="4278B920" w14:textId="77777777" w:rsidR="00C9312F" w:rsidRDefault="00C9312F">
            <w:pPr>
              <w:rPr>
                <w:i/>
                <w:iCs/>
                <w:color w:val="D0CECE" w:themeColor="background2" w:themeShade="E6"/>
              </w:rPr>
            </w:pPr>
            <w:r>
              <w:rPr>
                <w:color w:val="D0CECE" w:themeColor="background2" w:themeShade="E6"/>
              </w:rPr>
              <w:t>Card 1, 6, and 7</w:t>
            </w:r>
          </w:p>
        </w:tc>
        <w:tc>
          <w:tcPr>
            <w:tcW w:w="4739" w:type="dxa"/>
          </w:tcPr>
          <w:p w14:paraId="2C62CC3B" w14:textId="77777777" w:rsidR="00C9312F" w:rsidRDefault="00C9312F">
            <w:pPr>
              <w:rPr>
                <w:i/>
                <w:iCs/>
                <w:color w:val="D0CECE" w:themeColor="background2" w:themeShade="E6"/>
              </w:rPr>
            </w:pPr>
            <w:r>
              <w:rPr>
                <w:i/>
                <w:iCs/>
                <w:color w:val="D0CECE" w:themeColor="background2" w:themeShade="E6"/>
              </w:rPr>
              <w:t>‘’I think it’s important that the student voice is heard, however if I have to spend time on a survey every month I would definitely want something in return.’’</w:t>
            </w:r>
          </w:p>
          <w:p w14:paraId="6541B179" w14:textId="77777777" w:rsidR="00C9312F" w:rsidRPr="00462952" w:rsidRDefault="00C9312F">
            <w:pPr>
              <w:rPr>
                <w:i/>
                <w:iCs/>
                <w:color w:val="D0CECE" w:themeColor="background2" w:themeShade="E6"/>
              </w:rPr>
            </w:pPr>
          </w:p>
        </w:tc>
      </w:tr>
      <w:tr w:rsidR="00C9312F" w:rsidRPr="0061041A" w14:paraId="5519E4F1" w14:textId="77777777">
        <w:tc>
          <w:tcPr>
            <w:tcW w:w="1587" w:type="dxa"/>
          </w:tcPr>
          <w:p w14:paraId="2039F167" w14:textId="77777777" w:rsidR="00C9312F" w:rsidRDefault="00C9312F"/>
        </w:tc>
        <w:tc>
          <w:tcPr>
            <w:tcW w:w="1747" w:type="dxa"/>
          </w:tcPr>
          <w:p w14:paraId="69EEB2BD" w14:textId="77777777" w:rsidR="00C9312F" w:rsidRDefault="00C9312F"/>
          <w:p w14:paraId="054BF0F4" w14:textId="77777777" w:rsidR="00C9312F" w:rsidRDefault="00C9312F"/>
          <w:p w14:paraId="4D677085" w14:textId="77777777" w:rsidR="00C9312F" w:rsidRDefault="00C9312F"/>
        </w:tc>
        <w:tc>
          <w:tcPr>
            <w:tcW w:w="1665" w:type="dxa"/>
          </w:tcPr>
          <w:p w14:paraId="14547AC8" w14:textId="77777777" w:rsidR="00C9312F" w:rsidRDefault="00C9312F"/>
        </w:tc>
        <w:tc>
          <w:tcPr>
            <w:tcW w:w="1522" w:type="dxa"/>
          </w:tcPr>
          <w:p w14:paraId="07F703AE" w14:textId="77777777" w:rsidR="00C9312F" w:rsidRDefault="00C9312F"/>
        </w:tc>
        <w:tc>
          <w:tcPr>
            <w:tcW w:w="2688" w:type="dxa"/>
          </w:tcPr>
          <w:p w14:paraId="2A54E674" w14:textId="77777777" w:rsidR="00C9312F" w:rsidRDefault="00C9312F"/>
        </w:tc>
        <w:tc>
          <w:tcPr>
            <w:tcW w:w="4739" w:type="dxa"/>
          </w:tcPr>
          <w:p w14:paraId="1619CB7B" w14:textId="77777777" w:rsidR="00C9312F" w:rsidRDefault="00C9312F"/>
          <w:p w14:paraId="769FF144" w14:textId="77777777" w:rsidR="00C9312F" w:rsidRDefault="00C9312F"/>
          <w:p w14:paraId="70F7B7C2" w14:textId="77777777" w:rsidR="00C9312F" w:rsidRDefault="00C9312F"/>
          <w:p w14:paraId="6A5189A1" w14:textId="77777777" w:rsidR="00C9312F" w:rsidRDefault="00C9312F"/>
        </w:tc>
      </w:tr>
      <w:tr w:rsidR="00C9312F" w:rsidRPr="0061041A" w14:paraId="25B6E10C" w14:textId="77777777">
        <w:tc>
          <w:tcPr>
            <w:tcW w:w="1587" w:type="dxa"/>
          </w:tcPr>
          <w:p w14:paraId="5D70CA44" w14:textId="77777777" w:rsidR="00C9312F" w:rsidRDefault="00C9312F"/>
        </w:tc>
        <w:tc>
          <w:tcPr>
            <w:tcW w:w="1747" w:type="dxa"/>
          </w:tcPr>
          <w:p w14:paraId="4B0C6EF1" w14:textId="77777777" w:rsidR="00C9312F" w:rsidRDefault="00C9312F"/>
          <w:p w14:paraId="3708DE08" w14:textId="77777777" w:rsidR="00C9312F" w:rsidRDefault="00C9312F"/>
          <w:p w14:paraId="6A3AA182" w14:textId="77777777" w:rsidR="00C9312F" w:rsidRDefault="00C9312F"/>
        </w:tc>
        <w:tc>
          <w:tcPr>
            <w:tcW w:w="1665" w:type="dxa"/>
          </w:tcPr>
          <w:p w14:paraId="6652F8CD" w14:textId="77777777" w:rsidR="00C9312F" w:rsidRDefault="00C9312F"/>
        </w:tc>
        <w:tc>
          <w:tcPr>
            <w:tcW w:w="1522" w:type="dxa"/>
          </w:tcPr>
          <w:p w14:paraId="181FC4FD" w14:textId="77777777" w:rsidR="00C9312F" w:rsidRDefault="00C9312F"/>
        </w:tc>
        <w:tc>
          <w:tcPr>
            <w:tcW w:w="2688" w:type="dxa"/>
          </w:tcPr>
          <w:p w14:paraId="15D4E2B2" w14:textId="77777777" w:rsidR="00C9312F" w:rsidRDefault="00C9312F"/>
        </w:tc>
        <w:tc>
          <w:tcPr>
            <w:tcW w:w="4739" w:type="dxa"/>
          </w:tcPr>
          <w:p w14:paraId="230996C4" w14:textId="77777777" w:rsidR="00C9312F" w:rsidRDefault="00C9312F"/>
          <w:p w14:paraId="41E99759" w14:textId="77777777" w:rsidR="00C9312F" w:rsidRDefault="00C9312F"/>
          <w:p w14:paraId="39600960" w14:textId="77777777" w:rsidR="00C9312F" w:rsidRDefault="00C9312F"/>
          <w:p w14:paraId="34546BC3" w14:textId="77777777" w:rsidR="00C9312F" w:rsidRDefault="00C9312F"/>
        </w:tc>
      </w:tr>
      <w:tr w:rsidR="00C9312F" w:rsidRPr="0061041A" w14:paraId="36B5A62A" w14:textId="77777777">
        <w:tc>
          <w:tcPr>
            <w:tcW w:w="1587" w:type="dxa"/>
          </w:tcPr>
          <w:p w14:paraId="73E44E97" w14:textId="77777777" w:rsidR="00C9312F" w:rsidRDefault="00C9312F"/>
        </w:tc>
        <w:tc>
          <w:tcPr>
            <w:tcW w:w="1747" w:type="dxa"/>
          </w:tcPr>
          <w:p w14:paraId="18A7F0C4" w14:textId="77777777" w:rsidR="00C9312F" w:rsidRDefault="00C9312F"/>
          <w:p w14:paraId="7DCC570E" w14:textId="77777777" w:rsidR="00C9312F" w:rsidRDefault="00C9312F"/>
          <w:p w14:paraId="2334BBB5" w14:textId="77777777" w:rsidR="00C9312F" w:rsidRDefault="00C9312F"/>
        </w:tc>
        <w:tc>
          <w:tcPr>
            <w:tcW w:w="1665" w:type="dxa"/>
          </w:tcPr>
          <w:p w14:paraId="3911DFE7" w14:textId="77777777" w:rsidR="00C9312F" w:rsidRDefault="00C9312F"/>
        </w:tc>
        <w:tc>
          <w:tcPr>
            <w:tcW w:w="1522" w:type="dxa"/>
          </w:tcPr>
          <w:p w14:paraId="7DC76FE4" w14:textId="77777777" w:rsidR="00C9312F" w:rsidRDefault="00C9312F"/>
        </w:tc>
        <w:tc>
          <w:tcPr>
            <w:tcW w:w="2688" w:type="dxa"/>
          </w:tcPr>
          <w:p w14:paraId="671C68E6" w14:textId="77777777" w:rsidR="00C9312F" w:rsidRDefault="00C9312F"/>
        </w:tc>
        <w:tc>
          <w:tcPr>
            <w:tcW w:w="4739" w:type="dxa"/>
          </w:tcPr>
          <w:p w14:paraId="47F12F1F" w14:textId="77777777" w:rsidR="00C9312F" w:rsidRDefault="00C9312F"/>
          <w:p w14:paraId="0AA9A3DD" w14:textId="77777777" w:rsidR="00C9312F" w:rsidRDefault="00C9312F"/>
          <w:p w14:paraId="29000278" w14:textId="77777777" w:rsidR="00C9312F" w:rsidRDefault="00C9312F"/>
          <w:p w14:paraId="006B7D61" w14:textId="77777777" w:rsidR="00C9312F" w:rsidRDefault="00C9312F"/>
        </w:tc>
      </w:tr>
      <w:tr w:rsidR="00F4554A" w:rsidRPr="0061041A" w14:paraId="53D51794" w14:textId="77777777" w:rsidTr="00F4554A">
        <w:trPr>
          <w:trHeight w:val="1031"/>
        </w:trPr>
        <w:tc>
          <w:tcPr>
            <w:tcW w:w="1587" w:type="dxa"/>
          </w:tcPr>
          <w:p w14:paraId="77631405" w14:textId="77777777" w:rsidR="00F4554A" w:rsidRDefault="00F4554A"/>
        </w:tc>
        <w:tc>
          <w:tcPr>
            <w:tcW w:w="1747" w:type="dxa"/>
          </w:tcPr>
          <w:p w14:paraId="2F03ED18" w14:textId="77777777" w:rsidR="00F4554A" w:rsidRDefault="00F4554A"/>
        </w:tc>
        <w:tc>
          <w:tcPr>
            <w:tcW w:w="1665" w:type="dxa"/>
          </w:tcPr>
          <w:p w14:paraId="44AB6D23" w14:textId="77777777" w:rsidR="00F4554A" w:rsidRDefault="00F4554A"/>
        </w:tc>
        <w:tc>
          <w:tcPr>
            <w:tcW w:w="1522" w:type="dxa"/>
          </w:tcPr>
          <w:p w14:paraId="7F86B320" w14:textId="77777777" w:rsidR="00F4554A" w:rsidRDefault="00F4554A"/>
        </w:tc>
        <w:tc>
          <w:tcPr>
            <w:tcW w:w="2688" w:type="dxa"/>
          </w:tcPr>
          <w:p w14:paraId="6D92C38A" w14:textId="77777777" w:rsidR="00F4554A" w:rsidRDefault="00F4554A"/>
        </w:tc>
        <w:tc>
          <w:tcPr>
            <w:tcW w:w="4739" w:type="dxa"/>
          </w:tcPr>
          <w:p w14:paraId="32647B25" w14:textId="77777777" w:rsidR="00F4554A" w:rsidRDefault="00F4554A"/>
        </w:tc>
      </w:tr>
      <w:tr w:rsidR="00F4554A" w:rsidRPr="0061041A" w14:paraId="52DE948B" w14:textId="77777777" w:rsidTr="00F4554A">
        <w:trPr>
          <w:trHeight w:val="1114"/>
        </w:trPr>
        <w:tc>
          <w:tcPr>
            <w:tcW w:w="1587" w:type="dxa"/>
          </w:tcPr>
          <w:p w14:paraId="0E5EC802" w14:textId="77777777" w:rsidR="00F4554A" w:rsidRDefault="00F4554A"/>
        </w:tc>
        <w:tc>
          <w:tcPr>
            <w:tcW w:w="1747" w:type="dxa"/>
          </w:tcPr>
          <w:p w14:paraId="652BA4AE" w14:textId="77777777" w:rsidR="00F4554A" w:rsidRDefault="00F4554A"/>
        </w:tc>
        <w:tc>
          <w:tcPr>
            <w:tcW w:w="1665" w:type="dxa"/>
          </w:tcPr>
          <w:p w14:paraId="56598AA4" w14:textId="77777777" w:rsidR="00F4554A" w:rsidRDefault="00F4554A"/>
        </w:tc>
        <w:tc>
          <w:tcPr>
            <w:tcW w:w="1522" w:type="dxa"/>
          </w:tcPr>
          <w:p w14:paraId="442890D7" w14:textId="77777777" w:rsidR="00F4554A" w:rsidRDefault="00F4554A"/>
        </w:tc>
        <w:tc>
          <w:tcPr>
            <w:tcW w:w="2688" w:type="dxa"/>
          </w:tcPr>
          <w:p w14:paraId="63496B15" w14:textId="77777777" w:rsidR="00F4554A" w:rsidRDefault="00F4554A"/>
        </w:tc>
        <w:tc>
          <w:tcPr>
            <w:tcW w:w="4739" w:type="dxa"/>
          </w:tcPr>
          <w:p w14:paraId="129E02D0" w14:textId="77777777" w:rsidR="00F4554A" w:rsidRDefault="00F4554A"/>
        </w:tc>
      </w:tr>
    </w:tbl>
    <w:p w14:paraId="488694B2" w14:textId="77777777" w:rsidR="00593830" w:rsidRDefault="00593830" w:rsidP="009128ED">
      <w:pPr>
        <w:rPr>
          <w:lang w:val="en-US"/>
        </w:rPr>
        <w:sectPr w:rsidR="00593830" w:rsidSect="00C9312F">
          <w:headerReference w:type="even" r:id="rId54"/>
          <w:headerReference w:type="default" r:id="rId55"/>
          <w:footerReference w:type="even" r:id="rId56"/>
          <w:footerReference w:type="default" r:id="rId57"/>
          <w:pgSz w:w="11906" w:h="16838" w:code="9"/>
          <w:pgMar w:top="851" w:right="1418" w:bottom="1418" w:left="1985" w:header="567" w:footer="709" w:gutter="0"/>
          <w:cols w:space="708"/>
          <w:docGrid w:linePitch="360"/>
        </w:sectPr>
      </w:pPr>
    </w:p>
    <w:p w14:paraId="6B60A21C" w14:textId="77777777" w:rsidR="00CC63D3" w:rsidRDefault="00AC3935">
      <w:r>
        <w:rPr>
          <w:noProof/>
          <w:lang w:eastAsia="nl-NL"/>
        </w:rPr>
        <mc:AlternateContent>
          <mc:Choice Requires="wps">
            <w:drawing>
              <wp:anchor distT="0" distB="0" distL="114300" distR="114300" simplePos="0" relativeHeight="251658241" behindDoc="0" locked="0" layoutInCell="1" allowOverlap="1" wp14:anchorId="37C80047" wp14:editId="675C618E">
                <wp:simplePos x="0" y="0"/>
                <wp:positionH relativeFrom="column">
                  <wp:posOffset>3397249</wp:posOffset>
                </wp:positionH>
                <wp:positionV relativeFrom="page">
                  <wp:posOffset>7739743</wp:posOffset>
                </wp:positionV>
                <wp:extent cx="2684417" cy="2306955"/>
                <wp:effectExtent l="0" t="0" r="0" b="0"/>
                <wp:wrapNone/>
                <wp:docPr id="30" name="Tekstvak 30"/>
                <wp:cNvGraphicFramePr/>
                <a:graphic xmlns:a="http://schemas.openxmlformats.org/drawingml/2006/main">
                  <a:graphicData uri="http://schemas.microsoft.com/office/word/2010/wordprocessingShape">
                    <wps:wsp>
                      <wps:cNvSpPr txBox="1"/>
                      <wps:spPr>
                        <a:xfrm>
                          <a:off x="0" y="0"/>
                          <a:ext cx="2684417" cy="230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D1968" w14:textId="77777777" w:rsidR="00C76432" w:rsidRDefault="00C76432">
                            <w:pPr>
                              <w:rPr>
                                <w:b/>
                                <w:color w:val="FFFFFF" w:themeColor="background1"/>
                                <w:sz w:val="24"/>
                                <w:szCs w:val="24"/>
                              </w:rPr>
                            </w:pPr>
                            <w:r w:rsidRPr="008902E9">
                              <w:rPr>
                                <w:b/>
                                <w:color w:val="FFFFFF" w:themeColor="background1"/>
                                <w:sz w:val="24"/>
                                <w:szCs w:val="24"/>
                              </w:rPr>
                              <w:t>Contactgegevens</w:t>
                            </w:r>
                          </w:p>
                          <w:p w14:paraId="30D4641A" w14:textId="77777777" w:rsidR="00673364" w:rsidRPr="00673364" w:rsidRDefault="00673364" w:rsidP="00673364">
                            <w:pPr>
                              <w:spacing w:line="120" w:lineRule="atLeast"/>
                              <w:rPr>
                                <w:color w:val="FFFFFF" w:themeColor="background1"/>
                                <w:sz w:val="12"/>
                                <w:szCs w:val="12"/>
                              </w:rPr>
                            </w:pPr>
                          </w:p>
                          <w:bookmarkStart w:id="55" w:name="_Hlk185409433"/>
                          <w:p w14:paraId="614EB7BA" w14:textId="77777777" w:rsidR="00347C6A" w:rsidRDefault="008902E9" w:rsidP="008902E9">
                            <w:pPr>
                              <w:rPr>
                                <w:color w:val="FFFFFF" w:themeColor="background1"/>
                                <w:sz w:val="24"/>
                                <w:szCs w:val="24"/>
                              </w:rPr>
                            </w:pPr>
                            <w:r w:rsidRPr="008902E9">
                              <w:rPr>
                                <w:color w:val="FFFFFF" w:themeColor="background1"/>
                                <w:sz w:val="24"/>
                                <w:szCs w:val="24"/>
                              </w:rPr>
                              <w:fldChar w:fldCharType="begin"/>
                            </w:r>
                            <w:r w:rsidRPr="008902E9">
                              <w:rPr>
                                <w:color w:val="FFFFFF" w:themeColor="background1"/>
                                <w:sz w:val="24"/>
                                <w:szCs w:val="24"/>
                              </w:rPr>
                              <w:instrText xml:space="preserve"> FILLIN  "Contactggegevens Naam en Achternaam"  \* MERGEFORMAT </w:instrText>
                            </w:r>
                            <w:r w:rsidRPr="008902E9">
                              <w:rPr>
                                <w:color w:val="FFFFFF" w:themeColor="background1"/>
                                <w:sz w:val="24"/>
                                <w:szCs w:val="24"/>
                              </w:rPr>
                              <w:fldChar w:fldCharType="separate"/>
                            </w:r>
                            <w:r w:rsidR="00A54672">
                              <w:rPr>
                                <w:color w:val="FFFFFF" w:themeColor="background1"/>
                                <w:sz w:val="24"/>
                                <w:szCs w:val="24"/>
                              </w:rPr>
                              <w:t xml:space="preserve">Marc Groote, </w:t>
                            </w:r>
                          </w:p>
                          <w:p w14:paraId="140C71E0" w14:textId="77777777" w:rsidR="00347C6A" w:rsidRDefault="00A54672" w:rsidP="008902E9">
                            <w:pPr>
                              <w:rPr>
                                <w:color w:val="FFFFFF" w:themeColor="background1"/>
                                <w:sz w:val="24"/>
                                <w:szCs w:val="24"/>
                              </w:rPr>
                            </w:pPr>
                            <w:r>
                              <w:rPr>
                                <w:color w:val="FFFFFF" w:themeColor="background1"/>
                                <w:sz w:val="24"/>
                                <w:szCs w:val="24"/>
                              </w:rPr>
                              <w:t xml:space="preserve">Moniek Janse, </w:t>
                            </w:r>
                          </w:p>
                          <w:p w14:paraId="5F11118F" w14:textId="23EB46EB" w:rsidR="008902E9" w:rsidRDefault="00A54672" w:rsidP="008902E9">
                            <w:pPr>
                              <w:rPr>
                                <w:color w:val="FFFFFF" w:themeColor="background1"/>
                                <w:sz w:val="24"/>
                                <w:szCs w:val="24"/>
                              </w:rPr>
                            </w:pPr>
                            <w:r>
                              <w:rPr>
                                <w:color w:val="FFFFFF" w:themeColor="background1"/>
                                <w:sz w:val="24"/>
                                <w:szCs w:val="24"/>
                              </w:rPr>
                              <w:t>Aafke van Mourik Broekman</w:t>
                            </w:r>
                            <w:r w:rsidR="008902E9" w:rsidRPr="008902E9">
                              <w:rPr>
                                <w:color w:val="FFFFFF" w:themeColor="background1"/>
                                <w:sz w:val="24"/>
                                <w:szCs w:val="24"/>
                              </w:rPr>
                              <w:fldChar w:fldCharType="end"/>
                            </w:r>
                          </w:p>
                          <w:bookmarkEnd w:id="55"/>
                          <w:p w14:paraId="6F2A7015" w14:textId="528F0AD3" w:rsidR="00E3726C" w:rsidRDefault="009C775E" w:rsidP="008902E9">
                            <w:pPr>
                              <w:rPr>
                                <w:color w:val="FFFFFF" w:themeColor="background1"/>
                                <w:sz w:val="24"/>
                                <w:szCs w:val="24"/>
                              </w:rPr>
                            </w:pPr>
                            <w:r>
                              <w:rPr>
                                <w:color w:val="FFFFFF" w:themeColor="background1"/>
                                <w:sz w:val="24"/>
                                <w:szCs w:val="24"/>
                              </w:rPr>
                              <w:fldChar w:fldCharType="begin"/>
                            </w:r>
                            <w:r>
                              <w:rPr>
                                <w:color w:val="FFFFFF" w:themeColor="background1"/>
                                <w:sz w:val="24"/>
                                <w:szCs w:val="24"/>
                              </w:rPr>
                              <w:instrText>HYPERLINK "mailto:</w:instrText>
                            </w:r>
                            <w:r w:rsidRPr="00E3726C">
                              <w:rPr>
                                <w:color w:val="FFFFFF" w:themeColor="background1"/>
                                <w:sz w:val="24"/>
                                <w:szCs w:val="24"/>
                              </w:rPr>
                              <w:instrText>ma.groote@pl.hanze.nl</w:instrText>
                            </w:r>
                            <w:r>
                              <w:rPr>
                                <w:color w:val="FFFFFF" w:themeColor="background1"/>
                                <w:sz w:val="24"/>
                                <w:szCs w:val="24"/>
                              </w:rPr>
                              <w:instrText>"</w:instrText>
                            </w:r>
                            <w:r>
                              <w:rPr>
                                <w:color w:val="FFFFFF" w:themeColor="background1"/>
                                <w:sz w:val="24"/>
                                <w:szCs w:val="24"/>
                              </w:rPr>
                            </w:r>
                            <w:r>
                              <w:rPr>
                                <w:color w:val="FFFFFF" w:themeColor="background1"/>
                                <w:sz w:val="24"/>
                                <w:szCs w:val="24"/>
                              </w:rPr>
                              <w:fldChar w:fldCharType="separate"/>
                            </w:r>
                            <w:r w:rsidRPr="00A80F1D">
                              <w:rPr>
                                <w:rStyle w:val="Hyperlink"/>
                                <w:sz w:val="24"/>
                                <w:szCs w:val="24"/>
                              </w:rPr>
                              <w:t>ma.groote@pl.hanze.nl</w:t>
                            </w:r>
                            <w:r>
                              <w:rPr>
                                <w:color w:val="FFFFFF" w:themeColor="background1"/>
                                <w:sz w:val="24"/>
                                <w:szCs w:val="24"/>
                              </w:rPr>
                              <w:fldChar w:fldCharType="end"/>
                            </w:r>
                          </w:p>
                          <w:p w14:paraId="6F71B84B" w14:textId="1CBC4249" w:rsidR="009C775E" w:rsidRDefault="009C775E" w:rsidP="008902E9">
                            <w:pPr>
                              <w:rPr>
                                <w:color w:val="FFFFFF" w:themeColor="background1"/>
                                <w:sz w:val="24"/>
                                <w:szCs w:val="24"/>
                              </w:rPr>
                            </w:pPr>
                            <w:hyperlink r:id="rId58" w:history="1">
                              <w:r w:rsidRPr="00A80F1D">
                                <w:rPr>
                                  <w:rStyle w:val="Hyperlink"/>
                                  <w:sz w:val="24"/>
                                  <w:szCs w:val="24"/>
                                </w:rPr>
                                <w:t>m.janse@pl.hanze.nl</w:t>
                              </w:r>
                            </w:hyperlink>
                          </w:p>
                          <w:p w14:paraId="354598A7" w14:textId="14402391" w:rsidR="00347C6A" w:rsidRPr="008902E9" w:rsidRDefault="00347C6A" w:rsidP="008902E9">
                            <w:pPr>
                              <w:rPr>
                                <w:color w:val="FFFFFF" w:themeColor="background1"/>
                                <w:sz w:val="24"/>
                                <w:szCs w:val="24"/>
                              </w:rPr>
                            </w:pPr>
                            <w:hyperlink r:id="rId59" w:history="1">
                              <w:r w:rsidRPr="00A80F1D">
                                <w:rPr>
                                  <w:rStyle w:val="Hyperlink"/>
                                  <w:sz w:val="24"/>
                                  <w:szCs w:val="24"/>
                                </w:rPr>
                                <w:t>a.van.mourik.broekman@pl.hanze.nl</w:t>
                              </w:r>
                            </w:hyperlink>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0047" id="Tekstvak 30" o:spid="_x0000_s1029" type="#_x0000_t202" style="position:absolute;margin-left:267.5pt;margin-top:609.45pt;width:211.35pt;height:18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" filled="f" stroked="f" strokeweight=".5pt">
                <v:textbox inset=",,,0">
                  <w:txbxContent>
                    <w:p w14:paraId="284D1968" w14:textId="77777777" w:rsidR="00C76432" w:rsidRDefault="00C76432">
                      <w:pPr>
                        <w:rPr>
                          <w:b/>
                          <w:color w:val="FFFFFF" w:themeColor="background1"/>
                          <w:sz w:val="24"/>
                          <w:szCs w:val="24"/>
                        </w:rPr>
                      </w:pPr>
                      <w:r w:rsidRPr="008902E9">
                        <w:rPr>
                          <w:b/>
                          <w:color w:val="FFFFFF" w:themeColor="background1"/>
                          <w:sz w:val="24"/>
                          <w:szCs w:val="24"/>
                        </w:rPr>
                        <w:t>Contactgegevens</w:t>
                      </w:r>
                    </w:p>
                    <w:p w14:paraId="30D4641A" w14:textId="77777777" w:rsidR="00673364" w:rsidRPr="00673364" w:rsidRDefault="00673364" w:rsidP="00673364">
                      <w:pPr>
                        <w:spacing w:line="120" w:lineRule="atLeast"/>
                        <w:rPr>
                          <w:color w:val="FFFFFF" w:themeColor="background1"/>
                          <w:sz w:val="12"/>
                          <w:szCs w:val="12"/>
                        </w:rPr>
                      </w:pPr>
                    </w:p>
                    <w:bookmarkStart w:id="56" w:name="_Hlk185409433"/>
                    <w:p w14:paraId="614EB7BA" w14:textId="77777777" w:rsidR="00347C6A" w:rsidRDefault="008902E9" w:rsidP="008902E9">
                      <w:pPr>
                        <w:rPr>
                          <w:color w:val="FFFFFF" w:themeColor="background1"/>
                          <w:sz w:val="24"/>
                          <w:szCs w:val="24"/>
                        </w:rPr>
                      </w:pPr>
                      <w:r w:rsidRPr="008902E9">
                        <w:rPr>
                          <w:color w:val="FFFFFF" w:themeColor="background1"/>
                          <w:sz w:val="24"/>
                          <w:szCs w:val="24"/>
                        </w:rPr>
                        <w:fldChar w:fldCharType="begin"/>
                      </w:r>
                      <w:r w:rsidRPr="008902E9">
                        <w:rPr>
                          <w:color w:val="FFFFFF" w:themeColor="background1"/>
                          <w:sz w:val="24"/>
                          <w:szCs w:val="24"/>
                        </w:rPr>
                        <w:instrText xml:space="preserve"> FILLIN  "Contactggegevens Naam en Achternaam"  \* MERGEFORMAT </w:instrText>
                      </w:r>
                      <w:r w:rsidRPr="008902E9">
                        <w:rPr>
                          <w:color w:val="FFFFFF" w:themeColor="background1"/>
                          <w:sz w:val="24"/>
                          <w:szCs w:val="24"/>
                        </w:rPr>
                        <w:fldChar w:fldCharType="separate"/>
                      </w:r>
                      <w:r w:rsidR="00A54672">
                        <w:rPr>
                          <w:color w:val="FFFFFF" w:themeColor="background1"/>
                          <w:sz w:val="24"/>
                          <w:szCs w:val="24"/>
                        </w:rPr>
                        <w:t xml:space="preserve">Marc Groote, </w:t>
                      </w:r>
                    </w:p>
                    <w:p w14:paraId="140C71E0" w14:textId="77777777" w:rsidR="00347C6A" w:rsidRDefault="00A54672" w:rsidP="008902E9">
                      <w:pPr>
                        <w:rPr>
                          <w:color w:val="FFFFFF" w:themeColor="background1"/>
                          <w:sz w:val="24"/>
                          <w:szCs w:val="24"/>
                        </w:rPr>
                      </w:pPr>
                      <w:r>
                        <w:rPr>
                          <w:color w:val="FFFFFF" w:themeColor="background1"/>
                          <w:sz w:val="24"/>
                          <w:szCs w:val="24"/>
                        </w:rPr>
                        <w:t xml:space="preserve">Moniek Janse, </w:t>
                      </w:r>
                    </w:p>
                    <w:p w14:paraId="5F11118F" w14:textId="23EB46EB" w:rsidR="008902E9" w:rsidRDefault="00A54672" w:rsidP="008902E9">
                      <w:pPr>
                        <w:rPr>
                          <w:color w:val="FFFFFF" w:themeColor="background1"/>
                          <w:sz w:val="24"/>
                          <w:szCs w:val="24"/>
                        </w:rPr>
                      </w:pPr>
                      <w:r>
                        <w:rPr>
                          <w:color w:val="FFFFFF" w:themeColor="background1"/>
                          <w:sz w:val="24"/>
                          <w:szCs w:val="24"/>
                        </w:rPr>
                        <w:t>Aafke van Mourik Broekman</w:t>
                      </w:r>
                      <w:r w:rsidR="008902E9" w:rsidRPr="008902E9">
                        <w:rPr>
                          <w:color w:val="FFFFFF" w:themeColor="background1"/>
                          <w:sz w:val="24"/>
                          <w:szCs w:val="24"/>
                        </w:rPr>
                        <w:fldChar w:fldCharType="end"/>
                      </w:r>
                    </w:p>
                    <w:bookmarkEnd w:id="56"/>
                    <w:p w14:paraId="6F2A7015" w14:textId="528F0AD3" w:rsidR="00E3726C" w:rsidRDefault="009C775E" w:rsidP="008902E9">
                      <w:pPr>
                        <w:rPr>
                          <w:color w:val="FFFFFF" w:themeColor="background1"/>
                          <w:sz w:val="24"/>
                          <w:szCs w:val="24"/>
                        </w:rPr>
                      </w:pPr>
                      <w:r>
                        <w:rPr>
                          <w:color w:val="FFFFFF" w:themeColor="background1"/>
                          <w:sz w:val="24"/>
                          <w:szCs w:val="24"/>
                        </w:rPr>
                        <w:fldChar w:fldCharType="begin"/>
                      </w:r>
                      <w:r>
                        <w:rPr>
                          <w:color w:val="FFFFFF" w:themeColor="background1"/>
                          <w:sz w:val="24"/>
                          <w:szCs w:val="24"/>
                        </w:rPr>
                        <w:instrText>HYPERLINK "mailto:</w:instrText>
                      </w:r>
                      <w:r w:rsidRPr="00E3726C">
                        <w:rPr>
                          <w:color w:val="FFFFFF" w:themeColor="background1"/>
                          <w:sz w:val="24"/>
                          <w:szCs w:val="24"/>
                        </w:rPr>
                        <w:instrText>ma.groote@pl.hanze.nl</w:instrText>
                      </w:r>
                      <w:r>
                        <w:rPr>
                          <w:color w:val="FFFFFF" w:themeColor="background1"/>
                          <w:sz w:val="24"/>
                          <w:szCs w:val="24"/>
                        </w:rPr>
                        <w:instrText>"</w:instrText>
                      </w:r>
                      <w:r>
                        <w:rPr>
                          <w:color w:val="FFFFFF" w:themeColor="background1"/>
                          <w:sz w:val="24"/>
                          <w:szCs w:val="24"/>
                        </w:rPr>
                      </w:r>
                      <w:r>
                        <w:rPr>
                          <w:color w:val="FFFFFF" w:themeColor="background1"/>
                          <w:sz w:val="24"/>
                          <w:szCs w:val="24"/>
                        </w:rPr>
                        <w:fldChar w:fldCharType="separate"/>
                      </w:r>
                      <w:r w:rsidRPr="00A80F1D">
                        <w:rPr>
                          <w:rStyle w:val="Hyperlink"/>
                          <w:sz w:val="24"/>
                          <w:szCs w:val="24"/>
                        </w:rPr>
                        <w:t>ma.groote@pl.hanze.nl</w:t>
                      </w:r>
                      <w:r>
                        <w:rPr>
                          <w:color w:val="FFFFFF" w:themeColor="background1"/>
                          <w:sz w:val="24"/>
                          <w:szCs w:val="24"/>
                        </w:rPr>
                        <w:fldChar w:fldCharType="end"/>
                      </w:r>
                    </w:p>
                    <w:p w14:paraId="6F71B84B" w14:textId="1CBC4249" w:rsidR="009C775E" w:rsidRDefault="009C775E" w:rsidP="008902E9">
                      <w:pPr>
                        <w:rPr>
                          <w:color w:val="FFFFFF" w:themeColor="background1"/>
                          <w:sz w:val="24"/>
                          <w:szCs w:val="24"/>
                        </w:rPr>
                      </w:pPr>
                      <w:hyperlink r:id="rId60" w:history="1">
                        <w:r w:rsidRPr="00A80F1D">
                          <w:rPr>
                            <w:rStyle w:val="Hyperlink"/>
                            <w:sz w:val="24"/>
                            <w:szCs w:val="24"/>
                          </w:rPr>
                          <w:t>m.janse@pl.hanze.nl</w:t>
                        </w:r>
                      </w:hyperlink>
                    </w:p>
                    <w:p w14:paraId="354598A7" w14:textId="14402391" w:rsidR="00347C6A" w:rsidRPr="008902E9" w:rsidRDefault="00347C6A" w:rsidP="008902E9">
                      <w:pPr>
                        <w:rPr>
                          <w:color w:val="FFFFFF" w:themeColor="background1"/>
                          <w:sz w:val="24"/>
                          <w:szCs w:val="24"/>
                        </w:rPr>
                      </w:pPr>
                      <w:hyperlink r:id="rId61" w:history="1">
                        <w:r w:rsidRPr="00A80F1D">
                          <w:rPr>
                            <w:rStyle w:val="Hyperlink"/>
                            <w:sz w:val="24"/>
                            <w:szCs w:val="24"/>
                          </w:rPr>
                          <w:t>a.van.mourik.broekman@pl.hanze.nl</w:t>
                        </w:r>
                      </w:hyperlink>
                    </w:p>
                  </w:txbxContent>
                </v:textbox>
                <w10:wrap anchory="page"/>
              </v:shape>
            </w:pict>
          </mc:Fallback>
        </mc:AlternateContent>
      </w:r>
    </w:p>
    <w:sectPr w:rsidR="00CC63D3" w:rsidSect="000B6F4F">
      <w:headerReference w:type="first" r:id="rId62"/>
      <w:footerReference w:type="first" r:id="rId63"/>
      <w:pgSz w:w="11906" w:h="16838" w:code="9"/>
      <w:pgMar w:top="85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8C95F" w14:textId="77777777" w:rsidR="00104761" w:rsidRDefault="00104761" w:rsidP="00BA611C">
      <w:r>
        <w:separator/>
      </w:r>
    </w:p>
  </w:endnote>
  <w:endnote w:type="continuationSeparator" w:id="0">
    <w:p w14:paraId="35BC6406" w14:textId="77777777" w:rsidR="00104761" w:rsidRDefault="00104761" w:rsidP="00BA611C">
      <w:r>
        <w:continuationSeparator/>
      </w:r>
    </w:p>
  </w:endnote>
  <w:endnote w:type="continuationNotice" w:id="1">
    <w:p w14:paraId="59459847" w14:textId="77777777" w:rsidR="00104761" w:rsidRDefault="001047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2473055"/>
      <w:docPartObj>
        <w:docPartGallery w:val="Page Numbers (Bottom of Page)"/>
        <w:docPartUnique/>
      </w:docPartObj>
    </w:sdtPr>
    <w:sdtEndPr/>
    <w:sdtContent>
      <w:p w14:paraId="53E6416E" w14:textId="77777777" w:rsidR="00271D28" w:rsidRDefault="00271D28">
        <w:pPr>
          <w:pStyle w:val="Footer"/>
          <w:jc w:val="right"/>
        </w:pPr>
        <w:r>
          <w:fldChar w:fldCharType="begin"/>
        </w:r>
        <w:r>
          <w:instrText>PAGE   \* MERGEFORMAT</w:instrText>
        </w:r>
        <w:r>
          <w:fldChar w:fldCharType="separate"/>
        </w:r>
        <w:r>
          <w:t>2</w:t>
        </w:r>
        <w:r>
          <w:fldChar w:fldCharType="end"/>
        </w:r>
      </w:p>
    </w:sdtContent>
  </w:sdt>
  <w:p w14:paraId="436906BB" w14:textId="77777777" w:rsidR="00271D28" w:rsidRDefault="00271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169733"/>
      <w:docPartObj>
        <w:docPartGallery w:val="Page Numbers (Bottom of Page)"/>
        <w:docPartUnique/>
      </w:docPartObj>
    </w:sdtPr>
    <w:sdtEndPr/>
    <w:sdtContent>
      <w:p w14:paraId="7B998FBE" w14:textId="77777777" w:rsidR="002251D8" w:rsidRDefault="002251D8">
        <w:pPr>
          <w:pStyle w:val="Footer"/>
          <w:jc w:val="right"/>
        </w:pPr>
        <w:r>
          <w:fldChar w:fldCharType="begin"/>
        </w:r>
        <w:r>
          <w:instrText>PAGE   \* MERGEFORMAT</w:instrText>
        </w:r>
        <w:r>
          <w:fldChar w:fldCharType="separate"/>
        </w:r>
        <w:r>
          <w:t>2</w:t>
        </w:r>
        <w:r>
          <w:fldChar w:fldCharType="end"/>
        </w:r>
      </w:p>
    </w:sdtContent>
  </w:sdt>
  <w:p w14:paraId="4D2C778A" w14:textId="77777777" w:rsidR="002251D8" w:rsidRDefault="00225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349901"/>
      <w:docPartObj>
        <w:docPartGallery w:val="Page Numbers (Bottom of Page)"/>
        <w:docPartUnique/>
      </w:docPartObj>
    </w:sdtPr>
    <w:sdtEndPr/>
    <w:sdtContent>
      <w:p w14:paraId="5442BE18" w14:textId="77777777" w:rsidR="00492E0D" w:rsidRDefault="00492E0D">
        <w:pPr>
          <w:pStyle w:val="Footer"/>
          <w:jc w:val="right"/>
        </w:pPr>
        <w:r>
          <w:fldChar w:fldCharType="begin"/>
        </w:r>
        <w:r>
          <w:instrText xml:space="preserve"> PAGE   \* MERGEFORMAT </w:instrText>
        </w:r>
        <w:r>
          <w:fldChar w:fldCharType="separate"/>
        </w:r>
        <w:r>
          <w:rPr>
            <w:noProof/>
          </w:rPr>
          <w:t>6</w:t>
        </w:r>
        <w:r>
          <w:fldChar w:fldCharType="end"/>
        </w:r>
      </w:p>
    </w:sdtContent>
  </w:sdt>
  <w:p w14:paraId="1F838DEA" w14:textId="77777777" w:rsidR="00492E0D" w:rsidRDefault="00492E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783273"/>
      <w:docPartObj>
        <w:docPartGallery w:val="Page Numbers (Bottom of Page)"/>
        <w:docPartUnique/>
      </w:docPartObj>
    </w:sdtPr>
    <w:sdtEndPr/>
    <w:sdtContent>
      <w:p w14:paraId="2624AAFE" w14:textId="77777777" w:rsidR="00492E0D" w:rsidRDefault="00492E0D">
        <w:pPr>
          <w:pStyle w:val="Footer"/>
          <w:jc w:val="right"/>
        </w:pPr>
        <w:r>
          <w:fldChar w:fldCharType="begin"/>
        </w:r>
        <w:r>
          <w:instrText>PAGE   \* MERGEFORMAT</w:instrText>
        </w:r>
        <w:r>
          <w:fldChar w:fldCharType="separate"/>
        </w:r>
        <w:r>
          <w:t>2</w:t>
        </w:r>
        <w:r>
          <w:fldChar w:fldCharType="end"/>
        </w:r>
      </w:p>
    </w:sdtContent>
  </w:sdt>
  <w:p w14:paraId="67C0982E" w14:textId="77777777" w:rsidR="00492E0D" w:rsidRDefault="00492E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532950"/>
      <w:docPartObj>
        <w:docPartGallery w:val="Page Numbers (Bottom of Page)"/>
        <w:docPartUnique/>
      </w:docPartObj>
    </w:sdtPr>
    <w:sdtEndPr/>
    <w:sdtContent>
      <w:p w14:paraId="051D0814" w14:textId="77777777" w:rsidR="009128ED" w:rsidRDefault="009128ED">
        <w:pPr>
          <w:pStyle w:val="Footer"/>
          <w:jc w:val="right"/>
        </w:pPr>
        <w:r>
          <w:fldChar w:fldCharType="begin"/>
        </w:r>
        <w:r>
          <w:instrText xml:space="preserve"> PAGE   \* MERGEFORMAT </w:instrText>
        </w:r>
        <w:r>
          <w:fldChar w:fldCharType="separate"/>
        </w:r>
        <w:r>
          <w:rPr>
            <w:noProof/>
          </w:rPr>
          <w:t>6</w:t>
        </w:r>
        <w:r>
          <w:fldChar w:fldCharType="end"/>
        </w:r>
      </w:p>
    </w:sdtContent>
  </w:sdt>
  <w:p w14:paraId="45CB95DF" w14:textId="77777777" w:rsidR="009128ED" w:rsidRDefault="009128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7879497"/>
      <w:docPartObj>
        <w:docPartGallery w:val="Page Numbers (Bottom of Page)"/>
        <w:docPartUnique/>
      </w:docPartObj>
    </w:sdtPr>
    <w:sdtEndPr/>
    <w:sdtContent>
      <w:p w14:paraId="1DD06F2A" w14:textId="77777777" w:rsidR="009128ED" w:rsidRDefault="009128ED">
        <w:pPr>
          <w:pStyle w:val="Footer"/>
          <w:jc w:val="right"/>
        </w:pPr>
        <w:r>
          <w:fldChar w:fldCharType="begin"/>
        </w:r>
        <w:r>
          <w:instrText>PAGE   \* MERGEFORMAT</w:instrText>
        </w:r>
        <w:r>
          <w:fldChar w:fldCharType="separate"/>
        </w:r>
        <w:r>
          <w:t>2</w:t>
        </w:r>
        <w:r>
          <w:fldChar w:fldCharType="end"/>
        </w:r>
      </w:p>
    </w:sdtContent>
  </w:sdt>
  <w:p w14:paraId="60455421" w14:textId="77777777" w:rsidR="009128ED" w:rsidRDefault="009128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F209" w14:textId="77777777" w:rsidR="00A77FDA" w:rsidRDefault="00A77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DAC90" w14:textId="77777777" w:rsidR="00104761" w:rsidRDefault="00104761" w:rsidP="00BA611C">
      <w:r>
        <w:separator/>
      </w:r>
    </w:p>
  </w:footnote>
  <w:footnote w:type="continuationSeparator" w:id="0">
    <w:p w14:paraId="165D76DA" w14:textId="77777777" w:rsidR="00104761" w:rsidRDefault="00104761" w:rsidP="00BA611C">
      <w:r>
        <w:continuationSeparator/>
      </w:r>
    </w:p>
  </w:footnote>
  <w:footnote w:type="continuationNotice" w:id="1">
    <w:p w14:paraId="51C490C2" w14:textId="77777777" w:rsidR="00104761" w:rsidRDefault="001047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0569409"/>
      <w:docPartObj>
        <w:docPartGallery w:val="Page Numbers (Margins)"/>
        <w:docPartUnique/>
      </w:docPartObj>
    </w:sdtPr>
    <w:sdtEndPr/>
    <w:sdtContent>
      <w:p w14:paraId="4E89DB07" w14:textId="77777777" w:rsidR="00156F5B" w:rsidRDefault="00156F5B">
        <w:pPr>
          <w:pStyle w:val="Header"/>
        </w:pPr>
        <w:r>
          <w:rPr>
            <w:noProof/>
            <w:lang w:eastAsia="nl-NL"/>
          </w:rPr>
          <w:drawing>
            <wp:anchor distT="0" distB="0" distL="114300" distR="114300" simplePos="0" relativeHeight="251658241" behindDoc="1" locked="0" layoutInCell="1" allowOverlap="1" wp14:anchorId="1CD4827D" wp14:editId="1F9EB939">
              <wp:simplePos x="0" y="0"/>
              <wp:positionH relativeFrom="page">
                <wp:posOffset>7620</wp:posOffset>
              </wp:positionH>
              <wp:positionV relativeFrom="paragraph">
                <wp:posOffset>-442349</wp:posOffset>
              </wp:positionV>
              <wp:extent cx="7560000" cy="219600"/>
              <wp:effectExtent l="0" t="0" r="0" b="9525"/>
              <wp:wrapNone/>
              <wp:docPr id="1700243452" name="Afbeelding 170024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Page_3 - k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1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8240" behindDoc="0" locked="0" layoutInCell="0" allowOverlap="1" wp14:anchorId="273481F2" wp14:editId="2469EA45">
                  <wp:simplePos x="0" y="0"/>
                  <wp:positionH relativeFrom="leftMargin">
                    <wp:align>center</wp:align>
                  </wp:positionH>
                  <wp:positionV relativeFrom="page">
                    <wp:align>center</wp:align>
                  </wp:positionV>
                  <wp:extent cx="762000" cy="895350"/>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5489D" w14:textId="77777777" w:rsidR="00156F5B" w:rsidRPr="009B40CD" w:rsidRDefault="009B40CD">
                              <w:pPr>
                                <w:jc w:val="center"/>
                                <w:rPr>
                                  <w:rFonts w:eastAsiaTheme="majorEastAsia" w:cstheme="majorBidi"/>
                                  <w:szCs w:val="18"/>
                                </w:rPr>
                              </w:pPr>
                              <w:r>
                                <w:rPr>
                                  <w:rFonts w:eastAsiaTheme="majorEastAsia" w:cstheme="majorBidi"/>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481F2" id="Rechthoek 15" o:spid="_x0000_s1030"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p w14:paraId="0DC5489D" w14:textId="77777777" w:rsidR="00156F5B" w:rsidRPr="009B40CD" w:rsidRDefault="009B40CD">
                        <w:pPr>
                          <w:jc w:val="center"/>
                          <w:rPr>
                            <w:rFonts w:eastAsiaTheme="majorEastAsia" w:cstheme="majorBidi"/>
                            <w:szCs w:val="18"/>
                          </w:rPr>
                        </w:pPr>
                        <w:r>
                          <w:rPr>
                            <w:rFonts w:eastAsiaTheme="majorEastAsia" w:cstheme="majorBidi"/>
                            <w:szCs w:val="18"/>
                          </w:rPr>
                          <w:t>6</w:t>
                        </w:r>
                      </w:p>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08DA5" w14:textId="77777777" w:rsidR="00FB665D" w:rsidRDefault="00FB665D">
    <w:pPr>
      <w:pStyle w:val="Header"/>
      <w:rPr>
        <w:noProof/>
      </w:rPr>
    </w:pPr>
  </w:p>
  <w:p w14:paraId="46F6CB22" w14:textId="77777777" w:rsidR="00A33A88" w:rsidRDefault="00A33A88">
    <w:pPr>
      <w:pStyle w:val="Header"/>
    </w:pPr>
    <w:r>
      <w:rPr>
        <w:noProof/>
      </w:rPr>
      <w:drawing>
        <wp:anchor distT="0" distB="0" distL="114300" distR="114300" simplePos="0" relativeHeight="251658242" behindDoc="0" locked="0" layoutInCell="1" allowOverlap="1" wp14:anchorId="0E4D2C3D" wp14:editId="41A6EB77">
          <wp:simplePos x="0" y="0"/>
          <wp:positionH relativeFrom="page">
            <wp:posOffset>0</wp:posOffset>
          </wp:positionH>
          <wp:positionV relativeFrom="page">
            <wp:posOffset>9525</wp:posOffset>
          </wp:positionV>
          <wp:extent cx="7559643" cy="5343525"/>
          <wp:effectExtent l="0" t="0" r="3810" b="0"/>
          <wp:wrapNone/>
          <wp:docPr id="1650764939" name="Afbeelding 1" descr="Afbeelding met tekst, kleding,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5001" name="Afbeelding 1" descr="Afbeelding met tekst, kleding, schermopname, persoon&#10;&#10;Automatisch gegenereerde beschrijving"/>
                  <pic:cNvPicPr/>
                </pic:nvPicPr>
                <pic:blipFill rotWithShape="1">
                  <a:blip r:embed="rId1">
                    <a:extLst>
                      <a:ext uri="{28A0092B-C50C-407E-A947-70E740481C1C}">
                        <a14:useLocalDpi xmlns:a14="http://schemas.microsoft.com/office/drawing/2010/main" val="0"/>
                      </a:ext>
                    </a:extLst>
                  </a:blip>
                  <a:srcRect b="50021"/>
                  <a:stretch/>
                </pic:blipFill>
                <pic:spPr bwMode="auto">
                  <a:xfrm>
                    <a:off x="0" y="0"/>
                    <a:ext cx="7560000" cy="5343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5E44F" w14:textId="77777777" w:rsidR="000F6028" w:rsidRDefault="000F60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37404" w14:textId="77777777" w:rsidR="00572280" w:rsidRDefault="00A33A88">
    <w:pPr>
      <w:pStyle w:val="Header"/>
    </w:pPr>
    <w:r>
      <w:rPr>
        <w:noProof/>
      </w:rPr>
      <w:drawing>
        <wp:anchor distT="0" distB="0" distL="114300" distR="114300" simplePos="0" relativeHeight="251658244" behindDoc="0" locked="0" layoutInCell="1" allowOverlap="1" wp14:anchorId="3BA3FCC3" wp14:editId="1D249816">
          <wp:simplePos x="0" y="0"/>
          <wp:positionH relativeFrom="page">
            <wp:posOffset>0</wp:posOffset>
          </wp:positionH>
          <wp:positionV relativeFrom="page">
            <wp:posOffset>1</wp:posOffset>
          </wp:positionV>
          <wp:extent cx="7559643" cy="9715500"/>
          <wp:effectExtent l="0" t="0" r="3810" b="0"/>
          <wp:wrapNone/>
          <wp:docPr id="18732162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73353" name="Afbeelding 692573353"/>
                  <pic:cNvPicPr/>
                </pic:nvPicPr>
                <pic:blipFill rotWithShape="1">
                  <a:blip r:embed="rId1">
                    <a:extLst>
                      <a:ext uri="{28A0092B-C50C-407E-A947-70E740481C1C}">
                        <a14:useLocalDpi xmlns:a14="http://schemas.microsoft.com/office/drawing/2010/main" val="0"/>
                      </a:ext>
                    </a:extLst>
                  </a:blip>
                  <a:srcRect b="9129"/>
                  <a:stretch/>
                </pic:blipFill>
                <pic:spPr bwMode="auto">
                  <a:xfrm>
                    <a:off x="0" y="0"/>
                    <a:ext cx="7560000" cy="9715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F52DD" w14:textId="77777777" w:rsidR="00492E0D" w:rsidRDefault="00492E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006B0" w14:textId="77777777" w:rsidR="00492E0D" w:rsidRDefault="00492E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FA268" w14:textId="77777777" w:rsidR="009128ED" w:rsidRDefault="009128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2FAAC" w14:textId="77777777" w:rsidR="009128ED" w:rsidRDefault="009128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A253E" w14:textId="77777777" w:rsidR="00A77FDA" w:rsidRDefault="00425CE4">
    <w:pPr>
      <w:pStyle w:val="Header"/>
    </w:pPr>
    <w:r w:rsidRPr="00425CE4">
      <w:rPr>
        <w:noProof/>
      </w:rPr>
      <w:drawing>
        <wp:anchor distT="0" distB="0" distL="114300" distR="114300" simplePos="0" relativeHeight="251658245" behindDoc="0" locked="0" layoutInCell="1" allowOverlap="1" wp14:anchorId="1FEB5644" wp14:editId="2259331D">
          <wp:simplePos x="0" y="0"/>
          <wp:positionH relativeFrom="column">
            <wp:posOffset>-367030</wp:posOffset>
          </wp:positionH>
          <wp:positionV relativeFrom="page">
            <wp:posOffset>619125</wp:posOffset>
          </wp:positionV>
          <wp:extent cx="523875" cy="495300"/>
          <wp:effectExtent l="0" t="0" r="9525" b="0"/>
          <wp:wrapNone/>
          <wp:docPr id="981420739" name="Afbeelding 1" descr="Afbeelding met sinaasappel, geel, Amb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3775" name="Afbeelding 1" descr="Afbeelding met sinaasappel, geel, Amber&#10;&#10;Automatisch gegenereerde beschrijving"/>
                  <pic:cNvPicPr/>
                </pic:nvPicPr>
                <pic:blipFill>
                  <a:blip r:embed="rId1"/>
                  <a:stretch>
                    <a:fillRect/>
                  </a:stretch>
                </pic:blipFill>
                <pic:spPr>
                  <a:xfrm>
                    <a:off x="0" y="0"/>
                    <a:ext cx="523875" cy="495300"/>
                  </a:xfrm>
                  <a:prstGeom prst="rect">
                    <a:avLst/>
                  </a:prstGeom>
                </pic:spPr>
              </pic:pic>
            </a:graphicData>
          </a:graphic>
        </wp:anchor>
      </w:drawing>
    </w:r>
    <w:r w:rsidRPr="00425CE4">
      <w:rPr>
        <w:noProof/>
      </w:rPr>
      <w:drawing>
        <wp:inline distT="0" distB="0" distL="0" distR="0" wp14:anchorId="530AB327" wp14:editId="5C87D448">
          <wp:extent cx="523948" cy="495369"/>
          <wp:effectExtent l="0" t="0" r="9525" b="0"/>
          <wp:docPr id="2043853775" name="Afbeelding 1" descr="Afbeelding met sinaasappel, geel, Amb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3775" name="Afbeelding 1" descr="Afbeelding met sinaasappel, geel, Amber&#10;&#10;Automatisch gegenereerde beschrijving"/>
                  <pic:cNvPicPr/>
                </pic:nvPicPr>
                <pic:blipFill>
                  <a:blip r:embed="rId1"/>
                  <a:stretch>
                    <a:fillRect/>
                  </a:stretch>
                </pic:blipFill>
                <pic:spPr>
                  <a:xfrm>
                    <a:off x="0" y="0"/>
                    <a:ext cx="523948" cy="495369"/>
                  </a:xfrm>
                  <a:prstGeom prst="rect">
                    <a:avLst/>
                  </a:prstGeom>
                </pic:spPr>
              </pic:pic>
            </a:graphicData>
          </a:graphic>
        </wp:inline>
      </w:drawing>
    </w:r>
    <w:r w:rsidR="00A33A88">
      <w:rPr>
        <w:noProof/>
      </w:rPr>
      <w:drawing>
        <wp:anchor distT="0" distB="0" distL="114300" distR="114300" simplePos="0" relativeHeight="251658243" behindDoc="0" locked="0" layoutInCell="1" allowOverlap="1" wp14:anchorId="61E7A452" wp14:editId="0E97D9A6">
          <wp:simplePos x="0" y="0"/>
          <wp:positionH relativeFrom="page">
            <wp:posOffset>0</wp:posOffset>
          </wp:positionH>
          <wp:positionV relativeFrom="page">
            <wp:posOffset>0</wp:posOffset>
          </wp:positionV>
          <wp:extent cx="7560000" cy="10692000"/>
          <wp:effectExtent l="0" t="0" r="3175" b="0"/>
          <wp:wrapNone/>
          <wp:docPr id="479750862" name="Afbeelding 4"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50862" name="Afbeelding 4" descr="Afbeelding met schermopname, tekst, ontwerp&#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3244E"/>
    <w:multiLevelType w:val="hybridMultilevel"/>
    <w:tmpl w:val="C4F215E8"/>
    <w:lvl w:ilvl="0" w:tplc="A2926C0E">
      <w:start w:val="19"/>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8F4344"/>
    <w:multiLevelType w:val="hybridMultilevel"/>
    <w:tmpl w:val="40DCCDC8"/>
    <w:lvl w:ilvl="0" w:tplc="7B60B74A">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2E07E8"/>
    <w:multiLevelType w:val="hybridMultilevel"/>
    <w:tmpl w:val="03A06510"/>
    <w:lvl w:ilvl="0" w:tplc="7F405CC4">
      <w:start w:val="1"/>
      <w:numFmt w:val="bullet"/>
      <w:lvlText w:val=""/>
      <w:lvlJc w:val="left"/>
      <w:pPr>
        <w:ind w:left="720" w:hanging="360"/>
      </w:pPr>
      <w:rPr>
        <w:rFonts w:ascii="Symbol" w:hAnsi="Symbol" w:hint="default"/>
        <w:u w:color="F582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2B01CD"/>
    <w:multiLevelType w:val="hybridMultilevel"/>
    <w:tmpl w:val="6422E044"/>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15:restartNumberingAfterBreak="0">
    <w:nsid w:val="403F6E33"/>
    <w:multiLevelType w:val="multilevel"/>
    <w:tmpl w:val="2C1CA7CA"/>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0500E8C"/>
    <w:multiLevelType w:val="hybridMultilevel"/>
    <w:tmpl w:val="64B882D0"/>
    <w:lvl w:ilvl="0" w:tplc="B7E0A4B6">
      <w:start w:val="1"/>
      <w:numFmt w:val="bullet"/>
      <w:lvlText w:val=""/>
      <w:lvlJc w:val="left"/>
      <w:pPr>
        <w:ind w:left="720" w:hanging="360"/>
      </w:pPr>
      <w:rPr>
        <w:rFonts w:ascii="Symbol" w:hAnsi="Symbol" w:hint="default"/>
        <w:u w:color="F582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A8D5674"/>
    <w:multiLevelType w:val="hybridMultilevel"/>
    <w:tmpl w:val="302EE298"/>
    <w:lvl w:ilvl="0" w:tplc="EC448F4A">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497F79"/>
    <w:multiLevelType w:val="hybridMultilevel"/>
    <w:tmpl w:val="182A5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3255FB"/>
    <w:multiLevelType w:val="hybridMultilevel"/>
    <w:tmpl w:val="6E0A0756"/>
    <w:lvl w:ilvl="0" w:tplc="B78C02E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3A42082"/>
    <w:multiLevelType w:val="hybridMultilevel"/>
    <w:tmpl w:val="7C5EAFB0"/>
    <w:lvl w:ilvl="0" w:tplc="570AACA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73C7710C"/>
    <w:multiLevelType w:val="hybridMultilevel"/>
    <w:tmpl w:val="8ED4056C"/>
    <w:lvl w:ilvl="0" w:tplc="D0E6C16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4625558">
    <w:abstractNumId w:val="4"/>
  </w:num>
  <w:num w:numId="2" w16cid:durableId="1083068740">
    <w:abstractNumId w:val="8"/>
  </w:num>
  <w:num w:numId="3" w16cid:durableId="1775202871">
    <w:abstractNumId w:val="1"/>
  </w:num>
  <w:num w:numId="4" w16cid:durableId="1542673178">
    <w:abstractNumId w:val="6"/>
  </w:num>
  <w:num w:numId="5" w16cid:durableId="1712876596">
    <w:abstractNumId w:val="10"/>
  </w:num>
  <w:num w:numId="6" w16cid:durableId="1338383391">
    <w:abstractNumId w:val="7"/>
  </w:num>
  <w:num w:numId="7" w16cid:durableId="1067797386">
    <w:abstractNumId w:val="2"/>
  </w:num>
  <w:num w:numId="8" w16cid:durableId="1354574058">
    <w:abstractNumId w:val="5"/>
  </w:num>
  <w:num w:numId="9" w16cid:durableId="2022851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0338088">
    <w:abstractNumId w:val="9"/>
  </w:num>
  <w:num w:numId="11" w16cid:durableId="1589775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72"/>
    <w:rsid w:val="0000119A"/>
    <w:rsid w:val="00001BA6"/>
    <w:rsid w:val="000030D7"/>
    <w:rsid w:val="00005384"/>
    <w:rsid w:val="000054D0"/>
    <w:rsid w:val="00005A80"/>
    <w:rsid w:val="0001155D"/>
    <w:rsid w:val="00012A22"/>
    <w:rsid w:val="000226CF"/>
    <w:rsid w:val="00023D60"/>
    <w:rsid w:val="00025AB1"/>
    <w:rsid w:val="00025D44"/>
    <w:rsid w:val="0002754C"/>
    <w:rsid w:val="0003104E"/>
    <w:rsid w:val="000314B4"/>
    <w:rsid w:val="00033169"/>
    <w:rsid w:val="00037DBD"/>
    <w:rsid w:val="00042281"/>
    <w:rsid w:val="00042F08"/>
    <w:rsid w:val="00042FE4"/>
    <w:rsid w:val="0004442A"/>
    <w:rsid w:val="000444C9"/>
    <w:rsid w:val="00044DAC"/>
    <w:rsid w:val="00050C41"/>
    <w:rsid w:val="00051979"/>
    <w:rsid w:val="00055D15"/>
    <w:rsid w:val="000607B4"/>
    <w:rsid w:val="00061915"/>
    <w:rsid w:val="00064219"/>
    <w:rsid w:val="00071FA9"/>
    <w:rsid w:val="00075B1C"/>
    <w:rsid w:val="000810C6"/>
    <w:rsid w:val="000817B9"/>
    <w:rsid w:val="000826F4"/>
    <w:rsid w:val="00084CB3"/>
    <w:rsid w:val="00086382"/>
    <w:rsid w:val="0008729F"/>
    <w:rsid w:val="00091541"/>
    <w:rsid w:val="00094A90"/>
    <w:rsid w:val="00096C61"/>
    <w:rsid w:val="000A11DF"/>
    <w:rsid w:val="000A1D52"/>
    <w:rsid w:val="000A2738"/>
    <w:rsid w:val="000B0AFA"/>
    <w:rsid w:val="000B3816"/>
    <w:rsid w:val="000B460E"/>
    <w:rsid w:val="000B6F4F"/>
    <w:rsid w:val="000B7B80"/>
    <w:rsid w:val="000C54F2"/>
    <w:rsid w:val="000C64DC"/>
    <w:rsid w:val="000D0791"/>
    <w:rsid w:val="000D13E6"/>
    <w:rsid w:val="000D1878"/>
    <w:rsid w:val="000D1C38"/>
    <w:rsid w:val="000D257D"/>
    <w:rsid w:val="000D29D8"/>
    <w:rsid w:val="000D2E5D"/>
    <w:rsid w:val="000D3759"/>
    <w:rsid w:val="000D4966"/>
    <w:rsid w:val="000E0A3D"/>
    <w:rsid w:val="000E14AA"/>
    <w:rsid w:val="000E21E2"/>
    <w:rsid w:val="000E2E96"/>
    <w:rsid w:val="000E4645"/>
    <w:rsid w:val="000F3475"/>
    <w:rsid w:val="000F39F2"/>
    <w:rsid w:val="000F5606"/>
    <w:rsid w:val="000F5E75"/>
    <w:rsid w:val="000F6028"/>
    <w:rsid w:val="000F6B78"/>
    <w:rsid w:val="000F729B"/>
    <w:rsid w:val="0010291E"/>
    <w:rsid w:val="00104445"/>
    <w:rsid w:val="00104761"/>
    <w:rsid w:val="001053EE"/>
    <w:rsid w:val="00105C4D"/>
    <w:rsid w:val="00111C5D"/>
    <w:rsid w:val="0011752F"/>
    <w:rsid w:val="0012204E"/>
    <w:rsid w:val="00122179"/>
    <w:rsid w:val="00122284"/>
    <w:rsid w:val="00123BAA"/>
    <w:rsid w:val="00127795"/>
    <w:rsid w:val="00132D5D"/>
    <w:rsid w:val="001410BC"/>
    <w:rsid w:val="00141848"/>
    <w:rsid w:val="0015240D"/>
    <w:rsid w:val="001527E6"/>
    <w:rsid w:val="001551C8"/>
    <w:rsid w:val="00156F5B"/>
    <w:rsid w:val="00157CE1"/>
    <w:rsid w:val="00161FD4"/>
    <w:rsid w:val="00164450"/>
    <w:rsid w:val="00166269"/>
    <w:rsid w:val="0016675D"/>
    <w:rsid w:val="00167BF8"/>
    <w:rsid w:val="00171429"/>
    <w:rsid w:val="00176DB8"/>
    <w:rsid w:val="00177C4C"/>
    <w:rsid w:val="00180FAA"/>
    <w:rsid w:val="00186276"/>
    <w:rsid w:val="00186F0C"/>
    <w:rsid w:val="001872B6"/>
    <w:rsid w:val="00190B1D"/>
    <w:rsid w:val="00192E05"/>
    <w:rsid w:val="00193343"/>
    <w:rsid w:val="00193735"/>
    <w:rsid w:val="00193B86"/>
    <w:rsid w:val="00193DC8"/>
    <w:rsid w:val="001959E7"/>
    <w:rsid w:val="00195A40"/>
    <w:rsid w:val="001A113F"/>
    <w:rsid w:val="001A153F"/>
    <w:rsid w:val="001A1C47"/>
    <w:rsid w:val="001A46C0"/>
    <w:rsid w:val="001A633A"/>
    <w:rsid w:val="001B104E"/>
    <w:rsid w:val="001B1AC6"/>
    <w:rsid w:val="001B2CDD"/>
    <w:rsid w:val="001B3155"/>
    <w:rsid w:val="001B3BF4"/>
    <w:rsid w:val="001B3E50"/>
    <w:rsid w:val="001B6887"/>
    <w:rsid w:val="001B6CA8"/>
    <w:rsid w:val="001C227D"/>
    <w:rsid w:val="001C2718"/>
    <w:rsid w:val="001C4AED"/>
    <w:rsid w:val="001C64BC"/>
    <w:rsid w:val="001C7657"/>
    <w:rsid w:val="001D0EF9"/>
    <w:rsid w:val="001D35B4"/>
    <w:rsid w:val="001D4416"/>
    <w:rsid w:val="001D58D5"/>
    <w:rsid w:val="001D76F0"/>
    <w:rsid w:val="001E1B9A"/>
    <w:rsid w:val="001E3AC2"/>
    <w:rsid w:val="001E4F6F"/>
    <w:rsid w:val="001E7F71"/>
    <w:rsid w:val="001F0180"/>
    <w:rsid w:val="001F4E60"/>
    <w:rsid w:val="001F5855"/>
    <w:rsid w:val="001F7884"/>
    <w:rsid w:val="00204D71"/>
    <w:rsid w:val="002050B3"/>
    <w:rsid w:val="002055C8"/>
    <w:rsid w:val="00211809"/>
    <w:rsid w:val="00212883"/>
    <w:rsid w:val="00212F43"/>
    <w:rsid w:val="00215248"/>
    <w:rsid w:val="002168B7"/>
    <w:rsid w:val="00222D60"/>
    <w:rsid w:val="002251D8"/>
    <w:rsid w:val="002260F4"/>
    <w:rsid w:val="00230FE8"/>
    <w:rsid w:val="00232AD2"/>
    <w:rsid w:val="00234026"/>
    <w:rsid w:val="00234AEB"/>
    <w:rsid w:val="00236F0D"/>
    <w:rsid w:val="002379FA"/>
    <w:rsid w:val="00240689"/>
    <w:rsid w:val="00243D2B"/>
    <w:rsid w:val="00243DB2"/>
    <w:rsid w:val="00245FC0"/>
    <w:rsid w:val="0024789B"/>
    <w:rsid w:val="002478BC"/>
    <w:rsid w:val="00255BF8"/>
    <w:rsid w:val="00256038"/>
    <w:rsid w:val="002566FE"/>
    <w:rsid w:val="002567E3"/>
    <w:rsid w:val="002614C4"/>
    <w:rsid w:val="002625C5"/>
    <w:rsid w:val="00264855"/>
    <w:rsid w:val="00266E48"/>
    <w:rsid w:val="00270471"/>
    <w:rsid w:val="00270550"/>
    <w:rsid w:val="0027102B"/>
    <w:rsid w:val="00271D28"/>
    <w:rsid w:val="002730BD"/>
    <w:rsid w:val="00274235"/>
    <w:rsid w:val="00275727"/>
    <w:rsid w:val="00275C57"/>
    <w:rsid w:val="00277372"/>
    <w:rsid w:val="00280595"/>
    <w:rsid w:val="00281357"/>
    <w:rsid w:val="00281955"/>
    <w:rsid w:val="00281F6F"/>
    <w:rsid w:val="002841CA"/>
    <w:rsid w:val="00284B80"/>
    <w:rsid w:val="002863D1"/>
    <w:rsid w:val="002875B9"/>
    <w:rsid w:val="00287FD3"/>
    <w:rsid w:val="002924A2"/>
    <w:rsid w:val="002927E1"/>
    <w:rsid w:val="002969DA"/>
    <w:rsid w:val="00297341"/>
    <w:rsid w:val="002976D1"/>
    <w:rsid w:val="002A3B4F"/>
    <w:rsid w:val="002B1E06"/>
    <w:rsid w:val="002B36D0"/>
    <w:rsid w:val="002B4C1D"/>
    <w:rsid w:val="002B559C"/>
    <w:rsid w:val="002B5925"/>
    <w:rsid w:val="002B61B9"/>
    <w:rsid w:val="002C0785"/>
    <w:rsid w:val="002C0E2F"/>
    <w:rsid w:val="002C1AC9"/>
    <w:rsid w:val="002C4344"/>
    <w:rsid w:val="002C61E7"/>
    <w:rsid w:val="002C641F"/>
    <w:rsid w:val="002D33B7"/>
    <w:rsid w:val="002D55B2"/>
    <w:rsid w:val="002D5B3B"/>
    <w:rsid w:val="002D7459"/>
    <w:rsid w:val="002D7E1B"/>
    <w:rsid w:val="002D7E38"/>
    <w:rsid w:val="002E38E6"/>
    <w:rsid w:val="002E46DC"/>
    <w:rsid w:val="002E64CC"/>
    <w:rsid w:val="002F1DA5"/>
    <w:rsid w:val="002F39EC"/>
    <w:rsid w:val="002F41C3"/>
    <w:rsid w:val="002F4D91"/>
    <w:rsid w:val="002F52CD"/>
    <w:rsid w:val="002F7F93"/>
    <w:rsid w:val="00301DBB"/>
    <w:rsid w:val="003065C6"/>
    <w:rsid w:val="00307BAB"/>
    <w:rsid w:val="00311278"/>
    <w:rsid w:val="0031154D"/>
    <w:rsid w:val="00312C4C"/>
    <w:rsid w:val="00313E5C"/>
    <w:rsid w:val="003143BD"/>
    <w:rsid w:val="0031604E"/>
    <w:rsid w:val="00316F9F"/>
    <w:rsid w:val="00317DD5"/>
    <w:rsid w:val="00317F73"/>
    <w:rsid w:val="00325B2D"/>
    <w:rsid w:val="0032707E"/>
    <w:rsid w:val="0033057F"/>
    <w:rsid w:val="00333355"/>
    <w:rsid w:val="00337E17"/>
    <w:rsid w:val="0034218E"/>
    <w:rsid w:val="003445AF"/>
    <w:rsid w:val="00345040"/>
    <w:rsid w:val="003470C4"/>
    <w:rsid w:val="00347C6A"/>
    <w:rsid w:val="00353395"/>
    <w:rsid w:val="0035592F"/>
    <w:rsid w:val="00355BDE"/>
    <w:rsid w:val="00357613"/>
    <w:rsid w:val="00363C53"/>
    <w:rsid w:val="00371CFB"/>
    <w:rsid w:val="00372502"/>
    <w:rsid w:val="00372D3E"/>
    <w:rsid w:val="00383519"/>
    <w:rsid w:val="00386EFE"/>
    <w:rsid w:val="00387874"/>
    <w:rsid w:val="003915D8"/>
    <w:rsid w:val="0039585C"/>
    <w:rsid w:val="003973F9"/>
    <w:rsid w:val="003A0B17"/>
    <w:rsid w:val="003A2FAA"/>
    <w:rsid w:val="003B1EB3"/>
    <w:rsid w:val="003B3BCA"/>
    <w:rsid w:val="003B7A91"/>
    <w:rsid w:val="003C3214"/>
    <w:rsid w:val="003C34BB"/>
    <w:rsid w:val="003D1F36"/>
    <w:rsid w:val="003D3ED9"/>
    <w:rsid w:val="003D51D6"/>
    <w:rsid w:val="003D522A"/>
    <w:rsid w:val="003D58C5"/>
    <w:rsid w:val="003E0C9A"/>
    <w:rsid w:val="003E1B5C"/>
    <w:rsid w:val="003E2562"/>
    <w:rsid w:val="003E2FA5"/>
    <w:rsid w:val="003E4269"/>
    <w:rsid w:val="003E4B73"/>
    <w:rsid w:val="003E5F84"/>
    <w:rsid w:val="003E6DF7"/>
    <w:rsid w:val="003F2CDA"/>
    <w:rsid w:val="003F412B"/>
    <w:rsid w:val="003F447C"/>
    <w:rsid w:val="003F5034"/>
    <w:rsid w:val="003F6086"/>
    <w:rsid w:val="003F6488"/>
    <w:rsid w:val="003F68FC"/>
    <w:rsid w:val="003F7959"/>
    <w:rsid w:val="003F7E95"/>
    <w:rsid w:val="004036CF"/>
    <w:rsid w:val="00403A5E"/>
    <w:rsid w:val="00403FA8"/>
    <w:rsid w:val="00406E73"/>
    <w:rsid w:val="0041162F"/>
    <w:rsid w:val="00411BAC"/>
    <w:rsid w:val="00412780"/>
    <w:rsid w:val="00413BC1"/>
    <w:rsid w:val="00414175"/>
    <w:rsid w:val="00414EAA"/>
    <w:rsid w:val="004160CD"/>
    <w:rsid w:val="00416AB9"/>
    <w:rsid w:val="00417212"/>
    <w:rsid w:val="0042000F"/>
    <w:rsid w:val="00420D22"/>
    <w:rsid w:val="00423739"/>
    <w:rsid w:val="00425CE4"/>
    <w:rsid w:val="004262B5"/>
    <w:rsid w:val="0042682C"/>
    <w:rsid w:val="00426F2B"/>
    <w:rsid w:val="00427B48"/>
    <w:rsid w:val="00430268"/>
    <w:rsid w:val="00433828"/>
    <w:rsid w:val="0043481C"/>
    <w:rsid w:val="00437606"/>
    <w:rsid w:val="0044359C"/>
    <w:rsid w:val="00443C37"/>
    <w:rsid w:val="00443ECF"/>
    <w:rsid w:val="0044525F"/>
    <w:rsid w:val="00447C66"/>
    <w:rsid w:val="004507F0"/>
    <w:rsid w:val="00451064"/>
    <w:rsid w:val="004532C7"/>
    <w:rsid w:val="00454AFB"/>
    <w:rsid w:val="00455271"/>
    <w:rsid w:val="0046013E"/>
    <w:rsid w:val="004609F1"/>
    <w:rsid w:val="00460F57"/>
    <w:rsid w:val="00465C53"/>
    <w:rsid w:val="00465EC7"/>
    <w:rsid w:val="004712E2"/>
    <w:rsid w:val="0047247A"/>
    <w:rsid w:val="00476E64"/>
    <w:rsid w:val="00482F74"/>
    <w:rsid w:val="00486010"/>
    <w:rsid w:val="00487506"/>
    <w:rsid w:val="0049151D"/>
    <w:rsid w:val="00492E0D"/>
    <w:rsid w:val="00493D18"/>
    <w:rsid w:val="00493EAF"/>
    <w:rsid w:val="004955AD"/>
    <w:rsid w:val="00495D49"/>
    <w:rsid w:val="00496205"/>
    <w:rsid w:val="004A0861"/>
    <w:rsid w:val="004A5216"/>
    <w:rsid w:val="004B067B"/>
    <w:rsid w:val="004B18D8"/>
    <w:rsid w:val="004B1CDC"/>
    <w:rsid w:val="004B2ECB"/>
    <w:rsid w:val="004B3E74"/>
    <w:rsid w:val="004B4B57"/>
    <w:rsid w:val="004B5EC7"/>
    <w:rsid w:val="004B67AC"/>
    <w:rsid w:val="004B715A"/>
    <w:rsid w:val="004C027B"/>
    <w:rsid w:val="004C1470"/>
    <w:rsid w:val="004C1CBF"/>
    <w:rsid w:val="004C3133"/>
    <w:rsid w:val="004C33A2"/>
    <w:rsid w:val="004C3F8E"/>
    <w:rsid w:val="004C54B4"/>
    <w:rsid w:val="004C7D27"/>
    <w:rsid w:val="004D5581"/>
    <w:rsid w:val="004D695E"/>
    <w:rsid w:val="004D7F55"/>
    <w:rsid w:val="004E574A"/>
    <w:rsid w:val="004E6644"/>
    <w:rsid w:val="004E7A8D"/>
    <w:rsid w:val="004F0990"/>
    <w:rsid w:val="004F6EBE"/>
    <w:rsid w:val="004F7CD1"/>
    <w:rsid w:val="00507073"/>
    <w:rsid w:val="00507709"/>
    <w:rsid w:val="005078C6"/>
    <w:rsid w:val="0050796E"/>
    <w:rsid w:val="00507C1A"/>
    <w:rsid w:val="00511E48"/>
    <w:rsid w:val="005144D6"/>
    <w:rsid w:val="00514AA5"/>
    <w:rsid w:val="00515E76"/>
    <w:rsid w:val="0051621B"/>
    <w:rsid w:val="00516BA8"/>
    <w:rsid w:val="00517834"/>
    <w:rsid w:val="0052278D"/>
    <w:rsid w:val="00524EA1"/>
    <w:rsid w:val="005253D5"/>
    <w:rsid w:val="005259B1"/>
    <w:rsid w:val="005309CA"/>
    <w:rsid w:val="00530A19"/>
    <w:rsid w:val="00534676"/>
    <w:rsid w:val="005375B7"/>
    <w:rsid w:val="005404DF"/>
    <w:rsid w:val="00543A89"/>
    <w:rsid w:val="005452B2"/>
    <w:rsid w:val="00545414"/>
    <w:rsid w:val="00547143"/>
    <w:rsid w:val="00547974"/>
    <w:rsid w:val="0055023E"/>
    <w:rsid w:val="00553261"/>
    <w:rsid w:val="0055407E"/>
    <w:rsid w:val="00556A94"/>
    <w:rsid w:val="00557702"/>
    <w:rsid w:val="0056047F"/>
    <w:rsid w:val="0056171F"/>
    <w:rsid w:val="00563AF9"/>
    <w:rsid w:val="00566C22"/>
    <w:rsid w:val="0056751A"/>
    <w:rsid w:val="005721CA"/>
    <w:rsid w:val="00572280"/>
    <w:rsid w:val="005741CD"/>
    <w:rsid w:val="00575B31"/>
    <w:rsid w:val="005762CB"/>
    <w:rsid w:val="005774E2"/>
    <w:rsid w:val="0058052B"/>
    <w:rsid w:val="00582809"/>
    <w:rsid w:val="0058298A"/>
    <w:rsid w:val="00582B5C"/>
    <w:rsid w:val="005875A0"/>
    <w:rsid w:val="00587F77"/>
    <w:rsid w:val="00591182"/>
    <w:rsid w:val="00591325"/>
    <w:rsid w:val="005922CF"/>
    <w:rsid w:val="00593830"/>
    <w:rsid w:val="00593921"/>
    <w:rsid w:val="005944D7"/>
    <w:rsid w:val="00595C44"/>
    <w:rsid w:val="005A04A2"/>
    <w:rsid w:val="005A31E3"/>
    <w:rsid w:val="005A56DB"/>
    <w:rsid w:val="005A7F47"/>
    <w:rsid w:val="005B1165"/>
    <w:rsid w:val="005B118F"/>
    <w:rsid w:val="005B405E"/>
    <w:rsid w:val="005B4F6F"/>
    <w:rsid w:val="005B7CFF"/>
    <w:rsid w:val="005C2FB7"/>
    <w:rsid w:val="005C6041"/>
    <w:rsid w:val="005C6DBC"/>
    <w:rsid w:val="005C762D"/>
    <w:rsid w:val="005D14AA"/>
    <w:rsid w:val="005D15CA"/>
    <w:rsid w:val="005D25B9"/>
    <w:rsid w:val="005E7B3B"/>
    <w:rsid w:val="005F085B"/>
    <w:rsid w:val="005F332C"/>
    <w:rsid w:val="005F50D2"/>
    <w:rsid w:val="005F57C1"/>
    <w:rsid w:val="005F6DEC"/>
    <w:rsid w:val="005F757F"/>
    <w:rsid w:val="005F7644"/>
    <w:rsid w:val="00602999"/>
    <w:rsid w:val="0061041A"/>
    <w:rsid w:val="00611593"/>
    <w:rsid w:val="00613462"/>
    <w:rsid w:val="00613604"/>
    <w:rsid w:val="0061368A"/>
    <w:rsid w:val="00616E1A"/>
    <w:rsid w:val="0062243A"/>
    <w:rsid w:val="006248CA"/>
    <w:rsid w:val="00627F72"/>
    <w:rsid w:val="006333EB"/>
    <w:rsid w:val="0064718D"/>
    <w:rsid w:val="00651F60"/>
    <w:rsid w:val="00653895"/>
    <w:rsid w:val="00653CF0"/>
    <w:rsid w:val="006544C1"/>
    <w:rsid w:val="0066017F"/>
    <w:rsid w:val="00660210"/>
    <w:rsid w:val="0066315A"/>
    <w:rsid w:val="00664575"/>
    <w:rsid w:val="006645C1"/>
    <w:rsid w:val="00667457"/>
    <w:rsid w:val="00673364"/>
    <w:rsid w:val="006767A9"/>
    <w:rsid w:val="00676966"/>
    <w:rsid w:val="006829EF"/>
    <w:rsid w:val="006845A5"/>
    <w:rsid w:val="006867D0"/>
    <w:rsid w:val="00687CD0"/>
    <w:rsid w:val="00690DC9"/>
    <w:rsid w:val="0069341F"/>
    <w:rsid w:val="006956C0"/>
    <w:rsid w:val="00695E75"/>
    <w:rsid w:val="00697907"/>
    <w:rsid w:val="00697BCD"/>
    <w:rsid w:val="00697E9D"/>
    <w:rsid w:val="006A0316"/>
    <w:rsid w:val="006A73FB"/>
    <w:rsid w:val="006B013E"/>
    <w:rsid w:val="006B1918"/>
    <w:rsid w:val="006B3BDE"/>
    <w:rsid w:val="006B470D"/>
    <w:rsid w:val="006B62F4"/>
    <w:rsid w:val="006B6573"/>
    <w:rsid w:val="006C39DE"/>
    <w:rsid w:val="006C4403"/>
    <w:rsid w:val="006C4CDE"/>
    <w:rsid w:val="006C5C4C"/>
    <w:rsid w:val="006C63DB"/>
    <w:rsid w:val="006D0B0D"/>
    <w:rsid w:val="006D197F"/>
    <w:rsid w:val="006D4C2B"/>
    <w:rsid w:val="006D7733"/>
    <w:rsid w:val="006E338F"/>
    <w:rsid w:val="006E371B"/>
    <w:rsid w:val="006E5213"/>
    <w:rsid w:val="006F6017"/>
    <w:rsid w:val="00702A6B"/>
    <w:rsid w:val="0070329D"/>
    <w:rsid w:val="00703808"/>
    <w:rsid w:val="00704278"/>
    <w:rsid w:val="00704CAD"/>
    <w:rsid w:val="00706396"/>
    <w:rsid w:val="007137D7"/>
    <w:rsid w:val="00715945"/>
    <w:rsid w:val="0071612F"/>
    <w:rsid w:val="0071783A"/>
    <w:rsid w:val="00721DEC"/>
    <w:rsid w:val="00723CAE"/>
    <w:rsid w:val="00723D1D"/>
    <w:rsid w:val="00724980"/>
    <w:rsid w:val="00724E88"/>
    <w:rsid w:val="00725C89"/>
    <w:rsid w:val="0072620B"/>
    <w:rsid w:val="00726C63"/>
    <w:rsid w:val="00735CEC"/>
    <w:rsid w:val="00741F87"/>
    <w:rsid w:val="00742730"/>
    <w:rsid w:val="00742CE3"/>
    <w:rsid w:val="00744565"/>
    <w:rsid w:val="007455FB"/>
    <w:rsid w:val="007478A2"/>
    <w:rsid w:val="00750327"/>
    <w:rsid w:val="00750D61"/>
    <w:rsid w:val="00752414"/>
    <w:rsid w:val="00754103"/>
    <w:rsid w:val="0075617F"/>
    <w:rsid w:val="00756484"/>
    <w:rsid w:val="00760521"/>
    <w:rsid w:val="00770816"/>
    <w:rsid w:val="00770DDD"/>
    <w:rsid w:val="00773ADD"/>
    <w:rsid w:val="00775A04"/>
    <w:rsid w:val="00776455"/>
    <w:rsid w:val="00780C3C"/>
    <w:rsid w:val="0078592E"/>
    <w:rsid w:val="00790CD5"/>
    <w:rsid w:val="00791D1F"/>
    <w:rsid w:val="00792CB3"/>
    <w:rsid w:val="007940BE"/>
    <w:rsid w:val="00796BC9"/>
    <w:rsid w:val="00797621"/>
    <w:rsid w:val="00797D6A"/>
    <w:rsid w:val="007A1695"/>
    <w:rsid w:val="007A2212"/>
    <w:rsid w:val="007A3242"/>
    <w:rsid w:val="007A6DC4"/>
    <w:rsid w:val="007B215A"/>
    <w:rsid w:val="007B250A"/>
    <w:rsid w:val="007B3713"/>
    <w:rsid w:val="007B5497"/>
    <w:rsid w:val="007B5AFF"/>
    <w:rsid w:val="007B6664"/>
    <w:rsid w:val="007C0805"/>
    <w:rsid w:val="007C1541"/>
    <w:rsid w:val="007C2503"/>
    <w:rsid w:val="007C36E8"/>
    <w:rsid w:val="007C3FD9"/>
    <w:rsid w:val="007C630A"/>
    <w:rsid w:val="007C6831"/>
    <w:rsid w:val="007C6C09"/>
    <w:rsid w:val="007D13B1"/>
    <w:rsid w:val="007D7AE8"/>
    <w:rsid w:val="007D7CDB"/>
    <w:rsid w:val="007E0A86"/>
    <w:rsid w:val="007E5B0C"/>
    <w:rsid w:val="007E7DA7"/>
    <w:rsid w:val="007F0598"/>
    <w:rsid w:val="007F061E"/>
    <w:rsid w:val="007F226C"/>
    <w:rsid w:val="007F3D88"/>
    <w:rsid w:val="007F4212"/>
    <w:rsid w:val="007F4FBC"/>
    <w:rsid w:val="007F6107"/>
    <w:rsid w:val="007F6F09"/>
    <w:rsid w:val="007F6FC4"/>
    <w:rsid w:val="007F744C"/>
    <w:rsid w:val="007F7592"/>
    <w:rsid w:val="007F7875"/>
    <w:rsid w:val="007F7C8D"/>
    <w:rsid w:val="00802C14"/>
    <w:rsid w:val="008039C5"/>
    <w:rsid w:val="008047CE"/>
    <w:rsid w:val="00804CBC"/>
    <w:rsid w:val="00805381"/>
    <w:rsid w:val="00805E7C"/>
    <w:rsid w:val="0080665B"/>
    <w:rsid w:val="008068D9"/>
    <w:rsid w:val="008073CD"/>
    <w:rsid w:val="008101A0"/>
    <w:rsid w:val="00810744"/>
    <w:rsid w:val="00811A26"/>
    <w:rsid w:val="00811ACC"/>
    <w:rsid w:val="00813C36"/>
    <w:rsid w:val="00813E87"/>
    <w:rsid w:val="00815169"/>
    <w:rsid w:val="008164F0"/>
    <w:rsid w:val="00817340"/>
    <w:rsid w:val="00817956"/>
    <w:rsid w:val="00821EC2"/>
    <w:rsid w:val="00827254"/>
    <w:rsid w:val="0083205E"/>
    <w:rsid w:val="0083590B"/>
    <w:rsid w:val="00836AA9"/>
    <w:rsid w:val="00837E68"/>
    <w:rsid w:val="00840D5D"/>
    <w:rsid w:val="00842FDD"/>
    <w:rsid w:val="0084316B"/>
    <w:rsid w:val="00845909"/>
    <w:rsid w:val="00853DC9"/>
    <w:rsid w:val="00854321"/>
    <w:rsid w:val="00857A1C"/>
    <w:rsid w:val="0086052E"/>
    <w:rsid w:val="00861EA1"/>
    <w:rsid w:val="00862894"/>
    <w:rsid w:val="008632B1"/>
    <w:rsid w:val="00864509"/>
    <w:rsid w:val="008647DD"/>
    <w:rsid w:val="00865840"/>
    <w:rsid w:val="00865CB4"/>
    <w:rsid w:val="0087097C"/>
    <w:rsid w:val="00873285"/>
    <w:rsid w:val="0087680E"/>
    <w:rsid w:val="00877ACA"/>
    <w:rsid w:val="00881A28"/>
    <w:rsid w:val="00881E31"/>
    <w:rsid w:val="008823DF"/>
    <w:rsid w:val="00883D69"/>
    <w:rsid w:val="0088450C"/>
    <w:rsid w:val="008857C7"/>
    <w:rsid w:val="0088718D"/>
    <w:rsid w:val="0088771A"/>
    <w:rsid w:val="008902E9"/>
    <w:rsid w:val="0089063E"/>
    <w:rsid w:val="00891807"/>
    <w:rsid w:val="00893791"/>
    <w:rsid w:val="00895357"/>
    <w:rsid w:val="008961B8"/>
    <w:rsid w:val="008A0A37"/>
    <w:rsid w:val="008A1080"/>
    <w:rsid w:val="008A2C5D"/>
    <w:rsid w:val="008A6380"/>
    <w:rsid w:val="008A6965"/>
    <w:rsid w:val="008A7494"/>
    <w:rsid w:val="008A7CE7"/>
    <w:rsid w:val="008B16A6"/>
    <w:rsid w:val="008B4B15"/>
    <w:rsid w:val="008B6E58"/>
    <w:rsid w:val="008C10C1"/>
    <w:rsid w:val="008C1F06"/>
    <w:rsid w:val="008C2874"/>
    <w:rsid w:val="008C7A2E"/>
    <w:rsid w:val="008D1892"/>
    <w:rsid w:val="008D342F"/>
    <w:rsid w:val="008D38C7"/>
    <w:rsid w:val="008D720F"/>
    <w:rsid w:val="008E0A57"/>
    <w:rsid w:val="008E2087"/>
    <w:rsid w:val="008E5B1E"/>
    <w:rsid w:val="008E7AFC"/>
    <w:rsid w:val="008F2281"/>
    <w:rsid w:val="008F3260"/>
    <w:rsid w:val="008F4639"/>
    <w:rsid w:val="008F4E20"/>
    <w:rsid w:val="00900D19"/>
    <w:rsid w:val="00900D95"/>
    <w:rsid w:val="009028BA"/>
    <w:rsid w:val="00902F88"/>
    <w:rsid w:val="00903F9C"/>
    <w:rsid w:val="00904304"/>
    <w:rsid w:val="00904B7F"/>
    <w:rsid w:val="00904E5C"/>
    <w:rsid w:val="00911672"/>
    <w:rsid w:val="009128ED"/>
    <w:rsid w:val="00913D6E"/>
    <w:rsid w:val="00915019"/>
    <w:rsid w:val="00917A1E"/>
    <w:rsid w:val="009227B1"/>
    <w:rsid w:val="00922C00"/>
    <w:rsid w:val="009249CF"/>
    <w:rsid w:val="009254AE"/>
    <w:rsid w:val="00925AAC"/>
    <w:rsid w:val="00932369"/>
    <w:rsid w:val="00933413"/>
    <w:rsid w:val="0093404C"/>
    <w:rsid w:val="0094044B"/>
    <w:rsid w:val="00941136"/>
    <w:rsid w:val="00941FAF"/>
    <w:rsid w:val="009421DA"/>
    <w:rsid w:val="00942430"/>
    <w:rsid w:val="00944ECB"/>
    <w:rsid w:val="009469D9"/>
    <w:rsid w:val="00946E64"/>
    <w:rsid w:val="00947ABF"/>
    <w:rsid w:val="00952229"/>
    <w:rsid w:val="009522A3"/>
    <w:rsid w:val="00953903"/>
    <w:rsid w:val="0095431F"/>
    <w:rsid w:val="009563FB"/>
    <w:rsid w:val="00957477"/>
    <w:rsid w:val="0096188F"/>
    <w:rsid w:val="009645F5"/>
    <w:rsid w:val="00965F1E"/>
    <w:rsid w:val="00966167"/>
    <w:rsid w:val="00967703"/>
    <w:rsid w:val="0097055E"/>
    <w:rsid w:val="0097280F"/>
    <w:rsid w:val="00972EE8"/>
    <w:rsid w:val="00976111"/>
    <w:rsid w:val="009821AA"/>
    <w:rsid w:val="009847C0"/>
    <w:rsid w:val="00991E9F"/>
    <w:rsid w:val="009926DE"/>
    <w:rsid w:val="00992AF6"/>
    <w:rsid w:val="009938D3"/>
    <w:rsid w:val="0099504B"/>
    <w:rsid w:val="009953C9"/>
    <w:rsid w:val="00997D50"/>
    <w:rsid w:val="00997E57"/>
    <w:rsid w:val="009A3C49"/>
    <w:rsid w:val="009A52A7"/>
    <w:rsid w:val="009A71AD"/>
    <w:rsid w:val="009B331E"/>
    <w:rsid w:val="009B40CD"/>
    <w:rsid w:val="009B4C7D"/>
    <w:rsid w:val="009B4F58"/>
    <w:rsid w:val="009B532A"/>
    <w:rsid w:val="009B7023"/>
    <w:rsid w:val="009C0973"/>
    <w:rsid w:val="009C4269"/>
    <w:rsid w:val="009C7528"/>
    <w:rsid w:val="009C775E"/>
    <w:rsid w:val="009D03E5"/>
    <w:rsid w:val="009D0EFD"/>
    <w:rsid w:val="009D48E5"/>
    <w:rsid w:val="009D5881"/>
    <w:rsid w:val="009D6B5D"/>
    <w:rsid w:val="009D7810"/>
    <w:rsid w:val="009D7E12"/>
    <w:rsid w:val="009E09AB"/>
    <w:rsid w:val="009E440E"/>
    <w:rsid w:val="009E76C0"/>
    <w:rsid w:val="009F123A"/>
    <w:rsid w:val="009F12BD"/>
    <w:rsid w:val="009F21DE"/>
    <w:rsid w:val="009F4439"/>
    <w:rsid w:val="009F60DA"/>
    <w:rsid w:val="00A01215"/>
    <w:rsid w:val="00A018B4"/>
    <w:rsid w:val="00A01AB2"/>
    <w:rsid w:val="00A053AA"/>
    <w:rsid w:val="00A0619E"/>
    <w:rsid w:val="00A12B17"/>
    <w:rsid w:val="00A15140"/>
    <w:rsid w:val="00A17CC4"/>
    <w:rsid w:val="00A22507"/>
    <w:rsid w:val="00A23043"/>
    <w:rsid w:val="00A23396"/>
    <w:rsid w:val="00A252C2"/>
    <w:rsid w:val="00A2590E"/>
    <w:rsid w:val="00A25B1D"/>
    <w:rsid w:val="00A265A5"/>
    <w:rsid w:val="00A26F8B"/>
    <w:rsid w:val="00A30040"/>
    <w:rsid w:val="00A30BDD"/>
    <w:rsid w:val="00A30CA9"/>
    <w:rsid w:val="00A30E89"/>
    <w:rsid w:val="00A31EFD"/>
    <w:rsid w:val="00A33A88"/>
    <w:rsid w:val="00A35157"/>
    <w:rsid w:val="00A3645C"/>
    <w:rsid w:val="00A3730C"/>
    <w:rsid w:val="00A37631"/>
    <w:rsid w:val="00A37E51"/>
    <w:rsid w:val="00A42533"/>
    <w:rsid w:val="00A44AA9"/>
    <w:rsid w:val="00A45D29"/>
    <w:rsid w:val="00A47098"/>
    <w:rsid w:val="00A506E4"/>
    <w:rsid w:val="00A51337"/>
    <w:rsid w:val="00A54672"/>
    <w:rsid w:val="00A57ED4"/>
    <w:rsid w:val="00A62A8D"/>
    <w:rsid w:val="00A63810"/>
    <w:rsid w:val="00A64FB6"/>
    <w:rsid w:val="00A65CF7"/>
    <w:rsid w:val="00A702D8"/>
    <w:rsid w:val="00A7191B"/>
    <w:rsid w:val="00A76DA8"/>
    <w:rsid w:val="00A77B3D"/>
    <w:rsid w:val="00A77FDA"/>
    <w:rsid w:val="00A8041E"/>
    <w:rsid w:val="00A80C49"/>
    <w:rsid w:val="00A823D8"/>
    <w:rsid w:val="00A82781"/>
    <w:rsid w:val="00A83637"/>
    <w:rsid w:val="00A837CD"/>
    <w:rsid w:val="00A851E3"/>
    <w:rsid w:val="00A86B3D"/>
    <w:rsid w:val="00A87BA3"/>
    <w:rsid w:val="00A90F70"/>
    <w:rsid w:val="00A9264A"/>
    <w:rsid w:val="00A92C84"/>
    <w:rsid w:val="00A92D18"/>
    <w:rsid w:val="00A93D0C"/>
    <w:rsid w:val="00A957E6"/>
    <w:rsid w:val="00AA0C1D"/>
    <w:rsid w:val="00AA0D4C"/>
    <w:rsid w:val="00AA5426"/>
    <w:rsid w:val="00AA6AE0"/>
    <w:rsid w:val="00AA6CD5"/>
    <w:rsid w:val="00AA7F93"/>
    <w:rsid w:val="00AB02CE"/>
    <w:rsid w:val="00AB14EE"/>
    <w:rsid w:val="00AB396D"/>
    <w:rsid w:val="00AB5D7C"/>
    <w:rsid w:val="00AB5E98"/>
    <w:rsid w:val="00AB65D5"/>
    <w:rsid w:val="00AC1959"/>
    <w:rsid w:val="00AC2E2C"/>
    <w:rsid w:val="00AC377C"/>
    <w:rsid w:val="00AC3935"/>
    <w:rsid w:val="00AC4097"/>
    <w:rsid w:val="00AC40A4"/>
    <w:rsid w:val="00AC4C39"/>
    <w:rsid w:val="00AC573D"/>
    <w:rsid w:val="00AC736F"/>
    <w:rsid w:val="00AD078A"/>
    <w:rsid w:val="00AD07C9"/>
    <w:rsid w:val="00AD36E3"/>
    <w:rsid w:val="00AD3DE9"/>
    <w:rsid w:val="00AD3E59"/>
    <w:rsid w:val="00AD5046"/>
    <w:rsid w:val="00AD5BD7"/>
    <w:rsid w:val="00AD61C5"/>
    <w:rsid w:val="00AD7461"/>
    <w:rsid w:val="00AE00FD"/>
    <w:rsid w:val="00AE04E5"/>
    <w:rsid w:val="00AE09C4"/>
    <w:rsid w:val="00AE6F10"/>
    <w:rsid w:val="00AF3D91"/>
    <w:rsid w:val="00AF4F0F"/>
    <w:rsid w:val="00AF55AA"/>
    <w:rsid w:val="00AF7A8A"/>
    <w:rsid w:val="00AF7C94"/>
    <w:rsid w:val="00B01750"/>
    <w:rsid w:val="00B042D2"/>
    <w:rsid w:val="00B04421"/>
    <w:rsid w:val="00B0507E"/>
    <w:rsid w:val="00B068FB"/>
    <w:rsid w:val="00B13DBB"/>
    <w:rsid w:val="00B153A7"/>
    <w:rsid w:val="00B158D2"/>
    <w:rsid w:val="00B15E1E"/>
    <w:rsid w:val="00B20098"/>
    <w:rsid w:val="00B200B3"/>
    <w:rsid w:val="00B220E2"/>
    <w:rsid w:val="00B22BA0"/>
    <w:rsid w:val="00B23DB7"/>
    <w:rsid w:val="00B24538"/>
    <w:rsid w:val="00B25222"/>
    <w:rsid w:val="00B258D2"/>
    <w:rsid w:val="00B2655E"/>
    <w:rsid w:val="00B31BB1"/>
    <w:rsid w:val="00B326C0"/>
    <w:rsid w:val="00B339A0"/>
    <w:rsid w:val="00B33D84"/>
    <w:rsid w:val="00B33DDD"/>
    <w:rsid w:val="00B33EC9"/>
    <w:rsid w:val="00B37A1C"/>
    <w:rsid w:val="00B429BF"/>
    <w:rsid w:val="00B4742C"/>
    <w:rsid w:val="00B47933"/>
    <w:rsid w:val="00B52EE3"/>
    <w:rsid w:val="00B54B97"/>
    <w:rsid w:val="00B56450"/>
    <w:rsid w:val="00B61C70"/>
    <w:rsid w:val="00B62F80"/>
    <w:rsid w:val="00B64596"/>
    <w:rsid w:val="00B657F9"/>
    <w:rsid w:val="00B7140D"/>
    <w:rsid w:val="00B72EAB"/>
    <w:rsid w:val="00B810BC"/>
    <w:rsid w:val="00B81AD9"/>
    <w:rsid w:val="00B81DF0"/>
    <w:rsid w:val="00B831F4"/>
    <w:rsid w:val="00B86128"/>
    <w:rsid w:val="00B87768"/>
    <w:rsid w:val="00B934F0"/>
    <w:rsid w:val="00B94653"/>
    <w:rsid w:val="00B94EB6"/>
    <w:rsid w:val="00B969D7"/>
    <w:rsid w:val="00BA0775"/>
    <w:rsid w:val="00BA20C4"/>
    <w:rsid w:val="00BA4F55"/>
    <w:rsid w:val="00BA611C"/>
    <w:rsid w:val="00BB0359"/>
    <w:rsid w:val="00BB043F"/>
    <w:rsid w:val="00BB188D"/>
    <w:rsid w:val="00BB3676"/>
    <w:rsid w:val="00BB3F2E"/>
    <w:rsid w:val="00BB4FB3"/>
    <w:rsid w:val="00BB7C9F"/>
    <w:rsid w:val="00BC26C4"/>
    <w:rsid w:val="00BC6690"/>
    <w:rsid w:val="00BC7CA0"/>
    <w:rsid w:val="00BD1FFC"/>
    <w:rsid w:val="00BD2508"/>
    <w:rsid w:val="00BD59EB"/>
    <w:rsid w:val="00BD6631"/>
    <w:rsid w:val="00BE0E6E"/>
    <w:rsid w:val="00BE13D2"/>
    <w:rsid w:val="00BE18E3"/>
    <w:rsid w:val="00BE19A3"/>
    <w:rsid w:val="00BE2E6A"/>
    <w:rsid w:val="00BE2EB5"/>
    <w:rsid w:val="00BE3567"/>
    <w:rsid w:val="00BE4B04"/>
    <w:rsid w:val="00BE4B0C"/>
    <w:rsid w:val="00BE4F0A"/>
    <w:rsid w:val="00BE701D"/>
    <w:rsid w:val="00BF171D"/>
    <w:rsid w:val="00BF3A24"/>
    <w:rsid w:val="00BF5026"/>
    <w:rsid w:val="00BF5A17"/>
    <w:rsid w:val="00BF6FC1"/>
    <w:rsid w:val="00C025FE"/>
    <w:rsid w:val="00C05840"/>
    <w:rsid w:val="00C07368"/>
    <w:rsid w:val="00C1203E"/>
    <w:rsid w:val="00C1410A"/>
    <w:rsid w:val="00C174D9"/>
    <w:rsid w:val="00C2063F"/>
    <w:rsid w:val="00C22456"/>
    <w:rsid w:val="00C239F8"/>
    <w:rsid w:val="00C23B63"/>
    <w:rsid w:val="00C2471B"/>
    <w:rsid w:val="00C247FC"/>
    <w:rsid w:val="00C24A43"/>
    <w:rsid w:val="00C26448"/>
    <w:rsid w:val="00C30724"/>
    <w:rsid w:val="00C30BE3"/>
    <w:rsid w:val="00C333A4"/>
    <w:rsid w:val="00C3346C"/>
    <w:rsid w:val="00C36671"/>
    <w:rsid w:val="00C40F38"/>
    <w:rsid w:val="00C4641E"/>
    <w:rsid w:val="00C4702F"/>
    <w:rsid w:val="00C47DAF"/>
    <w:rsid w:val="00C50635"/>
    <w:rsid w:val="00C512F1"/>
    <w:rsid w:val="00C520DE"/>
    <w:rsid w:val="00C52F72"/>
    <w:rsid w:val="00C54D4B"/>
    <w:rsid w:val="00C557EC"/>
    <w:rsid w:val="00C56C62"/>
    <w:rsid w:val="00C61685"/>
    <w:rsid w:val="00C65962"/>
    <w:rsid w:val="00C65A61"/>
    <w:rsid w:val="00C662A8"/>
    <w:rsid w:val="00C72265"/>
    <w:rsid w:val="00C728A2"/>
    <w:rsid w:val="00C74083"/>
    <w:rsid w:val="00C7559D"/>
    <w:rsid w:val="00C75E23"/>
    <w:rsid w:val="00C76432"/>
    <w:rsid w:val="00C81C5D"/>
    <w:rsid w:val="00C92046"/>
    <w:rsid w:val="00C9312F"/>
    <w:rsid w:val="00C96006"/>
    <w:rsid w:val="00C97B04"/>
    <w:rsid w:val="00CA3957"/>
    <w:rsid w:val="00CA4F48"/>
    <w:rsid w:val="00CA4FF0"/>
    <w:rsid w:val="00CA5E40"/>
    <w:rsid w:val="00CA704D"/>
    <w:rsid w:val="00CB0E34"/>
    <w:rsid w:val="00CC0657"/>
    <w:rsid w:val="00CC0B8E"/>
    <w:rsid w:val="00CC139C"/>
    <w:rsid w:val="00CC16B8"/>
    <w:rsid w:val="00CC2F1C"/>
    <w:rsid w:val="00CC5A28"/>
    <w:rsid w:val="00CC63D3"/>
    <w:rsid w:val="00CC69A8"/>
    <w:rsid w:val="00CC6F9E"/>
    <w:rsid w:val="00CC7B86"/>
    <w:rsid w:val="00CD67B6"/>
    <w:rsid w:val="00CD7316"/>
    <w:rsid w:val="00CE05CF"/>
    <w:rsid w:val="00CE340C"/>
    <w:rsid w:val="00CE6D3D"/>
    <w:rsid w:val="00CF36C3"/>
    <w:rsid w:val="00CF3943"/>
    <w:rsid w:val="00CF453E"/>
    <w:rsid w:val="00CF7C83"/>
    <w:rsid w:val="00D00B8D"/>
    <w:rsid w:val="00D02917"/>
    <w:rsid w:val="00D03211"/>
    <w:rsid w:val="00D03C6E"/>
    <w:rsid w:val="00D0410D"/>
    <w:rsid w:val="00D06CA5"/>
    <w:rsid w:val="00D1062B"/>
    <w:rsid w:val="00D11673"/>
    <w:rsid w:val="00D12FAD"/>
    <w:rsid w:val="00D13640"/>
    <w:rsid w:val="00D13C77"/>
    <w:rsid w:val="00D16B98"/>
    <w:rsid w:val="00D17DB1"/>
    <w:rsid w:val="00D21F14"/>
    <w:rsid w:val="00D21F1F"/>
    <w:rsid w:val="00D2286C"/>
    <w:rsid w:val="00D22F83"/>
    <w:rsid w:val="00D24996"/>
    <w:rsid w:val="00D262C9"/>
    <w:rsid w:val="00D32B12"/>
    <w:rsid w:val="00D34E97"/>
    <w:rsid w:val="00D35DEB"/>
    <w:rsid w:val="00D36147"/>
    <w:rsid w:val="00D403C1"/>
    <w:rsid w:val="00D406C1"/>
    <w:rsid w:val="00D40E4D"/>
    <w:rsid w:val="00D42E31"/>
    <w:rsid w:val="00D43083"/>
    <w:rsid w:val="00D46921"/>
    <w:rsid w:val="00D47617"/>
    <w:rsid w:val="00D5065A"/>
    <w:rsid w:val="00D5088C"/>
    <w:rsid w:val="00D53D28"/>
    <w:rsid w:val="00D545B5"/>
    <w:rsid w:val="00D649A3"/>
    <w:rsid w:val="00D675CE"/>
    <w:rsid w:val="00D701CA"/>
    <w:rsid w:val="00D71927"/>
    <w:rsid w:val="00D71DEE"/>
    <w:rsid w:val="00D846B7"/>
    <w:rsid w:val="00D916B6"/>
    <w:rsid w:val="00DA0B34"/>
    <w:rsid w:val="00DA44E8"/>
    <w:rsid w:val="00DB00A0"/>
    <w:rsid w:val="00DB20E8"/>
    <w:rsid w:val="00DB5318"/>
    <w:rsid w:val="00DC0DC0"/>
    <w:rsid w:val="00DC3A55"/>
    <w:rsid w:val="00DC4A1C"/>
    <w:rsid w:val="00DC5685"/>
    <w:rsid w:val="00DD10B6"/>
    <w:rsid w:val="00DD10C1"/>
    <w:rsid w:val="00DD2931"/>
    <w:rsid w:val="00DD335B"/>
    <w:rsid w:val="00DD33D1"/>
    <w:rsid w:val="00DD4ADC"/>
    <w:rsid w:val="00DD7407"/>
    <w:rsid w:val="00DE15BD"/>
    <w:rsid w:val="00DE280F"/>
    <w:rsid w:val="00DE3287"/>
    <w:rsid w:val="00DE3A38"/>
    <w:rsid w:val="00DE6199"/>
    <w:rsid w:val="00DE66ED"/>
    <w:rsid w:val="00DF0416"/>
    <w:rsid w:val="00DF2F50"/>
    <w:rsid w:val="00DF5009"/>
    <w:rsid w:val="00DF7EC9"/>
    <w:rsid w:val="00E00A23"/>
    <w:rsid w:val="00E011D1"/>
    <w:rsid w:val="00E011DE"/>
    <w:rsid w:val="00E01AAD"/>
    <w:rsid w:val="00E01B1D"/>
    <w:rsid w:val="00E03A5D"/>
    <w:rsid w:val="00E06693"/>
    <w:rsid w:val="00E14349"/>
    <w:rsid w:val="00E14903"/>
    <w:rsid w:val="00E2083B"/>
    <w:rsid w:val="00E216EA"/>
    <w:rsid w:val="00E2234D"/>
    <w:rsid w:val="00E27FC5"/>
    <w:rsid w:val="00E3386A"/>
    <w:rsid w:val="00E33DBC"/>
    <w:rsid w:val="00E3726C"/>
    <w:rsid w:val="00E4445E"/>
    <w:rsid w:val="00E45950"/>
    <w:rsid w:val="00E47326"/>
    <w:rsid w:val="00E54B54"/>
    <w:rsid w:val="00E55A0B"/>
    <w:rsid w:val="00E5674F"/>
    <w:rsid w:val="00E57B67"/>
    <w:rsid w:val="00E612C9"/>
    <w:rsid w:val="00E630A9"/>
    <w:rsid w:val="00E6357A"/>
    <w:rsid w:val="00E64E5D"/>
    <w:rsid w:val="00E65C23"/>
    <w:rsid w:val="00E66229"/>
    <w:rsid w:val="00E670D7"/>
    <w:rsid w:val="00E67F72"/>
    <w:rsid w:val="00E701E9"/>
    <w:rsid w:val="00E72B03"/>
    <w:rsid w:val="00E74A98"/>
    <w:rsid w:val="00E82265"/>
    <w:rsid w:val="00E83D0A"/>
    <w:rsid w:val="00E8422C"/>
    <w:rsid w:val="00E842DD"/>
    <w:rsid w:val="00E87449"/>
    <w:rsid w:val="00E95060"/>
    <w:rsid w:val="00E950B1"/>
    <w:rsid w:val="00E96E07"/>
    <w:rsid w:val="00EA66D8"/>
    <w:rsid w:val="00EA70DA"/>
    <w:rsid w:val="00EA75F9"/>
    <w:rsid w:val="00EA7E30"/>
    <w:rsid w:val="00EB071F"/>
    <w:rsid w:val="00EB1682"/>
    <w:rsid w:val="00EB2D37"/>
    <w:rsid w:val="00EB2D8D"/>
    <w:rsid w:val="00EB3852"/>
    <w:rsid w:val="00EB4763"/>
    <w:rsid w:val="00EB4B04"/>
    <w:rsid w:val="00EC0DA9"/>
    <w:rsid w:val="00EC46FC"/>
    <w:rsid w:val="00ED0331"/>
    <w:rsid w:val="00ED4163"/>
    <w:rsid w:val="00ED6E43"/>
    <w:rsid w:val="00ED7ECE"/>
    <w:rsid w:val="00EE0BB6"/>
    <w:rsid w:val="00EE394C"/>
    <w:rsid w:val="00EE4F2B"/>
    <w:rsid w:val="00EE51A6"/>
    <w:rsid w:val="00EE6F6A"/>
    <w:rsid w:val="00EE7A06"/>
    <w:rsid w:val="00EF5646"/>
    <w:rsid w:val="00F03A85"/>
    <w:rsid w:val="00F04C2B"/>
    <w:rsid w:val="00F113F9"/>
    <w:rsid w:val="00F12683"/>
    <w:rsid w:val="00F14523"/>
    <w:rsid w:val="00F14DD1"/>
    <w:rsid w:val="00F1556C"/>
    <w:rsid w:val="00F16DDB"/>
    <w:rsid w:val="00F174E3"/>
    <w:rsid w:val="00F17573"/>
    <w:rsid w:val="00F177B6"/>
    <w:rsid w:val="00F178C1"/>
    <w:rsid w:val="00F2168C"/>
    <w:rsid w:val="00F21D38"/>
    <w:rsid w:val="00F2290E"/>
    <w:rsid w:val="00F234CA"/>
    <w:rsid w:val="00F24849"/>
    <w:rsid w:val="00F24A1C"/>
    <w:rsid w:val="00F24ACC"/>
    <w:rsid w:val="00F26A69"/>
    <w:rsid w:val="00F270D2"/>
    <w:rsid w:val="00F348FA"/>
    <w:rsid w:val="00F34DFA"/>
    <w:rsid w:val="00F35F3C"/>
    <w:rsid w:val="00F365DA"/>
    <w:rsid w:val="00F36D73"/>
    <w:rsid w:val="00F37C9E"/>
    <w:rsid w:val="00F40552"/>
    <w:rsid w:val="00F4080A"/>
    <w:rsid w:val="00F41C1E"/>
    <w:rsid w:val="00F431F3"/>
    <w:rsid w:val="00F44955"/>
    <w:rsid w:val="00F44FE9"/>
    <w:rsid w:val="00F4554A"/>
    <w:rsid w:val="00F4618F"/>
    <w:rsid w:val="00F46979"/>
    <w:rsid w:val="00F47A50"/>
    <w:rsid w:val="00F515D6"/>
    <w:rsid w:val="00F51865"/>
    <w:rsid w:val="00F52CBF"/>
    <w:rsid w:val="00F552C8"/>
    <w:rsid w:val="00F55C8A"/>
    <w:rsid w:val="00F57D87"/>
    <w:rsid w:val="00F61A00"/>
    <w:rsid w:val="00F64FB0"/>
    <w:rsid w:val="00F6696D"/>
    <w:rsid w:val="00F66CA6"/>
    <w:rsid w:val="00F709DB"/>
    <w:rsid w:val="00F70EA3"/>
    <w:rsid w:val="00F75EE5"/>
    <w:rsid w:val="00F76A09"/>
    <w:rsid w:val="00F84B0F"/>
    <w:rsid w:val="00F84F02"/>
    <w:rsid w:val="00F86874"/>
    <w:rsid w:val="00F902A1"/>
    <w:rsid w:val="00F91418"/>
    <w:rsid w:val="00F93A38"/>
    <w:rsid w:val="00F963D2"/>
    <w:rsid w:val="00FA13D7"/>
    <w:rsid w:val="00FA3DA8"/>
    <w:rsid w:val="00FA403F"/>
    <w:rsid w:val="00FA40C6"/>
    <w:rsid w:val="00FA5FAC"/>
    <w:rsid w:val="00FA69EA"/>
    <w:rsid w:val="00FA6B2C"/>
    <w:rsid w:val="00FA7B34"/>
    <w:rsid w:val="00FB0432"/>
    <w:rsid w:val="00FB1452"/>
    <w:rsid w:val="00FB1DDD"/>
    <w:rsid w:val="00FB2FF1"/>
    <w:rsid w:val="00FB31C4"/>
    <w:rsid w:val="00FB3394"/>
    <w:rsid w:val="00FB43E1"/>
    <w:rsid w:val="00FB665D"/>
    <w:rsid w:val="00FB7C81"/>
    <w:rsid w:val="00FC0682"/>
    <w:rsid w:val="00FC0BF2"/>
    <w:rsid w:val="00FC3020"/>
    <w:rsid w:val="00FC4A60"/>
    <w:rsid w:val="00FC66C5"/>
    <w:rsid w:val="00FC7BDC"/>
    <w:rsid w:val="00FD1436"/>
    <w:rsid w:val="00FD1871"/>
    <w:rsid w:val="00FD202E"/>
    <w:rsid w:val="00FD3A40"/>
    <w:rsid w:val="00FD5A2D"/>
    <w:rsid w:val="00FD7A25"/>
    <w:rsid w:val="00FE24CF"/>
    <w:rsid w:val="00FE2A76"/>
    <w:rsid w:val="00FE3B3A"/>
    <w:rsid w:val="00FE47A4"/>
    <w:rsid w:val="00FE4F5E"/>
    <w:rsid w:val="00FF0EB9"/>
    <w:rsid w:val="00FF2479"/>
    <w:rsid w:val="00FF2559"/>
    <w:rsid w:val="00FF259D"/>
    <w:rsid w:val="00FF2D63"/>
    <w:rsid w:val="00FF3AE8"/>
    <w:rsid w:val="00FF47FA"/>
    <w:rsid w:val="017B0E28"/>
    <w:rsid w:val="026B900C"/>
    <w:rsid w:val="02C585D2"/>
    <w:rsid w:val="0301A1C8"/>
    <w:rsid w:val="033CCDD3"/>
    <w:rsid w:val="047A3976"/>
    <w:rsid w:val="069641EF"/>
    <w:rsid w:val="06FFB466"/>
    <w:rsid w:val="077CBA10"/>
    <w:rsid w:val="07AD4420"/>
    <w:rsid w:val="07FD7EE3"/>
    <w:rsid w:val="09815559"/>
    <w:rsid w:val="09CA5F05"/>
    <w:rsid w:val="0B8100A4"/>
    <w:rsid w:val="0BC01050"/>
    <w:rsid w:val="0BD086EE"/>
    <w:rsid w:val="0BF7D915"/>
    <w:rsid w:val="0CDB3C15"/>
    <w:rsid w:val="0D09B59D"/>
    <w:rsid w:val="0DC905EC"/>
    <w:rsid w:val="0DDE82EC"/>
    <w:rsid w:val="0E1A8CB2"/>
    <w:rsid w:val="0F7EE17B"/>
    <w:rsid w:val="0FB77606"/>
    <w:rsid w:val="1127005E"/>
    <w:rsid w:val="112E72F0"/>
    <w:rsid w:val="113FAC0F"/>
    <w:rsid w:val="139DB8C0"/>
    <w:rsid w:val="1411D951"/>
    <w:rsid w:val="14B5E0AE"/>
    <w:rsid w:val="1684AB04"/>
    <w:rsid w:val="179F3182"/>
    <w:rsid w:val="1DDCC02B"/>
    <w:rsid w:val="1E9B2EE3"/>
    <w:rsid w:val="1EBCE2FC"/>
    <w:rsid w:val="1EE785F2"/>
    <w:rsid w:val="1EF55E8F"/>
    <w:rsid w:val="20FD8DA8"/>
    <w:rsid w:val="2179A0F8"/>
    <w:rsid w:val="219167F6"/>
    <w:rsid w:val="228219C6"/>
    <w:rsid w:val="243C57E1"/>
    <w:rsid w:val="262E158D"/>
    <w:rsid w:val="28847B6A"/>
    <w:rsid w:val="29A82D7C"/>
    <w:rsid w:val="2AC162ED"/>
    <w:rsid w:val="2B5642E9"/>
    <w:rsid w:val="2B9CDF73"/>
    <w:rsid w:val="2C450407"/>
    <w:rsid w:val="2CCD5366"/>
    <w:rsid w:val="2D706253"/>
    <w:rsid w:val="2E83EF6C"/>
    <w:rsid w:val="3014FDEA"/>
    <w:rsid w:val="30342B45"/>
    <w:rsid w:val="31E74F88"/>
    <w:rsid w:val="32BF15D1"/>
    <w:rsid w:val="33DE70AF"/>
    <w:rsid w:val="3433F756"/>
    <w:rsid w:val="3481A732"/>
    <w:rsid w:val="36C38789"/>
    <w:rsid w:val="382EADF4"/>
    <w:rsid w:val="3837AA73"/>
    <w:rsid w:val="39E5DB17"/>
    <w:rsid w:val="3B57936E"/>
    <w:rsid w:val="3C5024DE"/>
    <w:rsid w:val="3C8A2570"/>
    <w:rsid w:val="3CDA1805"/>
    <w:rsid w:val="3DD1F26B"/>
    <w:rsid w:val="402AED22"/>
    <w:rsid w:val="40FA05CF"/>
    <w:rsid w:val="414804BE"/>
    <w:rsid w:val="42332D80"/>
    <w:rsid w:val="42887A39"/>
    <w:rsid w:val="42AE8D23"/>
    <w:rsid w:val="432BA51A"/>
    <w:rsid w:val="4343D8A3"/>
    <w:rsid w:val="43BA24FA"/>
    <w:rsid w:val="4582A032"/>
    <w:rsid w:val="4588BAB6"/>
    <w:rsid w:val="45C7067E"/>
    <w:rsid w:val="4731B76D"/>
    <w:rsid w:val="488C601D"/>
    <w:rsid w:val="489D70F5"/>
    <w:rsid w:val="4A1F6019"/>
    <w:rsid w:val="4A67D968"/>
    <w:rsid w:val="4B33C80C"/>
    <w:rsid w:val="4BF377CA"/>
    <w:rsid w:val="4DBDDB1C"/>
    <w:rsid w:val="4DCF323D"/>
    <w:rsid w:val="4E7B4DF4"/>
    <w:rsid w:val="4E7B706B"/>
    <w:rsid w:val="4F0BA97A"/>
    <w:rsid w:val="4F114EE2"/>
    <w:rsid w:val="4F13C99F"/>
    <w:rsid w:val="51936012"/>
    <w:rsid w:val="53FC4B93"/>
    <w:rsid w:val="5483CAC1"/>
    <w:rsid w:val="54862D29"/>
    <w:rsid w:val="54A0FD4D"/>
    <w:rsid w:val="55E54FAF"/>
    <w:rsid w:val="56B7A15C"/>
    <w:rsid w:val="5A51737F"/>
    <w:rsid w:val="5A7C3C06"/>
    <w:rsid w:val="5AA498EB"/>
    <w:rsid w:val="5B191578"/>
    <w:rsid w:val="5B55ADB0"/>
    <w:rsid w:val="5BA4DBA4"/>
    <w:rsid w:val="5C1B56CA"/>
    <w:rsid w:val="5D31B364"/>
    <w:rsid w:val="5FEBA682"/>
    <w:rsid w:val="61C3AA83"/>
    <w:rsid w:val="61D16C87"/>
    <w:rsid w:val="63386626"/>
    <w:rsid w:val="6517AD54"/>
    <w:rsid w:val="65956BC6"/>
    <w:rsid w:val="65C0F90B"/>
    <w:rsid w:val="66727775"/>
    <w:rsid w:val="68069EA6"/>
    <w:rsid w:val="681DCDE7"/>
    <w:rsid w:val="68855426"/>
    <w:rsid w:val="68C162DC"/>
    <w:rsid w:val="695473E4"/>
    <w:rsid w:val="6C1B9625"/>
    <w:rsid w:val="6CECC912"/>
    <w:rsid w:val="6D4C0818"/>
    <w:rsid w:val="6F28A8F2"/>
    <w:rsid w:val="6F6FF635"/>
    <w:rsid w:val="6FB142ED"/>
    <w:rsid w:val="6FE1C30E"/>
    <w:rsid w:val="7092F3A9"/>
    <w:rsid w:val="70F610B7"/>
    <w:rsid w:val="711EA679"/>
    <w:rsid w:val="718AB1A3"/>
    <w:rsid w:val="71C6EC60"/>
    <w:rsid w:val="71FC3D0B"/>
    <w:rsid w:val="723835F4"/>
    <w:rsid w:val="726C187B"/>
    <w:rsid w:val="73B4784F"/>
    <w:rsid w:val="73EAA97E"/>
    <w:rsid w:val="79125213"/>
    <w:rsid w:val="7A20E272"/>
    <w:rsid w:val="7A3202B3"/>
    <w:rsid w:val="7AF61853"/>
    <w:rsid w:val="7B664E9D"/>
    <w:rsid w:val="7D5E66D7"/>
    <w:rsid w:val="7EC0AF8F"/>
    <w:rsid w:val="7FE381CE"/>
    <w:rsid w:val="7FF0BA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C23FCC"/>
  <w14:defaultImageDpi w14:val="330"/>
  <w15:chartTrackingRefBased/>
  <w15:docId w15:val="{698C95E0-6F6B-4CA9-B7E4-D7F32BF0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C3C"/>
    <w:pPr>
      <w:spacing w:after="0" w:line="260" w:lineRule="atLeast"/>
    </w:pPr>
    <w:rPr>
      <w:color w:val="000000" w:themeColor="text1"/>
      <w:sz w:val="18"/>
    </w:rPr>
  </w:style>
  <w:style w:type="paragraph" w:styleId="Heading1">
    <w:name w:val="heading 1"/>
    <w:basedOn w:val="Normal"/>
    <w:next w:val="Normal"/>
    <w:link w:val="Heading1Char"/>
    <w:uiPriority w:val="9"/>
    <w:qFormat/>
    <w:rsid w:val="00EF5646"/>
    <w:pPr>
      <w:keepNext/>
      <w:keepLines/>
      <w:pageBreakBefore/>
      <w:numPr>
        <w:numId w:val="1"/>
      </w:numPr>
      <w:spacing w:after="1440"/>
      <w:ind w:left="432"/>
      <w:outlineLvl w:val="0"/>
    </w:pPr>
    <w:rPr>
      <w:rFonts w:asciiTheme="majorHAnsi" w:eastAsiaTheme="majorEastAsia" w:hAnsiTheme="majorHAnsi" w:cstheme="majorBidi"/>
      <w:b/>
      <w:color w:val="ED7D31"/>
      <w:sz w:val="68"/>
      <w:szCs w:val="32"/>
    </w:rPr>
  </w:style>
  <w:style w:type="paragraph" w:styleId="Heading2">
    <w:name w:val="heading 2"/>
    <w:basedOn w:val="Normal"/>
    <w:next w:val="Normal"/>
    <w:link w:val="Heading2Char"/>
    <w:uiPriority w:val="9"/>
    <w:unhideWhenUsed/>
    <w:qFormat/>
    <w:rsid w:val="00EF5646"/>
    <w:pPr>
      <w:keepNext/>
      <w:keepLines/>
      <w:numPr>
        <w:ilvl w:val="1"/>
        <w:numId w:val="1"/>
      </w:numPr>
      <w:spacing w:before="240"/>
      <w:outlineLvl w:val="1"/>
    </w:pPr>
    <w:rPr>
      <w:rFonts w:asciiTheme="majorHAnsi" w:eastAsiaTheme="majorEastAsia" w:hAnsiTheme="majorHAnsi" w:cstheme="majorBidi"/>
      <w:b/>
      <w:color w:val="ED7D31"/>
      <w:sz w:val="24"/>
      <w:szCs w:val="26"/>
    </w:rPr>
  </w:style>
  <w:style w:type="paragraph" w:styleId="Heading3">
    <w:name w:val="heading 3"/>
    <w:basedOn w:val="Normal"/>
    <w:next w:val="Normal"/>
    <w:link w:val="Heading3Char"/>
    <w:uiPriority w:val="9"/>
    <w:unhideWhenUsed/>
    <w:qFormat/>
    <w:rsid w:val="00B94653"/>
    <w:pPr>
      <w:keepNext/>
      <w:keepLines/>
      <w:numPr>
        <w:ilvl w:val="2"/>
        <w:numId w:val="1"/>
      </w:numPr>
      <w:spacing w:before="240"/>
      <w:outlineLvl w:val="2"/>
    </w:pPr>
    <w:rPr>
      <w:rFonts w:asciiTheme="majorHAnsi" w:eastAsiaTheme="majorEastAsia" w:hAnsiTheme="majorHAnsi" w:cstheme="majorBidi"/>
      <w:b/>
      <w:color w:val="57575A"/>
      <w:sz w:val="22"/>
      <w:szCs w:val="24"/>
    </w:rPr>
  </w:style>
  <w:style w:type="paragraph" w:styleId="Heading4">
    <w:name w:val="heading 4"/>
    <w:basedOn w:val="Normal"/>
    <w:next w:val="Normal"/>
    <w:link w:val="Heading4Char"/>
    <w:uiPriority w:val="9"/>
    <w:unhideWhenUsed/>
    <w:qFormat/>
    <w:rsid w:val="00B94653"/>
    <w:pPr>
      <w:keepNext/>
      <w:keepLines/>
      <w:numPr>
        <w:ilvl w:val="3"/>
        <w:numId w:val="1"/>
      </w:numPr>
      <w:spacing w:before="240"/>
      <w:outlineLvl w:val="3"/>
    </w:pPr>
    <w:rPr>
      <w:rFonts w:asciiTheme="majorHAnsi" w:eastAsiaTheme="majorEastAsia" w:hAnsiTheme="majorHAnsi" w:cstheme="majorBidi"/>
      <w:b/>
      <w:i/>
      <w:iCs/>
      <w:color w:val="57575A"/>
      <w:sz w:val="22"/>
    </w:rPr>
  </w:style>
  <w:style w:type="paragraph" w:styleId="Heading5">
    <w:name w:val="heading 5"/>
    <w:basedOn w:val="Normal"/>
    <w:next w:val="Normal"/>
    <w:link w:val="Heading5Char"/>
    <w:uiPriority w:val="9"/>
    <w:semiHidden/>
    <w:unhideWhenUsed/>
    <w:rsid w:val="00BE13D2"/>
    <w:pPr>
      <w:keepNext/>
      <w:keepLines/>
      <w:numPr>
        <w:ilvl w:val="4"/>
        <w:numId w:val="1"/>
      </w:numPr>
      <w:spacing w:before="40"/>
      <w:outlineLvl w:val="4"/>
    </w:pPr>
    <w:rPr>
      <w:rFonts w:asciiTheme="majorHAnsi" w:eastAsiaTheme="majorEastAsia" w:hAnsiTheme="majorHAnsi" w:cstheme="majorBidi"/>
      <w:color w:val="C45911" w:themeColor="accent1" w:themeShade="BF"/>
    </w:rPr>
  </w:style>
  <w:style w:type="paragraph" w:styleId="Heading6">
    <w:name w:val="heading 6"/>
    <w:basedOn w:val="Normal"/>
    <w:next w:val="Normal"/>
    <w:link w:val="Heading6Char"/>
    <w:uiPriority w:val="9"/>
    <w:semiHidden/>
    <w:unhideWhenUsed/>
    <w:qFormat/>
    <w:rsid w:val="00BE13D2"/>
    <w:pPr>
      <w:keepNext/>
      <w:keepLines/>
      <w:numPr>
        <w:ilvl w:val="5"/>
        <w:numId w:val="1"/>
      </w:numPr>
      <w:spacing w:before="40"/>
      <w:outlineLvl w:val="5"/>
    </w:pPr>
    <w:rPr>
      <w:rFonts w:asciiTheme="majorHAnsi" w:eastAsiaTheme="majorEastAsia" w:hAnsiTheme="majorHAnsi" w:cstheme="majorBidi"/>
      <w:color w:val="823B0B" w:themeColor="accent1" w:themeShade="7F"/>
    </w:rPr>
  </w:style>
  <w:style w:type="paragraph" w:styleId="Heading7">
    <w:name w:val="heading 7"/>
    <w:basedOn w:val="Normal"/>
    <w:next w:val="Normal"/>
    <w:link w:val="Heading7Char"/>
    <w:uiPriority w:val="9"/>
    <w:semiHidden/>
    <w:unhideWhenUsed/>
    <w:qFormat/>
    <w:rsid w:val="00BE13D2"/>
    <w:pPr>
      <w:keepNext/>
      <w:keepLines/>
      <w:numPr>
        <w:ilvl w:val="6"/>
        <w:numId w:val="1"/>
      </w:numPr>
      <w:spacing w:before="40"/>
      <w:outlineLvl w:val="6"/>
    </w:pPr>
    <w:rPr>
      <w:rFonts w:asciiTheme="majorHAnsi" w:eastAsiaTheme="majorEastAsia" w:hAnsiTheme="majorHAnsi" w:cstheme="majorBidi"/>
      <w:i/>
      <w:iCs/>
      <w:color w:val="823B0B" w:themeColor="accent1" w:themeShade="7F"/>
    </w:rPr>
  </w:style>
  <w:style w:type="paragraph" w:styleId="Heading8">
    <w:name w:val="heading 8"/>
    <w:basedOn w:val="Normal"/>
    <w:next w:val="Normal"/>
    <w:link w:val="Heading8Char"/>
    <w:uiPriority w:val="9"/>
    <w:semiHidden/>
    <w:unhideWhenUsed/>
    <w:qFormat/>
    <w:rsid w:val="00BE13D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13D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11C"/>
    <w:pPr>
      <w:tabs>
        <w:tab w:val="center" w:pos="4536"/>
        <w:tab w:val="right" w:pos="9072"/>
      </w:tabs>
    </w:pPr>
  </w:style>
  <w:style w:type="character" w:customStyle="1" w:styleId="HeaderChar">
    <w:name w:val="Header Char"/>
    <w:basedOn w:val="DefaultParagraphFont"/>
    <w:link w:val="Header"/>
    <w:uiPriority w:val="99"/>
    <w:rsid w:val="00BA611C"/>
  </w:style>
  <w:style w:type="paragraph" w:styleId="Footer">
    <w:name w:val="footer"/>
    <w:basedOn w:val="Normal"/>
    <w:link w:val="FooterChar"/>
    <w:uiPriority w:val="99"/>
    <w:unhideWhenUsed/>
    <w:rsid w:val="00BA611C"/>
    <w:pPr>
      <w:tabs>
        <w:tab w:val="center" w:pos="4536"/>
        <w:tab w:val="right" w:pos="9072"/>
      </w:tabs>
    </w:pPr>
  </w:style>
  <w:style w:type="character" w:customStyle="1" w:styleId="FooterChar">
    <w:name w:val="Footer Char"/>
    <w:basedOn w:val="DefaultParagraphFont"/>
    <w:link w:val="Footer"/>
    <w:uiPriority w:val="99"/>
    <w:rsid w:val="00BA611C"/>
  </w:style>
  <w:style w:type="character" w:customStyle="1" w:styleId="Heading1Char">
    <w:name w:val="Heading 1 Char"/>
    <w:basedOn w:val="DefaultParagraphFont"/>
    <w:link w:val="Heading1"/>
    <w:uiPriority w:val="9"/>
    <w:rsid w:val="00EF5646"/>
    <w:rPr>
      <w:rFonts w:asciiTheme="majorHAnsi" w:eastAsiaTheme="majorEastAsia" w:hAnsiTheme="majorHAnsi" w:cstheme="majorBidi"/>
      <w:b/>
      <w:color w:val="ED7D31"/>
      <w:sz w:val="68"/>
      <w:szCs w:val="32"/>
    </w:rPr>
  </w:style>
  <w:style w:type="paragraph" w:styleId="Title">
    <w:name w:val="Title"/>
    <w:basedOn w:val="Normal"/>
    <w:next w:val="Normal"/>
    <w:link w:val="TitleChar"/>
    <w:uiPriority w:val="10"/>
    <w:qFormat/>
    <w:rsid w:val="00275727"/>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275727"/>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275727"/>
    <w:pPr>
      <w:numPr>
        <w:ilvl w:val="1"/>
      </w:numPr>
      <w:spacing w:before="480"/>
      <w:jc w:val="center"/>
    </w:pPr>
    <w:rPr>
      <w:rFonts w:eastAsiaTheme="minorEastAsia"/>
      <w:b/>
      <w:color w:val="FFFFFF" w:themeColor="background1"/>
      <w:spacing w:val="15"/>
      <w:sz w:val="48"/>
    </w:rPr>
  </w:style>
  <w:style w:type="character" w:customStyle="1" w:styleId="SubtitleChar">
    <w:name w:val="Subtitle Char"/>
    <w:basedOn w:val="DefaultParagraphFont"/>
    <w:link w:val="Subtitle"/>
    <w:uiPriority w:val="11"/>
    <w:rsid w:val="00275727"/>
    <w:rPr>
      <w:rFonts w:eastAsiaTheme="minorEastAsia"/>
      <w:b/>
      <w:color w:val="FFFFFF" w:themeColor="background1"/>
      <w:spacing w:val="15"/>
      <w:sz w:val="48"/>
    </w:rPr>
  </w:style>
  <w:style w:type="character" w:customStyle="1" w:styleId="Heading2Char">
    <w:name w:val="Heading 2 Char"/>
    <w:basedOn w:val="DefaultParagraphFont"/>
    <w:link w:val="Heading2"/>
    <w:uiPriority w:val="9"/>
    <w:rsid w:val="00EF5646"/>
    <w:rPr>
      <w:rFonts w:asciiTheme="majorHAnsi" w:eastAsiaTheme="majorEastAsia" w:hAnsiTheme="majorHAnsi" w:cstheme="majorBidi"/>
      <w:b/>
      <w:color w:val="ED7D31"/>
      <w:sz w:val="24"/>
      <w:szCs w:val="26"/>
    </w:rPr>
  </w:style>
  <w:style w:type="paragraph" w:customStyle="1" w:styleId="Datumrapport">
    <w:name w:val="Datum rapport"/>
    <w:basedOn w:val="Normal"/>
    <w:qFormat/>
    <w:rsid w:val="00EF5646"/>
    <w:rPr>
      <w:color w:val="ED7D31"/>
      <w:sz w:val="32"/>
    </w:rPr>
  </w:style>
  <w:style w:type="character" w:styleId="PlaceholderText">
    <w:name w:val="Placeholder Text"/>
    <w:basedOn w:val="DefaultParagraphFont"/>
    <w:uiPriority w:val="99"/>
    <w:semiHidden/>
    <w:rsid w:val="00FC3020"/>
    <w:rPr>
      <w:color w:val="808080"/>
    </w:rPr>
  </w:style>
  <w:style w:type="paragraph" w:customStyle="1" w:styleId="Intro">
    <w:name w:val="Intro"/>
    <w:basedOn w:val="Normal"/>
    <w:qFormat/>
    <w:rsid w:val="00F44955"/>
    <w:pPr>
      <w:spacing w:after="840" w:line="360" w:lineRule="auto"/>
    </w:pPr>
    <w:rPr>
      <w:b/>
    </w:rPr>
  </w:style>
  <w:style w:type="character" w:styleId="PageNumber">
    <w:name w:val="page number"/>
    <w:basedOn w:val="DefaultParagraphFont"/>
    <w:uiPriority w:val="99"/>
    <w:semiHidden/>
    <w:unhideWhenUsed/>
    <w:rsid w:val="009B40CD"/>
    <w:rPr>
      <w:rFonts w:ascii="Helvetica" w:hAnsi="Helvetica"/>
      <w:sz w:val="18"/>
    </w:rPr>
  </w:style>
  <w:style w:type="character" w:customStyle="1" w:styleId="Heading3Char">
    <w:name w:val="Heading 3 Char"/>
    <w:basedOn w:val="DefaultParagraphFont"/>
    <w:link w:val="Heading3"/>
    <w:uiPriority w:val="9"/>
    <w:rsid w:val="00B94653"/>
    <w:rPr>
      <w:rFonts w:asciiTheme="majorHAnsi" w:eastAsiaTheme="majorEastAsia" w:hAnsiTheme="majorHAnsi" w:cstheme="majorBidi"/>
      <w:b/>
      <w:color w:val="57575A"/>
      <w:szCs w:val="24"/>
    </w:rPr>
  </w:style>
  <w:style w:type="character" w:customStyle="1" w:styleId="Heading4Char">
    <w:name w:val="Heading 4 Char"/>
    <w:basedOn w:val="DefaultParagraphFont"/>
    <w:link w:val="Heading4"/>
    <w:uiPriority w:val="9"/>
    <w:rsid w:val="00B94653"/>
    <w:rPr>
      <w:rFonts w:asciiTheme="majorHAnsi" w:eastAsiaTheme="majorEastAsia" w:hAnsiTheme="majorHAnsi" w:cstheme="majorBidi"/>
      <w:b/>
      <w:i/>
      <w:iCs/>
      <w:color w:val="57575A"/>
    </w:rPr>
  </w:style>
  <w:style w:type="character" w:customStyle="1" w:styleId="Heading5Char">
    <w:name w:val="Heading 5 Char"/>
    <w:basedOn w:val="DefaultParagraphFont"/>
    <w:link w:val="Heading5"/>
    <w:uiPriority w:val="9"/>
    <w:semiHidden/>
    <w:rsid w:val="00BE13D2"/>
    <w:rPr>
      <w:rFonts w:asciiTheme="majorHAnsi" w:eastAsiaTheme="majorEastAsia" w:hAnsiTheme="majorHAnsi" w:cstheme="majorBidi"/>
      <w:color w:val="C45911" w:themeColor="accent1" w:themeShade="BF"/>
      <w:sz w:val="18"/>
    </w:rPr>
  </w:style>
  <w:style w:type="character" w:customStyle="1" w:styleId="Heading6Char">
    <w:name w:val="Heading 6 Char"/>
    <w:basedOn w:val="DefaultParagraphFont"/>
    <w:link w:val="Heading6"/>
    <w:uiPriority w:val="9"/>
    <w:semiHidden/>
    <w:rsid w:val="00BE13D2"/>
    <w:rPr>
      <w:rFonts w:asciiTheme="majorHAnsi" w:eastAsiaTheme="majorEastAsia" w:hAnsiTheme="majorHAnsi" w:cstheme="majorBidi"/>
      <w:color w:val="823B0B" w:themeColor="accent1" w:themeShade="7F"/>
      <w:sz w:val="18"/>
    </w:rPr>
  </w:style>
  <w:style w:type="character" w:customStyle="1" w:styleId="Heading7Char">
    <w:name w:val="Heading 7 Char"/>
    <w:basedOn w:val="DefaultParagraphFont"/>
    <w:link w:val="Heading7"/>
    <w:uiPriority w:val="9"/>
    <w:semiHidden/>
    <w:rsid w:val="00BE13D2"/>
    <w:rPr>
      <w:rFonts w:asciiTheme="majorHAnsi" w:eastAsiaTheme="majorEastAsia" w:hAnsiTheme="majorHAnsi" w:cstheme="majorBidi"/>
      <w:i/>
      <w:iCs/>
      <w:color w:val="823B0B" w:themeColor="accent1" w:themeShade="7F"/>
      <w:sz w:val="18"/>
    </w:rPr>
  </w:style>
  <w:style w:type="character" w:customStyle="1" w:styleId="Heading8Char">
    <w:name w:val="Heading 8 Char"/>
    <w:basedOn w:val="DefaultParagraphFont"/>
    <w:link w:val="Heading8"/>
    <w:uiPriority w:val="9"/>
    <w:semiHidden/>
    <w:rsid w:val="00BE13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13D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C5A28"/>
    <w:pPr>
      <w:ind w:left="720"/>
      <w:contextualSpacing/>
    </w:pPr>
  </w:style>
  <w:style w:type="paragraph" w:styleId="TOC1">
    <w:name w:val="toc 1"/>
    <w:basedOn w:val="Normal"/>
    <w:next w:val="Normal"/>
    <w:autoRedefine/>
    <w:uiPriority w:val="39"/>
    <w:unhideWhenUsed/>
    <w:rsid w:val="00BB3676"/>
    <w:pPr>
      <w:spacing w:after="100"/>
    </w:pPr>
    <w:rPr>
      <w:b/>
      <w:color w:val="ED7D31"/>
    </w:rPr>
  </w:style>
  <w:style w:type="paragraph" w:styleId="TOC2">
    <w:name w:val="toc 2"/>
    <w:basedOn w:val="Normal"/>
    <w:next w:val="Normal"/>
    <w:autoRedefine/>
    <w:uiPriority w:val="39"/>
    <w:unhideWhenUsed/>
    <w:rsid w:val="005774E2"/>
    <w:pPr>
      <w:spacing w:after="100"/>
    </w:pPr>
    <w:rPr>
      <w:color w:val="F58220"/>
    </w:rPr>
  </w:style>
  <w:style w:type="paragraph" w:styleId="TOC3">
    <w:name w:val="toc 3"/>
    <w:basedOn w:val="Normal"/>
    <w:next w:val="Normal"/>
    <w:autoRedefine/>
    <w:uiPriority w:val="39"/>
    <w:unhideWhenUsed/>
    <w:rsid w:val="005774E2"/>
    <w:pPr>
      <w:tabs>
        <w:tab w:val="left" w:pos="880"/>
        <w:tab w:val="right" w:leader="dot" w:pos="9060"/>
      </w:tabs>
      <w:spacing w:after="100"/>
    </w:pPr>
    <w:rPr>
      <w:color w:val="F58220"/>
    </w:rPr>
  </w:style>
  <w:style w:type="paragraph" w:styleId="TOC4">
    <w:name w:val="toc 4"/>
    <w:basedOn w:val="Normal"/>
    <w:next w:val="Normal"/>
    <w:autoRedefine/>
    <w:uiPriority w:val="39"/>
    <w:unhideWhenUsed/>
    <w:rsid w:val="00BB3676"/>
    <w:pPr>
      <w:spacing w:after="100"/>
    </w:pPr>
    <w:rPr>
      <w:color w:val="ED7D31"/>
    </w:rPr>
  </w:style>
  <w:style w:type="character" w:styleId="Hyperlink">
    <w:name w:val="Hyperlink"/>
    <w:basedOn w:val="DefaultParagraphFont"/>
    <w:uiPriority w:val="99"/>
    <w:unhideWhenUsed/>
    <w:rsid w:val="00F61A00"/>
    <w:rPr>
      <w:color w:val="ED7D31" w:themeColor="hyperlink"/>
      <w:u w:val="single"/>
    </w:rPr>
  </w:style>
  <w:style w:type="paragraph" w:styleId="FootnoteText">
    <w:name w:val="footnote text"/>
    <w:basedOn w:val="Normal"/>
    <w:link w:val="FootnoteTextChar"/>
    <w:uiPriority w:val="99"/>
    <w:semiHidden/>
    <w:unhideWhenUsed/>
    <w:rsid w:val="002251D8"/>
    <w:pPr>
      <w:spacing w:line="240" w:lineRule="auto"/>
    </w:pPr>
    <w:rPr>
      <w:sz w:val="20"/>
      <w:szCs w:val="20"/>
    </w:rPr>
  </w:style>
  <w:style w:type="character" w:customStyle="1" w:styleId="FootnoteTextChar">
    <w:name w:val="Footnote Text Char"/>
    <w:basedOn w:val="DefaultParagraphFont"/>
    <w:link w:val="FootnoteText"/>
    <w:uiPriority w:val="99"/>
    <w:semiHidden/>
    <w:rsid w:val="002251D8"/>
    <w:rPr>
      <w:color w:val="000000" w:themeColor="text1"/>
      <w:sz w:val="20"/>
      <w:szCs w:val="20"/>
    </w:rPr>
  </w:style>
  <w:style w:type="character" w:styleId="FootnoteReference">
    <w:name w:val="footnote reference"/>
    <w:basedOn w:val="DefaultParagraphFont"/>
    <w:uiPriority w:val="99"/>
    <w:semiHidden/>
    <w:unhideWhenUsed/>
    <w:rsid w:val="002251D8"/>
    <w:rPr>
      <w:vertAlign w:val="superscript"/>
    </w:rPr>
  </w:style>
  <w:style w:type="character" w:styleId="UnresolvedMention">
    <w:name w:val="Unresolved Mention"/>
    <w:basedOn w:val="DefaultParagraphFont"/>
    <w:uiPriority w:val="99"/>
    <w:semiHidden/>
    <w:unhideWhenUsed/>
    <w:rsid w:val="009C775E"/>
    <w:rPr>
      <w:color w:val="605E5C"/>
      <w:shd w:val="clear" w:color="auto" w:fill="E1DFDD"/>
    </w:rPr>
  </w:style>
  <w:style w:type="paragraph" w:styleId="Caption">
    <w:name w:val="caption"/>
    <w:basedOn w:val="Normal"/>
    <w:next w:val="Normal"/>
    <w:uiPriority w:val="35"/>
    <w:unhideWhenUsed/>
    <w:qFormat/>
    <w:rsid w:val="002379FA"/>
    <w:pPr>
      <w:spacing w:after="200" w:line="240" w:lineRule="auto"/>
    </w:pPr>
    <w:rPr>
      <w:i/>
      <w:iCs/>
      <w:color w:val="C4C6B1" w:themeColor="text2"/>
      <w:kern w:val="2"/>
      <w:szCs w:val="18"/>
      <w:lang w:val="en-US"/>
      <w14:ligatures w14:val="standardContextual"/>
    </w:rPr>
  </w:style>
  <w:style w:type="table" w:styleId="TableGrid">
    <w:name w:val="Table Grid"/>
    <w:basedOn w:val="TableNormal"/>
    <w:uiPriority w:val="39"/>
    <w:rsid w:val="00105C4D"/>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5C4D"/>
    <w:rPr>
      <w:sz w:val="16"/>
      <w:szCs w:val="16"/>
    </w:rPr>
  </w:style>
  <w:style w:type="paragraph" w:styleId="CommentText">
    <w:name w:val="annotation text"/>
    <w:basedOn w:val="Normal"/>
    <w:link w:val="CommentTextChar"/>
    <w:uiPriority w:val="99"/>
    <w:unhideWhenUsed/>
    <w:rsid w:val="00105C4D"/>
    <w:pPr>
      <w:spacing w:after="160" w:line="240" w:lineRule="auto"/>
    </w:pPr>
    <w:rPr>
      <w:color w:val="auto"/>
      <w:kern w:val="2"/>
      <w:sz w:val="20"/>
      <w:szCs w:val="20"/>
      <w:lang w:val="en-US"/>
      <w14:ligatures w14:val="standardContextual"/>
    </w:rPr>
  </w:style>
  <w:style w:type="character" w:customStyle="1" w:styleId="CommentTextChar">
    <w:name w:val="Comment Text Char"/>
    <w:basedOn w:val="DefaultParagraphFont"/>
    <w:link w:val="CommentText"/>
    <w:uiPriority w:val="99"/>
    <w:rsid w:val="00105C4D"/>
    <w:rPr>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105C4D"/>
    <w:pPr>
      <w:spacing w:after="0"/>
    </w:pPr>
    <w:rPr>
      <w:b/>
      <w:bCs/>
      <w:color w:val="000000" w:themeColor="text1"/>
      <w:kern w:val="0"/>
      <w:lang w:val="nl-NL"/>
      <w14:ligatures w14:val="none"/>
    </w:rPr>
  </w:style>
  <w:style w:type="character" w:customStyle="1" w:styleId="CommentSubjectChar">
    <w:name w:val="Comment Subject Char"/>
    <w:basedOn w:val="CommentTextChar"/>
    <w:link w:val="CommentSubject"/>
    <w:uiPriority w:val="99"/>
    <w:semiHidden/>
    <w:rsid w:val="00105C4D"/>
    <w:rPr>
      <w:b/>
      <w:bCs/>
      <w:color w:val="000000" w:themeColor="text1"/>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1468798419896175" TargetMode="External"/><Relationship Id="rId21" Type="http://schemas.openxmlformats.org/officeDocument/2006/relationships/hyperlink" Target="https://doi.org/10.3390/educsci12090620" TargetMode="External"/><Relationship Id="rId34" Type="http://schemas.openxmlformats.org/officeDocument/2006/relationships/hyperlink" Target="https://doi.org/10.3109/0142159X.2014.907489" TargetMode="External"/><Relationship Id="rId42" Type="http://schemas.openxmlformats.org/officeDocument/2006/relationships/hyperlink" Target="https://doi.org/10.1007/s11162-005-8887-1" TargetMode="External"/><Relationship Id="rId47" Type="http://schemas.openxmlformats.org/officeDocument/2006/relationships/header" Target="header5.xml"/><Relationship Id="rId50" Type="http://schemas.openxmlformats.org/officeDocument/2006/relationships/footer" Target="footer4.xml"/><Relationship Id="rId55" Type="http://schemas.openxmlformats.org/officeDocument/2006/relationships/header" Target="header8.xm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2139/ssrn.2846774" TargetMode="External"/><Relationship Id="rId11" Type="http://schemas.openxmlformats.org/officeDocument/2006/relationships/image" Target="media/image1.jpg"/><Relationship Id="rId24" Type="http://schemas.openxmlformats.org/officeDocument/2006/relationships/hyperlink" Target="https://doi.org/10.1007/978-3-658-23162-0_16" TargetMode="External"/><Relationship Id="rId32" Type="http://schemas.openxmlformats.org/officeDocument/2006/relationships/hyperlink" Target="https://doi.org/10.1016/S2212-5671(15)00455-4" TargetMode="External"/><Relationship Id="rId37" Type="http://schemas.openxmlformats.org/officeDocument/2006/relationships/hyperlink" Target="https://doi.org/10.32674/jis.v5i1.443" TargetMode="External"/><Relationship Id="rId40" Type="http://schemas.openxmlformats.org/officeDocument/2006/relationships/hyperlink" Target="https://doi.org/10.1080/13562517.2020.1783227" TargetMode="External"/><Relationship Id="rId45" Type="http://schemas.openxmlformats.org/officeDocument/2006/relationships/hyperlink" Target="https://doi.org/10.1177/0002716212458082" TargetMode="External"/><Relationship Id="rId53" Type="http://schemas.openxmlformats.org/officeDocument/2006/relationships/image" Target="media/image11.emf"/><Relationship Id="rId58" Type="http://schemas.openxmlformats.org/officeDocument/2006/relationships/hyperlink" Target="mailto:m.janse@pl.hanze.nl"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a.van.mourik.broekman@pl.hanze.nl" TargetMode="Externa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s://doi.org/10.1080/1360144X.2011.568690" TargetMode="External"/><Relationship Id="rId27" Type="http://schemas.openxmlformats.org/officeDocument/2006/relationships/hyperlink" Target="https://longreads.cbs.nl/nederland-in-cijfers-2020/wie-gebruikt-het-vaakst-sociale-media/" TargetMode="External"/><Relationship Id="rId30" Type="http://schemas.openxmlformats.org/officeDocument/2006/relationships/hyperlink" Target="https://doi.org/10.1007/s12187-022-09990-w" TargetMode="External"/><Relationship Id="rId35" Type="http://schemas.openxmlformats.org/officeDocument/2006/relationships/hyperlink" Target="https://doi.org/10.1080/03075079.2011.598505" TargetMode="External"/><Relationship Id="rId43" Type="http://schemas.openxmlformats.org/officeDocument/2006/relationships/hyperlink" Target="https://doi.org/10.1007/978-3-030-57430-7_5" TargetMode="External"/><Relationship Id="rId48" Type="http://schemas.openxmlformats.org/officeDocument/2006/relationships/header" Target="header6.xml"/><Relationship Id="rId56" Type="http://schemas.openxmlformats.org/officeDocument/2006/relationships/footer" Target="foot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doi.org/10.38069/edenconf-2021-ac0033" TargetMode="External"/><Relationship Id="rId33" Type="http://schemas.openxmlformats.org/officeDocument/2006/relationships/hyperlink" Target="https://doi.org/10.24135/teacherswork.v8i2.554" TargetMode="External"/><Relationship Id="rId38" Type="http://schemas.openxmlformats.org/officeDocument/2006/relationships/hyperlink" Target="https://lcsk.nl/nse/resultaten/" TargetMode="External"/><Relationship Id="rId46" Type="http://schemas.openxmlformats.org/officeDocument/2006/relationships/image" Target="media/image8.png"/><Relationship Id="rId59" Type="http://schemas.openxmlformats.org/officeDocument/2006/relationships/hyperlink" Target="mailto:a.van.mourik.broekman@pl.hanze.nl" TargetMode="External"/><Relationship Id="rId20" Type="http://schemas.openxmlformats.org/officeDocument/2006/relationships/image" Target="media/image7.png"/><Relationship Id="rId41" Type="http://schemas.openxmlformats.org/officeDocument/2006/relationships/hyperlink" Target="https://doi.org/10.1186/s12910-021-00648-w" TargetMode="External"/><Relationship Id="rId54" Type="http://schemas.openxmlformats.org/officeDocument/2006/relationships/header" Target="header7.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oi.org/10.12691/education-6-12-18" TargetMode="External"/><Relationship Id="rId28" Type="http://schemas.openxmlformats.org/officeDocument/2006/relationships/hyperlink" Target="https://hdl.handle.net/11245.1/48d113ac-cc5c-4488-bbc2-404397f16081" TargetMode="External"/><Relationship Id="rId36" Type="http://schemas.openxmlformats.org/officeDocument/2006/relationships/hyperlink" Target="https://doi.org/10.1080/24750158.2018.1500436" TargetMode="External"/><Relationship Id="rId49" Type="http://schemas.openxmlformats.org/officeDocument/2006/relationships/footer" Target="footer3.xm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doi.org/10.5117/2018.023.001.014" TargetMode="External"/><Relationship Id="rId44" Type="http://schemas.openxmlformats.org/officeDocument/2006/relationships/hyperlink" Target="https://doi.org/10.18356/9789210055161" TargetMode="External"/><Relationship Id="rId52" Type="http://schemas.openxmlformats.org/officeDocument/2006/relationships/image" Target="media/image10.emf"/><Relationship Id="rId60" Type="http://schemas.openxmlformats.org/officeDocument/2006/relationships/hyperlink" Target="mailto:m.janse@pl.hanze.nl"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doi.org/10.14507/epaa.v19n11.20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aa\Hanze\TOHOS%20-%20StudentLines%20-%20General\4.%20Afsluitende%20fase\Hanze%20template%20versl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BFE3708C6D4494891D867F02DC8F05"/>
        <w:category>
          <w:name w:val="Algemeen"/>
          <w:gallery w:val="placeholder"/>
        </w:category>
        <w:types>
          <w:type w:val="bbPlcHdr"/>
        </w:types>
        <w:behaviors>
          <w:behavior w:val="content"/>
        </w:behaviors>
        <w:guid w:val="{538FE6A2-DC40-4710-8E86-8C44067D6B2B}"/>
      </w:docPartPr>
      <w:docPartBody>
        <w:p w:rsidR="007B58D1" w:rsidRDefault="00FD7A25">
          <w:pPr>
            <w:pStyle w:val="94BFE3708C6D4494891D867F02DC8F05"/>
          </w:pPr>
          <w:r w:rsidRPr="002E64CC">
            <w:rPr>
              <w:rStyle w:val="PlaceholderText"/>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05"/>
    <w:rsid w:val="00264260"/>
    <w:rsid w:val="00354E05"/>
    <w:rsid w:val="00742730"/>
    <w:rsid w:val="007B58D1"/>
    <w:rsid w:val="007F226C"/>
    <w:rsid w:val="008D754C"/>
    <w:rsid w:val="00913D6E"/>
    <w:rsid w:val="00C42A87"/>
    <w:rsid w:val="00CA3957"/>
    <w:rsid w:val="00FD7A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BFE3708C6D4494891D867F02DC8F05">
    <w:name w:val="94BFE3708C6D4494891D867F02DC8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Hanze">
      <a:dk1>
        <a:sysClr val="windowText" lastClr="000000"/>
      </a:dk1>
      <a:lt1>
        <a:sysClr val="window" lastClr="FFFFFF"/>
      </a:lt1>
      <a:dk2>
        <a:srgbClr val="C4C6B1"/>
      </a:dk2>
      <a:lt2>
        <a:srgbClr val="E7E6E6"/>
      </a:lt2>
      <a:accent1>
        <a:srgbClr val="ED7D31"/>
      </a:accent1>
      <a:accent2>
        <a:srgbClr val="9E6697"/>
      </a:accent2>
      <a:accent3>
        <a:srgbClr val="578494"/>
      </a:accent3>
      <a:accent4>
        <a:srgbClr val="628C5F"/>
      </a:accent4>
      <a:accent5>
        <a:srgbClr val="DEC437"/>
      </a:accent5>
      <a:accent6>
        <a:srgbClr val="E0B6CE"/>
      </a:accent6>
      <a:hlink>
        <a:srgbClr val="ED7D31"/>
      </a:hlink>
      <a:folHlink>
        <a:srgbClr val="ED7D31"/>
      </a:folHlink>
    </a:clrScheme>
    <a:fontScheme name="Hanze">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e32a78-09fe-418f-9b96-d3fce7130785">
      <Terms xmlns="http://schemas.microsoft.com/office/infopath/2007/PartnerControls"/>
    </lcf76f155ced4ddcb4097134ff3c332f>
    <TaxCatchAll xmlns="4a712999-ca7c-4ed8-a81d-1ace1ce5d2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79990F32545942B09C8848E245238F" ma:contentTypeVersion="12" ma:contentTypeDescription="Create a new document." ma:contentTypeScope="" ma:versionID="f1b1f3b19491de100076282715f362ee">
  <xsd:schema xmlns:xsd="http://www.w3.org/2001/XMLSchema" xmlns:xs="http://www.w3.org/2001/XMLSchema" xmlns:p="http://schemas.microsoft.com/office/2006/metadata/properties" xmlns:ns2="f3e32a78-09fe-418f-9b96-d3fce7130785" xmlns:ns3="4a712999-ca7c-4ed8-a81d-1ace1ce5d23d" targetNamespace="http://schemas.microsoft.com/office/2006/metadata/properties" ma:root="true" ma:fieldsID="5fe05d6d24b398ffe5913abc26808a44" ns2:_="" ns3:_="">
    <xsd:import namespace="f3e32a78-09fe-418f-9b96-d3fce7130785"/>
    <xsd:import namespace="4a712999-ca7c-4ed8-a81d-1ace1ce5d2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32a78-09fe-418f-9b96-d3fce7130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712999-ca7c-4ed8-a81d-1ace1ce5d2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2d2bb7-67b8-4979-9687-f58f8d7731c1}" ma:internalName="TaxCatchAll" ma:showField="CatchAllData" ma:web="4a712999-ca7c-4ed8-a81d-1ace1ce5d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FD146E-4B57-4136-952B-21E754C7681B}">
  <ds:schemaRefs>
    <ds:schemaRef ds:uri="http://schemas.microsoft.com/sharepoint/v3/contenttype/forms"/>
  </ds:schemaRefs>
</ds:datastoreItem>
</file>

<file path=customXml/itemProps2.xml><?xml version="1.0" encoding="utf-8"?>
<ds:datastoreItem xmlns:ds="http://schemas.openxmlformats.org/officeDocument/2006/customXml" ds:itemID="{EBB57778-7847-46C6-8052-210A45C7F318}">
  <ds:schemaRefs>
    <ds:schemaRef ds:uri="http://schemas.openxmlformats.org/officeDocument/2006/bibliography"/>
  </ds:schemaRefs>
</ds:datastoreItem>
</file>

<file path=customXml/itemProps3.xml><?xml version="1.0" encoding="utf-8"?>
<ds:datastoreItem xmlns:ds="http://schemas.openxmlformats.org/officeDocument/2006/customXml" ds:itemID="{EFC21F46-DC47-483A-A302-1A3806A2B5AE}">
  <ds:schemaRefs>
    <ds:schemaRef ds:uri="http://schemas.microsoft.com/office/2006/metadata/properties"/>
    <ds:schemaRef ds:uri="http://schemas.microsoft.com/office/infopath/2007/PartnerControls"/>
    <ds:schemaRef ds:uri="f3e32a78-09fe-418f-9b96-d3fce7130785"/>
    <ds:schemaRef ds:uri="4a712999-ca7c-4ed8-a81d-1ace1ce5d23d"/>
  </ds:schemaRefs>
</ds:datastoreItem>
</file>

<file path=customXml/itemProps4.xml><?xml version="1.0" encoding="utf-8"?>
<ds:datastoreItem xmlns:ds="http://schemas.openxmlformats.org/officeDocument/2006/customXml" ds:itemID="{F0F9834F-7300-4D22-BCD2-0545DCF804A0}"/>
</file>

<file path=docProps/app.xml><?xml version="1.0" encoding="utf-8"?>
<Properties xmlns="http://schemas.openxmlformats.org/officeDocument/2006/extended-properties" xmlns:vt="http://schemas.openxmlformats.org/officeDocument/2006/docPropsVTypes">
  <Template>Hanze template verslag.dotx</Template>
  <TotalTime>1361</TotalTime>
  <Pages>1</Pages>
  <Words>8626</Words>
  <Characters>49171</Characters>
  <Application>Microsoft Office Word</Application>
  <DocSecurity>4</DocSecurity>
  <Lines>409</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57682</CharactersWithSpaces>
  <SharedDoc>false</SharedDoc>
  <HLinks>
    <vt:vector size="324" baseType="variant">
      <vt:variant>
        <vt:i4>1048664</vt:i4>
      </vt:variant>
      <vt:variant>
        <vt:i4>231</vt:i4>
      </vt:variant>
      <vt:variant>
        <vt:i4>0</vt:i4>
      </vt:variant>
      <vt:variant>
        <vt:i4>5</vt:i4>
      </vt:variant>
      <vt:variant>
        <vt:lpwstr>https://doi.org/10.1177/0002716212458082</vt:lpwstr>
      </vt:variant>
      <vt:variant>
        <vt:lpwstr/>
      </vt:variant>
      <vt:variant>
        <vt:i4>4128884</vt:i4>
      </vt:variant>
      <vt:variant>
        <vt:i4>228</vt:i4>
      </vt:variant>
      <vt:variant>
        <vt:i4>0</vt:i4>
      </vt:variant>
      <vt:variant>
        <vt:i4>5</vt:i4>
      </vt:variant>
      <vt:variant>
        <vt:lpwstr>https://doi.org/10.18356/9789210055161</vt:lpwstr>
      </vt:variant>
      <vt:variant>
        <vt:lpwstr/>
      </vt:variant>
      <vt:variant>
        <vt:i4>4980841</vt:i4>
      </vt:variant>
      <vt:variant>
        <vt:i4>225</vt:i4>
      </vt:variant>
      <vt:variant>
        <vt:i4>0</vt:i4>
      </vt:variant>
      <vt:variant>
        <vt:i4>5</vt:i4>
      </vt:variant>
      <vt:variant>
        <vt:lpwstr>https://doi.org/10.1007/978-3-030-57430-7_5</vt:lpwstr>
      </vt:variant>
      <vt:variant>
        <vt:lpwstr/>
      </vt:variant>
      <vt:variant>
        <vt:i4>589846</vt:i4>
      </vt:variant>
      <vt:variant>
        <vt:i4>222</vt:i4>
      </vt:variant>
      <vt:variant>
        <vt:i4>0</vt:i4>
      </vt:variant>
      <vt:variant>
        <vt:i4>5</vt:i4>
      </vt:variant>
      <vt:variant>
        <vt:lpwstr>https://doi.org/10.1007/s11162-005-8887-1</vt:lpwstr>
      </vt:variant>
      <vt:variant>
        <vt:lpwstr/>
      </vt:variant>
      <vt:variant>
        <vt:i4>7012406</vt:i4>
      </vt:variant>
      <vt:variant>
        <vt:i4>219</vt:i4>
      </vt:variant>
      <vt:variant>
        <vt:i4>0</vt:i4>
      </vt:variant>
      <vt:variant>
        <vt:i4>5</vt:i4>
      </vt:variant>
      <vt:variant>
        <vt:lpwstr>https://doi.org/10.1186/s12910-021-00648-w</vt:lpwstr>
      </vt:variant>
      <vt:variant>
        <vt:lpwstr/>
      </vt:variant>
      <vt:variant>
        <vt:i4>262216</vt:i4>
      </vt:variant>
      <vt:variant>
        <vt:i4>216</vt:i4>
      </vt:variant>
      <vt:variant>
        <vt:i4>0</vt:i4>
      </vt:variant>
      <vt:variant>
        <vt:i4>5</vt:i4>
      </vt:variant>
      <vt:variant>
        <vt:lpwstr>https://doi.org/10.1080/13562517.2020.1783227</vt:lpwstr>
      </vt:variant>
      <vt:variant>
        <vt:lpwstr/>
      </vt:variant>
      <vt:variant>
        <vt:i4>4784128</vt:i4>
      </vt:variant>
      <vt:variant>
        <vt:i4>213</vt:i4>
      </vt:variant>
      <vt:variant>
        <vt:i4>0</vt:i4>
      </vt:variant>
      <vt:variant>
        <vt:i4>5</vt:i4>
      </vt:variant>
      <vt:variant>
        <vt:lpwstr>https://doi.org/10.14507/epaa.v19n11.2011</vt:lpwstr>
      </vt:variant>
      <vt:variant>
        <vt:lpwstr/>
      </vt:variant>
      <vt:variant>
        <vt:i4>7995519</vt:i4>
      </vt:variant>
      <vt:variant>
        <vt:i4>210</vt:i4>
      </vt:variant>
      <vt:variant>
        <vt:i4>0</vt:i4>
      </vt:variant>
      <vt:variant>
        <vt:i4>5</vt:i4>
      </vt:variant>
      <vt:variant>
        <vt:lpwstr>https://lcsk.nl/nse/resultaten/</vt:lpwstr>
      </vt:variant>
      <vt:variant>
        <vt:lpwstr/>
      </vt:variant>
      <vt:variant>
        <vt:i4>1048583</vt:i4>
      </vt:variant>
      <vt:variant>
        <vt:i4>207</vt:i4>
      </vt:variant>
      <vt:variant>
        <vt:i4>0</vt:i4>
      </vt:variant>
      <vt:variant>
        <vt:i4>5</vt:i4>
      </vt:variant>
      <vt:variant>
        <vt:lpwstr>https://doi.org/10.32674/jis.v5i1.443</vt:lpwstr>
      </vt:variant>
      <vt:variant>
        <vt:lpwstr/>
      </vt:variant>
      <vt:variant>
        <vt:i4>524361</vt:i4>
      </vt:variant>
      <vt:variant>
        <vt:i4>204</vt:i4>
      </vt:variant>
      <vt:variant>
        <vt:i4>0</vt:i4>
      </vt:variant>
      <vt:variant>
        <vt:i4>5</vt:i4>
      </vt:variant>
      <vt:variant>
        <vt:lpwstr>https://doi.org/10.1080/24750158.2018.1500436</vt:lpwstr>
      </vt:variant>
      <vt:variant>
        <vt:lpwstr/>
      </vt:variant>
      <vt:variant>
        <vt:i4>131146</vt:i4>
      </vt:variant>
      <vt:variant>
        <vt:i4>201</vt:i4>
      </vt:variant>
      <vt:variant>
        <vt:i4>0</vt:i4>
      </vt:variant>
      <vt:variant>
        <vt:i4>5</vt:i4>
      </vt:variant>
      <vt:variant>
        <vt:lpwstr>https://doi.org/10.1080/03075079.2011.598505</vt:lpwstr>
      </vt:variant>
      <vt:variant>
        <vt:lpwstr/>
      </vt:variant>
      <vt:variant>
        <vt:i4>5177410</vt:i4>
      </vt:variant>
      <vt:variant>
        <vt:i4>198</vt:i4>
      </vt:variant>
      <vt:variant>
        <vt:i4>0</vt:i4>
      </vt:variant>
      <vt:variant>
        <vt:i4>5</vt:i4>
      </vt:variant>
      <vt:variant>
        <vt:lpwstr>https://doi.org/10.3109/0142159X.2014.907489</vt:lpwstr>
      </vt:variant>
      <vt:variant>
        <vt:lpwstr/>
      </vt:variant>
      <vt:variant>
        <vt:i4>2359394</vt:i4>
      </vt:variant>
      <vt:variant>
        <vt:i4>195</vt:i4>
      </vt:variant>
      <vt:variant>
        <vt:i4>0</vt:i4>
      </vt:variant>
      <vt:variant>
        <vt:i4>5</vt:i4>
      </vt:variant>
      <vt:variant>
        <vt:lpwstr>https://doi.org/10.24135/teacherswork.v8i2.554</vt:lpwstr>
      </vt:variant>
      <vt:variant>
        <vt:lpwstr/>
      </vt:variant>
      <vt:variant>
        <vt:i4>720897</vt:i4>
      </vt:variant>
      <vt:variant>
        <vt:i4>192</vt:i4>
      </vt:variant>
      <vt:variant>
        <vt:i4>0</vt:i4>
      </vt:variant>
      <vt:variant>
        <vt:i4>5</vt:i4>
      </vt:variant>
      <vt:variant>
        <vt:lpwstr>https://doi.org/10.1016/S2212-5671(15)00455-4</vt:lpwstr>
      </vt:variant>
      <vt:variant>
        <vt:lpwstr/>
      </vt:variant>
      <vt:variant>
        <vt:i4>1572930</vt:i4>
      </vt:variant>
      <vt:variant>
        <vt:i4>189</vt:i4>
      </vt:variant>
      <vt:variant>
        <vt:i4>0</vt:i4>
      </vt:variant>
      <vt:variant>
        <vt:i4>5</vt:i4>
      </vt:variant>
      <vt:variant>
        <vt:lpwstr>https://doi.org/10.5117/2018.023.001.014</vt:lpwstr>
      </vt:variant>
      <vt:variant>
        <vt:lpwstr/>
      </vt:variant>
      <vt:variant>
        <vt:i4>6815803</vt:i4>
      </vt:variant>
      <vt:variant>
        <vt:i4>186</vt:i4>
      </vt:variant>
      <vt:variant>
        <vt:i4>0</vt:i4>
      </vt:variant>
      <vt:variant>
        <vt:i4>5</vt:i4>
      </vt:variant>
      <vt:variant>
        <vt:lpwstr>https://doi.org/10.1007/s12187-022-09990-w</vt:lpwstr>
      </vt:variant>
      <vt:variant>
        <vt:lpwstr/>
      </vt:variant>
      <vt:variant>
        <vt:i4>720964</vt:i4>
      </vt:variant>
      <vt:variant>
        <vt:i4>183</vt:i4>
      </vt:variant>
      <vt:variant>
        <vt:i4>0</vt:i4>
      </vt:variant>
      <vt:variant>
        <vt:i4>5</vt:i4>
      </vt:variant>
      <vt:variant>
        <vt:lpwstr>https://doi.org/10.2139/ssrn.2846774</vt:lpwstr>
      </vt:variant>
      <vt:variant>
        <vt:lpwstr/>
      </vt:variant>
      <vt:variant>
        <vt:i4>2818169</vt:i4>
      </vt:variant>
      <vt:variant>
        <vt:i4>180</vt:i4>
      </vt:variant>
      <vt:variant>
        <vt:i4>0</vt:i4>
      </vt:variant>
      <vt:variant>
        <vt:i4>5</vt:i4>
      </vt:variant>
      <vt:variant>
        <vt:lpwstr>https://hdl.handle.net/11245.1/48d113ac-cc5c-4488-bbc2-404397f16081</vt:lpwstr>
      </vt:variant>
      <vt:variant>
        <vt:lpwstr/>
      </vt:variant>
      <vt:variant>
        <vt:i4>1114194</vt:i4>
      </vt:variant>
      <vt:variant>
        <vt:i4>177</vt:i4>
      </vt:variant>
      <vt:variant>
        <vt:i4>0</vt:i4>
      </vt:variant>
      <vt:variant>
        <vt:i4>5</vt:i4>
      </vt:variant>
      <vt:variant>
        <vt:lpwstr>https://longreads.cbs.nl/nederland-in-cijfers-2020/wie-gebruikt-het-vaakst-sociale-media/</vt:lpwstr>
      </vt:variant>
      <vt:variant>
        <vt:lpwstr/>
      </vt:variant>
      <vt:variant>
        <vt:i4>1114204</vt:i4>
      </vt:variant>
      <vt:variant>
        <vt:i4>174</vt:i4>
      </vt:variant>
      <vt:variant>
        <vt:i4>0</vt:i4>
      </vt:variant>
      <vt:variant>
        <vt:i4>5</vt:i4>
      </vt:variant>
      <vt:variant>
        <vt:lpwstr>https://doi.org/10.1177/1468798419896175</vt:lpwstr>
      </vt:variant>
      <vt:variant>
        <vt:lpwstr/>
      </vt:variant>
      <vt:variant>
        <vt:i4>4456454</vt:i4>
      </vt:variant>
      <vt:variant>
        <vt:i4>171</vt:i4>
      </vt:variant>
      <vt:variant>
        <vt:i4>0</vt:i4>
      </vt:variant>
      <vt:variant>
        <vt:i4>5</vt:i4>
      </vt:variant>
      <vt:variant>
        <vt:lpwstr>https://doi.org/10.38069/edenconf-2021-ac0033</vt:lpwstr>
      </vt:variant>
      <vt:variant>
        <vt:lpwstr/>
      </vt:variant>
      <vt:variant>
        <vt:i4>8192081</vt:i4>
      </vt:variant>
      <vt:variant>
        <vt:i4>168</vt:i4>
      </vt:variant>
      <vt:variant>
        <vt:i4>0</vt:i4>
      </vt:variant>
      <vt:variant>
        <vt:i4>5</vt:i4>
      </vt:variant>
      <vt:variant>
        <vt:lpwstr>https://doi.org/10.1007/978-3-658-23162-0_16</vt:lpwstr>
      </vt:variant>
      <vt:variant>
        <vt:lpwstr/>
      </vt:variant>
      <vt:variant>
        <vt:i4>7274593</vt:i4>
      </vt:variant>
      <vt:variant>
        <vt:i4>165</vt:i4>
      </vt:variant>
      <vt:variant>
        <vt:i4>0</vt:i4>
      </vt:variant>
      <vt:variant>
        <vt:i4>5</vt:i4>
      </vt:variant>
      <vt:variant>
        <vt:lpwstr>https://doi.org/10.12691/education-6-12-18</vt:lpwstr>
      </vt:variant>
      <vt:variant>
        <vt:lpwstr/>
      </vt:variant>
      <vt:variant>
        <vt:i4>4784195</vt:i4>
      </vt:variant>
      <vt:variant>
        <vt:i4>162</vt:i4>
      </vt:variant>
      <vt:variant>
        <vt:i4>0</vt:i4>
      </vt:variant>
      <vt:variant>
        <vt:i4>5</vt:i4>
      </vt:variant>
      <vt:variant>
        <vt:lpwstr>https://doi.org/10.1080/1360144X.2011.568690</vt:lpwstr>
      </vt:variant>
      <vt:variant>
        <vt:lpwstr/>
      </vt:variant>
      <vt:variant>
        <vt:i4>8323182</vt:i4>
      </vt:variant>
      <vt:variant>
        <vt:i4>159</vt:i4>
      </vt:variant>
      <vt:variant>
        <vt:i4>0</vt:i4>
      </vt:variant>
      <vt:variant>
        <vt:i4>5</vt:i4>
      </vt:variant>
      <vt:variant>
        <vt:lpwstr>https://doi.org/10.3390/educsci12090620</vt:lpwstr>
      </vt:variant>
      <vt:variant>
        <vt:lpwstr/>
      </vt:variant>
      <vt:variant>
        <vt:i4>2031673</vt:i4>
      </vt:variant>
      <vt:variant>
        <vt:i4>152</vt:i4>
      </vt:variant>
      <vt:variant>
        <vt:i4>0</vt:i4>
      </vt:variant>
      <vt:variant>
        <vt:i4>5</vt:i4>
      </vt:variant>
      <vt:variant>
        <vt:lpwstr/>
      </vt:variant>
      <vt:variant>
        <vt:lpwstr>_Toc185582574</vt:lpwstr>
      </vt:variant>
      <vt:variant>
        <vt:i4>2031673</vt:i4>
      </vt:variant>
      <vt:variant>
        <vt:i4>146</vt:i4>
      </vt:variant>
      <vt:variant>
        <vt:i4>0</vt:i4>
      </vt:variant>
      <vt:variant>
        <vt:i4>5</vt:i4>
      </vt:variant>
      <vt:variant>
        <vt:lpwstr/>
      </vt:variant>
      <vt:variant>
        <vt:lpwstr>_Toc185582573</vt:lpwstr>
      </vt:variant>
      <vt:variant>
        <vt:i4>2031673</vt:i4>
      </vt:variant>
      <vt:variant>
        <vt:i4>140</vt:i4>
      </vt:variant>
      <vt:variant>
        <vt:i4>0</vt:i4>
      </vt:variant>
      <vt:variant>
        <vt:i4>5</vt:i4>
      </vt:variant>
      <vt:variant>
        <vt:lpwstr/>
      </vt:variant>
      <vt:variant>
        <vt:lpwstr>_Toc185582572</vt:lpwstr>
      </vt:variant>
      <vt:variant>
        <vt:i4>2031673</vt:i4>
      </vt:variant>
      <vt:variant>
        <vt:i4>134</vt:i4>
      </vt:variant>
      <vt:variant>
        <vt:i4>0</vt:i4>
      </vt:variant>
      <vt:variant>
        <vt:i4>5</vt:i4>
      </vt:variant>
      <vt:variant>
        <vt:lpwstr/>
      </vt:variant>
      <vt:variant>
        <vt:lpwstr>_Toc185582571</vt:lpwstr>
      </vt:variant>
      <vt:variant>
        <vt:i4>2031673</vt:i4>
      </vt:variant>
      <vt:variant>
        <vt:i4>128</vt:i4>
      </vt:variant>
      <vt:variant>
        <vt:i4>0</vt:i4>
      </vt:variant>
      <vt:variant>
        <vt:i4>5</vt:i4>
      </vt:variant>
      <vt:variant>
        <vt:lpwstr/>
      </vt:variant>
      <vt:variant>
        <vt:lpwstr>_Toc185582570</vt:lpwstr>
      </vt:variant>
      <vt:variant>
        <vt:i4>1966137</vt:i4>
      </vt:variant>
      <vt:variant>
        <vt:i4>122</vt:i4>
      </vt:variant>
      <vt:variant>
        <vt:i4>0</vt:i4>
      </vt:variant>
      <vt:variant>
        <vt:i4>5</vt:i4>
      </vt:variant>
      <vt:variant>
        <vt:lpwstr/>
      </vt:variant>
      <vt:variant>
        <vt:lpwstr>_Toc185582569</vt:lpwstr>
      </vt:variant>
      <vt:variant>
        <vt:i4>1966137</vt:i4>
      </vt:variant>
      <vt:variant>
        <vt:i4>116</vt:i4>
      </vt:variant>
      <vt:variant>
        <vt:i4>0</vt:i4>
      </vt:variant>
      <vt:variant>
        <vt:i4>5</vt:i4>
      </vt:variant>
      <vt:variant>
        <vt:lpwstr/>
      </vt:variant>
      <vt:variant>
        <vt:lpwstr>_Toc185582568</vt:lpwstr>
      </vt:variant>
      <vt:variant>
        <vt:i4>1966137</vt:i4>
      </vt:variant>
      <vt:variant>
        <vt:i4>110</vt:i4>
      </vt:variant>
      <vt:variant>
        <vt:i4>0</vt:i4>
      </vt:variant>
      <vt:variant>
        <vt:i4>5</vt:i4>
      </vt:variant>
      <vt:variant>
        <vt:lpwstr/>
      </vt:variant>
      <vt:variant>
        <vt:lpwstr>_Toc185582567</vt:lpwstr>
      </vt:variant>
      <vt:variant>
        <vt:i4>1966137</vt:i4>
      </vt:variant>
      <vt:variant>
        <vt:i4>104</vt:i4>
      </vt:variant>
      <vt:variant>
        <vt:i4>0</vt:i4>
      </vt:variant>
      <vt:variant>
        <vt:i4>5</vt:i4>
      </vt:variant>
      <vt:variant>
        <vt:lpwstr/>
      </vt:variant>
      <vt:variant>
        <vt:lpwstr>_Toc185582566</vt:lpwstr>
      </vt:variant>
      <vt:variant>
        <vt:i4>1966137</vt:i4>
      </vt:variant>
      <vt:variant>
        <vt:i4>98</vt:i4>
      </vt:variant>
      <vt:variant>
        <vt:i4>0</vt:i4>
      </vt:variant>
      <vt:variant>
        <vt:i4>5</vt:i4>
      </vt:variant>
      <vt:variant>
        <vt:lpwstr/>
      </vt:variant>
      <vt:variant>
        <vt:lpwstr>_Toc185582565</vt:lpwstr>
      </vt:variant>
      <vt:variant>
        <vt:i4>1966137</vt:i4>
      </vt:variant>
      <vt:variant>
        <vt:i4>92</vt:i4>
      </vt:variant>
      <vt:variant>
        <vt:i4>0</vt:i4>
      </vt:variant>
      <vt:variant>
        <vt:i4>5</vt:i4>
      </vt:variant>
      <vt:variant>
        <vt:lpwstr/>
      </vt:variant>
      <vt:variant>
        <vt:lpwstr>_Toc185582564</vt:lpwstr>
      </vt:variant>
      <vt:variant>
        <vt:i4>1966137</vt:i4>
      </vt:variant>
      <vt:variant>
        <vt:i4>86</vt:i4>
      </vt:variant>
      <vt:variant>
        <vt:i4>0</vt:i4>
      </vt:variant>
      <vt:variant>
        <vt:i4>5</vt:i4>
      </vt:variant>
      <vt:variant>
        <vt:lpwstr/>
      </vt:variant>
      <vt:variant>
        <vt:lpwstr>_Toc185582563</vt:lpwstr>
      </vt:variant>
      <vt:variant>
        <vt:i4>1966137</vt:i4>
      </vt:variant>
      <vt:variant>
        <vt:i4>80</vt:i4>
      </vt:variant>
      <vt:variant>
        <vt:i4>0</vt:i4>
      </vt:variant>
      <vt:variant>
        <vt:i4>5</vt:i4>
      </vt:variant>
      <vt:variant>
        <vt:lpwstr/>
      </vt:variant>
      <vt:variant>
        <vt:lpwstr>_Toc185582562</vt:lpwstr>
      </vt:variant>
      <vt:variant>
        <vt:i4>1966137</vt:i4>
      </vt:variant>
      <vt:variant>
        <vt:i4>74</vt:i4>
      </vt:variant>
      <vt:variant>
        <vt:i4>0</vt:i4>
      </vt:variant>
      <vt:variant>
        <vt:i4>5</vt:i4>
      </vt:variant>
      <vt:variant>
        <vt:lpwstr/>
      </vt:variant>
      <vt:variant>
        <vt:lpwstr>_Toc185582561</vt:lpwstr>
      </vt:variant>
      <vt:variant>
        <vt:i4>1966137</vt:i4>
      </vt:variant>
      <vt:variant>
        <vt:i4>68</vt:i4>
      </vt:variant>
      <vt:variant>
        <vt:i4>0</vt:i4>
      </vt:variant>
      <vt:variant>
        <vt:i4>5</vt:i4>
      </vt:variant>
      <vt:variant>
        <vt:lpwstr/>
      </vt:variant>
      <vt:variant>
        <vt:lpwstr>_Toc185582560</vt:lpwstr>
      </vt:variant>
      <vt:variant>
        <vt:i4>1900601</vt:i4>
      </vt:variant>
      <vt:variant>
        <vt:i4>62</vt:i4>
      </vt:variant>
      <vt:variant>
        <vt:i4>0</vt:i4>
      </vt:variant>
      <vt:variant>
        <vt:i4>5</vt:i4>
      </vt:variant>
      <vt:variant>
        <vt:lpwstr/>
      </vt:variant>
      <vt:variant>
        <vt:lpwstr>_Toc185582559</vt:lpwstr>
      </vt:variant>
      <vt:variant>
        <vt:i4>1900601</vt:i4>
      </vt:variant>
      <vt:variant>
        <vt:i4>56</vt:i4>
      </vt:variant>
      <vt:variant>
        <vt:i4>0</vt:i4>
      </vt:variant>
      <vt:variant>
        <vt:i4>5</vt:i4>
      </vt:variant>
      <vt:variant>
        <vt:lpwstr/>
      </vt:variant>
      <vt:variant>
        <vt:lpwstr>_Toc185582558</vt:lpwstr>
      </vt:variant>
      <vt:variant>
        <vt:i4>1900601</vt:i4>
      </vt:variant>
      <vt:variant>
        <vt:i4>50</vt:i4>
      </vt:variant>
      <vt:variant>
        <vt:i4>0</vt:i4>
      </vt:variant>
      <vt:variant>
        <vt:i4>5</vt:i4>
      </vt:variant>
      <vt:variant>
        <vt:lpwstr/>
      </vt:variant>
      <vt:variant>
        <vt:lpwstr>_Toc185582557</vt:lpwstr>
      </vt:variant>
      <vt:variant>
        <vt:i4>1900601</vt:i4>
      </vt:variant>
      <vt:variant>
        <vt:i4>44</vt:i4>
      </vt:variant>
      <vt:variant>
        <vt:i4>0</vt:i4>
      </vt:variant>
      <vt:variant>
        <vt:i4>5</vt:i4>
      </vt:variant>
      <vt:variant>
        <vt:lpwstr/>
      </vt:variant>
      <vt:variant>
        <vt:lpwstr>_Toc185582556</vt:lpwstr>
      </vt:variant>
      <vt:variant>
        <vt:i4>1900601</vt:i4>
      </vt:variant>
      <vt:variant>
        <vt:i4>38</vt:i4>
      </vt:variant>
      <vt:variant>
        <vt:i4>0</vt:i4>
      </vt:variant>
      <vt:variant>
        <vt:i4>5</vt:i4>
      </vt:variant>
      <vt:variant>
        <vt:lpwstr/>
      </vt:variant>
      <vt:variant>
        <vt:lpwstr>_Toc185582555</vt:lpwstr>
      </vt:variant>
      <vt:variant>
        <vt:i4>1900601</vt:i4>
      </vt:variant>
      <vt:variant>
        <vt:i4>32</vt:i4>
      </vt:variant>
      <vt:variant>
        <vt:i4>0</vt:i4>
      </vt:variant>
      <vt:variant>
        <vt:i4>5</vt:i4>
      </vt:variant>
      <vt:variant>
        <vt:lpwstr/>
      </vt:variant>
      <vt:variant>
        <vt:lpwstr>_Toc185582554</vt:lpwstr>
      </vt:variant>
      <vt:variant>
        <vt:i4>1900601</vt:i4>
      </vt:variant>
      <vt:variant>
        <vt:i4>26</vt:i4>
      </vt:variant>
      <vt:variant>
        <vt:i4>0</vt:i4>
      </vt:variant>
      <vt:variant>
        <vt:i4>5</vt:i4>
      </vt:variant>
      <vt:variant>
        <vt:lpwstr/>
      </vt:variant>
      <vt:variant>
        <vt:lpwstr>_Toc185582553</vt:lpwstr>
      </vt:variant>
      <vt:variant>
        <vt:i4>1900601</vt:i4>
      </vt:variant>
      <vt:variant>
        <vt:i4>20</vt:i4>
      </vt:variant>
      <vt:variant>
        <vt:i4>0</vt:i4>
      </vt:variant>
      <vt:variant>
        <vt:i4>5</vt:i4>
      </vt:variant>
      <vt:variant>
        <vt:lpwstr/>
      </vt:variant>
      <vt:variant>
        <vt:lpwstr>_Toc185582552</vt:lpwstr>
      </vt:variant>
      <vt:variant>
        <vt:i4>1900601</vt:i4>
      </vt:variant>
      <vt:variant>
        <vt:i4>14</vt:i4>
      </vt:variant>
      <vt:variant>
        <vt:i4>0</vt:i4>
      </vt:variant>
      <vt:variant>
        <vt:i4>5</vt:i4>
      </vt:variant>
      <vt:variant>
        <vt:lpwstr/>
      </vt:variant>
      <vt:variant>
        <vt:lpwstr>_Toc185582551</vt:lpwstr>
      </vt:variant>
      <vt:variant>
        <vt:i4>1900601</vt:i4>
      </vt:variant>
      <vt:variant>
        <vt:i4>8</vt:i4>
      </vt:variant>
      <vt:variant>
        <vt:i4>0</vt:i4>
      </vt:variant>
      <vt:variant>
        <vt:i4>5</vt:i4>
      </vt:variant>
      <vt:variant>
        <vt:lpwstr/>
      </vt:variant>
      <vt:variant>
        <vt:lpwstr>_Toc185582550</vt:lpwstr>
      </vt:variant>
      <vt:variant>
        <vt:i4>1835065</vt:i4>
      </vt:variant>
      <vt:variant>
        <vt:i4>2</vt:i4>
      </vt:variant>
      <vt:variant>
        <vt:i4>0</vt:i4>
      </vt:variant>
      <vt:variant>
        <vt:i4>5</vt:i4>
      </vt:variant>
      <vt:variant>
        <vt:lpwstr/>
      </vt:variant>
      <vt:variant>
        <vt:lpwstr>_Toc185582549</vt:lpwstr>
      </vt:variant>
      <vt:variant>
        <vt:i4>5701755</vt:i4>
      </vt:variant>
      <vt:variant>
        <vt:i4>12</vt:i4>
      </vt:variant>
      <vt:variant>
        <vt:i4>0</vt:i4>
      </vt:variant>
      <vt:variant>
        <vt:i4>5</vt:i4>
      </vt:variant>
      <vt:variant>
        <vt:lpwstr>mailto:a.van.mourik.broekman@pl.hanze.nl</vt:lpwstr>
      </vt:variant>
      <vt:variant>
        <vt:lpwstr/>
      </vt:variant>
      <vt:variant>
        <vt:i4>6881367</vt:i4>
      </vt:variant>
      <vt:variant>
        <vt:i4>9</vt:i4>
      </vt:variant>
      <vt:variant>
        <vt:i4>0</vt:i4>
      </vt:variant>
      <vt:variant>
        <vt:i4>5</vt:i4>
      </vt:variant>
      <vt:variant>
        <vt:lpwstr>mailto:m.janse@pl.hanze.nl</vt:lpwstr>
      </vt:variant>
      <vt:variant>
        <vt:lpwstr/>
      </vt:variant>
      <vt:variant>
        <vt:i4>6160502</vt:i4>
      </vt:variant>
      <vt:variant>
        <vt:i4>6</vt:i4>
      </vt:variant>
      <vt:variant>
        <vt:i4>0</vt:i4>
      </vt:variant>
      <vt:variant>
        <vt:i4>5</vt:i4>
      </vt:variant>
      <vt:variant>
        <vt:lpwstr>mailto:ma.groote@pl.hanze.nl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BETREKKEN VAN STUDENTEN BIJ ONDERZOEK IN HET HOGER ONDERWIJS</dc:title>
  <dc:subject>Centrum voor Talent en Leren, Lectoraat Talentontwikkeling in Hoger Onderwijs en Samenleving</dc:subject>
  <dc:creator>Mourik Broekman A van, Aafke</dc:creator>
  <cp:keywords/>
  <dc:description/>
  <cp:lastModifiedBy>Groote M, Marc</cp:lastModifiedBy>
  <cp:revision>262</cp:revision>
  <cp:lastPrinted>2024-12-20T19:57:00Z</cp:lastPrinted>
  <dcterms:created xsi:type="dcterms:W3CDTF">2024-12-18T17:40:00Z</dcterms:created>
  <dcterms:modified xsi:type="dcterms:W3CDTF">2024-12-20T10:57:00Z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0x0101008B79990F32545942B09C8848E245238F</vt:lpwstr>
  </property>
  <property fmtid="{D5CDD505-2E9C-101B-9397-08002B2CF9AE}" pid="3" name="HanzeSchool">
    <vt:lpwstr/>
  </property>
  <property fmtid="{D5CDD505-2E9C-101B-9397-08002B2CF9AE}" pid="4" name="HanzeEducationType">
    <vt:lpwstr/>
  </property>
  <property fmtid="{D5CDD505-2E9C-101B-9397-08002B2CF9AE}" pid="5" name="HanzeEducationCourseStartDate">
    <vt:lpwstr/>
  </property>
  <property fmtid="{D5CDD505-2E9C-101B-9397-08002B2CF9AE}" pid="6" name="HanzePageType">
    <vt:lpwstr/>
  </property>
  <property fmtid="{D5CDD505-2E9C-101B-9397-08002B2CF9AE}" pid="7" name="HanzeEducationForm">
    <vt:lpwstr/>
  </property>
  <property fmtid="{D5CDD505-2E9C-101B-9397-08002B2CF9AE}" pid="8" name="HanzeEducationLocation">
    <vt:lpwstr/>
  </property>
  <property fmtid="{D5CDD505-2E9C-101B-9397-08002B2CF9AE}" pid="9" name="HanzeResearchCenter">
    <vt:lpwstr/>
  </property>
  <property fmtid="{D5CDD505-2E9C-101B-9397-08002B2CF9AE}" pid="10" name="HanzeEducationProfile">
    <vt:lpwstr/>
  </property>
  <property fmtid="{D5CDD505-2E9C-101B-9397-08002B2CF9AE}" pid="11" name="HanzeEducationAreasOfInterest">
    <vt:lpwstr/>
  </property>
  <property fmtid="{D5CDD505-2E9C-101B-9397-08002B2CF9AE}" pid="12" name="HanzeEducationProfession">
    <vt:lpwstr/>
  </property>
  <property fmtid="{D5CDD505-2E9C-101B-9397-08002B2CF9AE}" pid="13" name="HanzeEducationCourseDuration">
    <vt:lpwstr/>
  </property>
  <property fmtid="{D5CDD505-2E9C-101B-9397-08002B2CF9AE}" pid="14" name="HanzeNavigationTerm">
    <vt:lpwstr/>
  </property>
  <property fmtid="{D5CDD505-2E9C-101B-9397-08002B2CF9AE}" pid="15" name="HanzeEducationTestimony">
    <vt:lpwstr/>
  </property>
  <property fmtid="{D5CDD505-2E9C-101B-9397-08002B2CF9AE}" pid="16" name="MediaServiceImageTags">
    <vt:lpwstr/>
  </property>
</Properties>
</file>